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102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 maj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12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ändrad partibeteckning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Elsa Widding har den 1 maj meddelat att hon inte längre tillhör Sverigedemokraternas partigrupp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ledamotens uppdrag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2022/23:324 av Alireza Akhondi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kommission för svensk bostads- och fastighetsmarknad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2022/23:SfU16 Ekonomisk familjepolitik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2022/23:SfU17 Arbetskraftsinvandring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2022/23:UU11 Interparlamentariska unionen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2022/23:UU15 Mänskliga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2022/23:SoU12 Hälso- och sjukvårdens organisation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2022/23:JuU10 Polisfrågor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2022/23:FöU8 Personalförsörjning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2022/23:SoU14 Kompetensförsörjning, e-hälsa och 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2022/23:UbU7 Lärare och elever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2022/23:SkU16 Vissa förfarandefrågor för elstöd till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2022/23:FiU39 Utökade möjligheter att besluta om undantag från lagen om upphandling på försvars- och säkerhetsområdet med hänsyn till Sveriges väsentliga säkerhetsintressen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2022/23:JuU20 En särskild straffbestämmelse för deltagande i en terroristorganisation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2022/23:JuU8 Skärpta straff för brott i kriminella nätverk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2022/23:CU18 EU:s nya tågpassagerarförordning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2022/23:SoU10 Genomförande av tillgänglighetsdirektivet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2022/23:SoU16 Socialtjänstens 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2022/23:UbU5 Övergripande skolfrågor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2022/23:TU9 Cykelfrågor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SD,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 maj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2023-05-03</SAFIR_Sammantradesdatum_Doc>
    <SAFIR_SammantradeID xmlns="C07A1A6C-0B19-41D9-BDF8-F523BA3921EB">d537cbfe-10f6-4e46-b953-c5f35cea9348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45538C-C83B-4326-A6A4-879FBBF5BF4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