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B08F03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CA2D82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6C4CA7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2E7FE8">
              <w:rPr>
                <w:lang w:eastAsia="en-US"/>
              </w:rPr>
              <w:t>1</w:t>
            </w:r>
            <w:r w:rsidR="00CA2D82">
              <w:rPr>
                <w:lang w:eastAsia="en-US"/>
              </w:rPr>
              <w:t>1-01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1A455AA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A2D82">
              <w:rPr>
                <w:color w:val="000000" w:themeColor="text1"/>
                <w:lang w:eastAsia="en-US"/>
              </w:rPr>
              <w:t>09.45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21988D8" w14:textId="1277384E" w:rsidR="000E211D" w:rsidRPr="00EC755F" w:rsidRDefault="002034E7" w:rsidP="00EC755F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 xml:space="preserve">Ekonomiska och finansiella </w:t>
            </w:r>
            <w:r w:rsidR="00044267">
              <w:rPr>
                <w:b/>
              </w:rPr>
              <w:t>frågor</w:t>
            </w:r>
            <w:r w:rsidR="00EC755F">
              <w:rPr>
                <w:b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Finansminister</w:t>
            </w:r>
            <w:r w:rsidR="0004426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Elisabeth Svantesson</w:t>
            </w:r>
            <w:r w:rsidR="002E7FE8">
              <w:rPr>
                <w:rFonts w:eastAsiaTheme="minorHAnsi"/>
                <w:color w:val="000000"/>
                <w:lang w:eastAsia="en-US"/>
              </w:rPr>
              <w:t xml:space="preserve"> med medarbetare från</w:t>
            </w:r>
            <w:r w:rsidR="00455D50">
              <w:rPr>
                <w:rFonts w:eastAsiaTheme="minorHAnsi"/>
                <w:color w:val="000000"/>
                <w:lang w:eastAsia="en-US"/>
              </w:rPr>
              <w:t xml:space="preserve"> Finansdepartementet </w:t>
            </w:r>
            <w:r w:rsidR="00EC755F">
              <w:rPr>
                <w:rFonts w:eastAsiaTheme="minorHAnsi"/>
                <w:color w:val="000000"/>
                <w:lang w:eastAsia="en-US"/>
              </w:rPr>
              <w:t>samt Statsrådsberedningen</w:t>
            </w:r>
            <w:r w:rsidR="002E7FE8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</w:t>
            </w:r>
            <w:r w:rsidR="00455D50">
              <w:rPr>
                <w:rFonts w:eastAsiaTheme="minorHAnsi"/>
                <w:color w:val="000000"/>
                <w:lang w:eastAsia="en-US"/>
              </w:rPr>
              <w:t>5 novembe</w:t>
            </w:r>
            <w:r w:rsidR="001B07B9">
              <w:rPr>
                <w:rFonts w:eastAsiaTheme="minorHAnsi"/>
                <w:color w:val="000000"/>
                <w:lang w:eastAsia="en-US"/>
              </w:rPr>
              <w:t>r 2024.</w:t>
            </w:r>
          </w:p>
          <w:p w14:paraId="7F73F003" w14:textId="1DCB9043" w:rsidR="001B07B9" w:rsidRDefault="001B07B9" w:rsidP="000E211D">
            <w:pPr>
              <w:rPr>
                <w:rFonts w:eastAsiaTheme="minorHAnsi"/>
                <w:color w:val="000000"/>
                <w:lang w:eastAsia="en-US"/>
              </w:rPr>
            </w:pPr>
          </w:p>
          <w:p w14:paraId="7E3F76E4" w14:textId="77777777" w:rsidR="00C03320" w:rsidRDefault="00C03320" w:rsidP="00C03320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63C11491" w14:textId="77777777" w:rsidR="00C03320" w:rsidRDefault="00C03320" w:rsidP="00C03320">
            <w:pPr>
              <w:rPr>
                <w:rFonts w:eastAsiaTheme="minorHAnsi"/>
                <w:color w:val="000000"/>
                <w:lang w:eastAsia="en-US"/>
              </w:rPr>
            </w:pPr>
          </w:p>
          <w:p w14:paraId="17855B11" w14:textId="64F68607" w:rsidR="001629BA" w:rsidRPr="00CD5A28" w:rsidRDefault="00C03320" w:rsidP="001629B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801D4A">
              <w:rPr>
                <w:rFonts w:eastAsiaTheme="minorHAnsi"/>
                <w:b/>
                <w:bCs/>
                <w:color w:val="000000"/>
                <w:lang w:eastAsia="en-US"/>
              </w:rPr>
              <w:t>8</w:t>
            </w:r>
            <w:r w:rsidR="0004426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01D4A">
              <w:rPr>
                <w:rFonts w:eastAsiaTheme="minorHAnsi"/>
                <w:b/>
                <w:bCs/>
                <w:color w:val="000000"/>
                <w:lang w:eastAsia="en-US"/>
              </w:rPr>
              <w:t>okto</w:t>
            </w:r>
            <w:r w:rsidR="00044267">
              <w:rPr>
                <w:rFonts w:eastAsiaTheme="minorHAnsi"/>
                <w:b/>
                <w:bCs/>
                <w:color w:val="000000"/>
                <w:lang w:eastAsia="en-US"/>
              </w:rPr>
              <w:t>ber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2024</w:t>
            </w:r>
            <w:r w:rsidR="001629B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629B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629BA" w:rsidRPr="00CD5A28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1629BA" w:rsidRPr="00CD5A28">
              <w:rPr>
                <w:rFonts w:eastAsiaTheme="minorHAnsi"/>
                <w:b/>
                <w:bCs/>
                <w:color w:val="000000"/>
                <w:lang w:eastAsia="en-US"/>
              </w:rPr>
              <w:t>EU:s paket om mervärdesskatteregler för den digitala tidsåldern</w:t>
            </w:r>
          </w:p>
          <w:p w14:paraId="30012085" w14:textId="3DDF042F" w:rsidR="001629BA" w:rsidRPr="00CD5A28" w:rsidRDefault="001629BA" w:rsidP="00815155">
            <w:pPr>
              <w:pStyle w:val="Listaniv2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CD5A28">
              <w:rPr>
                <w:b/>
                <w:bCs/>
                <w:sz w:val="24"/>
                <w:szCs w:val="24"/>
              </w:rPr>
              <w:t>Direktivet vad gäller mervärdesskatteregler för den digitala tidsåldern</w:t>
            </w:r>
          </w:p>
          <w:p w14:paraId="2FB060C8" w14:textId="7CE04A1D" w:rsidR="001629BA" w:rsidRPr="00CD5A28" w:rsidRDefault="001629BA" w:rsidP="00815155">
            <w:pPr>
              <w:pStyle w:val="Listaniv2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CD5A28">
              <w:rPr>
                <w:b/>
                <w:bCs/>
                <w:sz w:val="24"/>
                <w:szCs w:val="24"/>
              </w:rPr>
              <w:t>Förordningen vad gäller de arrangemang för administrativt samarbete på mervärdesskatteområdet som krävs för den digitala tidsåldern</w:t>
            </w:r>
          </w:p>
          <w:p w14:paraId="438835F1" w14:textId="20AD1174" w:rsidR="001629BA" w:rsidRPr="00CD5A28" w:rsidRDefault="001629BA" w:rsidP="00815155">
            <w:pPr>
              <w:pStyle w:val="Listaniv2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CD5A28">
              <w:rPr>
                <w:b/>
                <w:bCs/>
                <w:sz w:val="24"/>
                <w:szCs w:val="24"/>
              </w:rPr>
              <w:t xml:space="preserve">Genomförandeförordningen vad gäller </w:t>
            </w:r>
            <w:proofErr w:type="spellStart"/>
            <w:r w:rsidRPr="00CD5A28">
              <w:rPr>
                <w:b/>
                <w:bCs/>
                <w:sz w:val="24"/>
                <w:szCs w:val="24"/>
              </w:rPr>
              <w:t>infromationskrav</w:t>
            </w:r>
            <w:proofErr w:type="spellEnd"/>
            <w:r w:rsidRPr="00CD5A28">
              <w:rPr>
                <w:b/>
                <w:bCs/>
                <w:sz w:val="24"/>
                <w:szCs w:val="24"/>
              </w:rPr>
              <w:t xml:space="preserve"> för vissa mervärdesskatteordningar</w:t>
            </w:r>
          </w:p>
          <w:p w14:paraId="4F54355E" w14:textId="7675C42F" w:rsidR="001629BA" w:rsidRDefault="001629BA" w:rsidP="001629BA">
            <w:pPr>
              <w:pStyle w:val="Listaniv2"/>
            </w:pPr>
            <w:r>
              <w:t>Ordföranden konstaterade att det fanns stöd för regeringens ståndpunkt.</w:t>
            </w:r>
          </w:p>
          <w:p w14:paraId="0BB315A3" w14:textId="77777777" w:rsidR="001629BA" w:rsidRPr="001629BA" w:rsidRDefault="001629BA" w:rsidP="001629BA">
            <w:pPr>
              <w:pStyle w:val="Listaniv2"/>
            </w:pPr>
          </w:p>
          <w:p w14:paraId="5556352F" w14:textId="77777777" w:rsidR="00CD5A28" w:rsidRDefault="001629BA" w:rsidP="00CD5A2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Övriga frågor </w:t>
            </w:r>
          </w:p>
          <w:p w14:paraId="189AE767" w14:textId="33712E56" w:rsidR="00CD5A28" w:rsidRDefault="00CD5A28" w:rsidP="00CD5A2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Aktuella lagstiftningsförslag om finansiella tjänster </w:t>
            </w:r>
          </w:p>
          <w:p w14:paraId="18B2F56C" w14:textId="77777777" w:rsidR="00CD5A28" w:rsidRDefault="00CD5A28" w:rsidP="00CD5A2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56E52B9" w14:textId="0B5BA8EC" w:rsidR="00CA289C" w:rsidRDefault="00CD5A28" w:rsidP="00CA289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Den ekonomiska återhämtningen i Europa</w:t>
            </w:r>
          </w:p>
          <w:p w14:paraId="1150A20A" w14:textId="4551A6C7" w:rsidR="00CA289C" w:rsidRPr="00CD5A28" w:rsidRDefault="00CA289C" w:rsidP="00815155">
            <w:pPr>
              <w:pStyle w:val="Listaniv2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Genomförandet av faciliteten för återhämtning och </w:t>
            </w:r>
            <w:proofErr w:type="spellStart"/>
            <w:r>
              <w:rPr>
                <w:b/>
                <w:bCs/>
                <w:sz w:val="24"/>
                <w:szCs w:val="24"/>
              </w:rPr>
              <w:t>resiliens</w:t>
            </w:r>
            <w:proofErr w:type="spellEnd"/>
          </w:p>
          <w:p w14:paraId="5D65052A" w14:textId="2921D4C8" w:rsidR="00CA289C" w:rsidRPr="00CD5A28" w:rsidRDefault="00CA289C" w:rsidP="00815155">
            <w:pPr>
              <w:pStyle w:val="Listaniv2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Rådets genomförandebeslut inom ramen för faciliteten</w:t>
            </w:r>
            <w:r w:rsidRPr="00CD5A2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för återhämtning</w:t>
            </w:r>
          </w:p>
          <w:p w14:paraId="6D6A6191" w14:textId="4A788DC5" w:rsidR="00EF15BB" w:rsidRDefault="00CA289C" w:rsidP="00EF15BB">
            <w:pPr>
              <w:pStyle w:val="Listaniv2"/>
            </w:pPr>
            <w:r>
              <w:t>Ordföranden konstaterade att det fanns stöd för regeringens ståndpunkt.</w:t>
            </w:r>
          </w:p>
          <w:p w14:paraId="0DE39C88" w14:textId="6FF8B856" w:rsidR="00EF15BB" w:rsidRDefault="00EF15BB" w:rsidP="00EF15BB">
            <w:pPr>
              <w:pStyle w:val="Listaniv2"/>
            </w:pPr>
          </w:p>
          <w:p w14:paraId="7703D8E5" w14:textId="36B8EA68" w:rsidR="00EF15BB" w:rsidRDefault="00EF15BB" w:rsidP="00EF15B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Ekonomiska och finansiella konsekvenser av Rysslands angrepp mot Ukraina </w:t>
            </w:r>
          </w:p>
          <w:p w14:paraId="3F0730E2" w14:textId="7BBBEA80" w:rsidR="00EF15BB" w:rsidRDefault="00EF15BB" w:rsidP="00EF15BB">
            <w:pPr>
              <w:pStyle w:val="Listaniv2"/>
            </w:pPr>
            <w:r>
              <w:t>Ordföranden konstaterade att det fanns stöd för regeringens inriktning.</w:t>
            </w:r>
          </w:p>
          <w:p w14:paraId="73202EE7" w14:textId="77777777" w:rsidR="00EF15BB" w:rsidRDefault="00EF15BB" w:rsidP="00EF15BB">
            <w:pPr>
              <w:pStyle w:val="Listaniv2"/>
            </w:pPr>
          </w:p>
          <w:p w14:paraId="179598B1" w14:textId="3DA35387" w:rsidR="00EF15BB" w:rsidRDefault="00EF15BB" w:rsidP="00EF15B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Europeiska finanspolitiska nämndens årsrapport </w:t>
            </w:r>
          </w:p>
          <w:p w14:paraId="45916011" w14:textId="77777777" w:rsidR="00EF15BB" w:rsidRDefault="00EF15BB" w:rsidP="00EF15BB">
            <w:pPr>
              <w:pStyle w:val="Listaniv2"/>
            </w:pPr>
            <w:r>
              <w:t>Ordföranden konstaterade att det fanns stöd för regeringens inriktning.</w:t>
            </w:r>
          </w:p>
          <w:p w14:paraId="33C4BE85" w14:textId="5D587FE8" w:rsidR="00EF15BB" w:rsidRDefault="00EF15BB" w:rsidP="00EF15BB">
            <w:pPr>
              <w:pStyle w:val="Listaniv2"/>
            </w:pPr>
          </w:p>
          <w:p w14:paraId="70D973DC" w14:textId="0CE7C835" w:rsidR="00EF15BB" w:rsidRDefault="00EF15BB" w:rsidP="00EF15B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Slutsatser om EU-statistik</w:t>
            </w:r>
          </w:p>
          <w:p w14:paraId="272FD3B4" w14:textId="1FF071D6" w:rsidR="00EF15BB" w:rsidRDefault="00EF15BB" w:rsidP="00EF15BB">
            <w:pPr>
              <w:pStyle w:val="Listaniv2"/>
            </w:pPr>
            <w:r>
              <w:t>Ordföranden konstaterade att det fanns stöd för regeringens ståndpunkt</w:t>
            </w:r>
            <w:r w:rsidR="00815155">
              <w:t>.</w:t>
            </w:r>
          </w:p>
          <w:p w14:paraId="1D1F5772" w14:textId="77777777" w:rsidR="00815155" w:rsidRDefault="00815155" w:rsidP="008151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F0B4F5C" w14:textId="77777777" w:rsidR="00CD5A28" w:rsidRDefault="00815155" w:rsidP="008151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Uppföljning av G20-mötet med finansministrar och centralbankschefer den 23–24 oktober 2024 </w:t>
            </w:r>
          </w:p>
          <w:p w14:paraId="2275F76B" w14:textId="77777777" w:rsidR="00815155" w:rsidRDefault="00815155" w:rsidP="00815155">
            <w:pPr>
              <w:pStyle w:val="Listaniv2"/>
            </w:pPr>
            <w:r>
              <w:t>Ordföranden konstaterade att det fanns stöd för regeringens inriktning.</w:t>
            </w:r>
          </w:p>
          <w:p w14:paraId="20C3B814" w14:textId="7C053691" w:rsidR="00815155" w:rsidRPr="00815155" w:rsidRDefault="00815155" w:rsidP="008151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6EBB2158" w14:textId="2DCE82E5" w:rsidR="00DE380E" w:rsidRDefault="004F3C72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1BFB2A8D" w14:textId="3D2E3DBE" w:rsidR="00DE380E" w:rsidRDefault="00606F71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</w:t>
            </w:r>
            <w:r w:rsidR="00F31625">
              <w:rPr>
                <w:rFonts w:eastAsiaTheme="minorHAnsi"/>
                <w:color w:val="000000"/>
                <w:lang w:eastAsia="en-US"/>
              </w:rPr>
              <w:t xml:space="preserve"> från den </w:t>
            </w:r>
            <w:r>
              <w:rPr>
                <w:rFonts w:eastAsiaTheme="minorHAnsi"/>
                <w:color w:val="000000"/>
                <w:lang w:eastAsia="en-US"/>
              </w:rPr>
              <w:t xml:space="preserve">18 </w:t>
            </w:r>
            <w:r w:rsidR="00F31625">
              <w:rPr>
                <w:rFonts w:eastAsiaTheme="minorHAnsi"/>
                <w:color w:val="000000"/>
                <w:lang w:eastAsia="en-US"/>
              </w:rPr>
              <w:t>oktober</w:t>
            </w:r>
            <w:r w:rsidR="001B07B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31625">
              <w:rPr>
                <w:rFonts w:eastAsiaTheme="minorHAnsi"/>
                <w:color w:val="000000"/>
                <w:lang w:eastAsia="en-US"/>
              </w:rPr>
              <w:t xml:space="preserve">samt </w:t>
            </w:r>
            <w:r>
              <w:rPr>
                <w:rFonts w:eastAsiaTheme="minorHAnsi"/>
                <w:color w:val="000000"/>
                <w:lang w:eastAsia="en-US"/>
              </w:rPr>
              <w:t xml:space="preserve">uppteckningar </w:t>
            </w:r>
            <w:r w:rsidR="00F31625">
              <w:rPr>
                <w:rFonts w:eastAsiaTheme="minorHAnsi"/>
                <w:color w:val="000000"/>
                <w:lang w:eastAsia="en-US"/>
              </w:rPr>
              <w:t>från den 11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="00F31625">
              <w:rPr>
                <w:rFonts w:eastAsiaTheme="minorHAnsi"/>
                <w:color w:val="000000"/>
                <w:lang w:eastAsia="en-US"/>
              </w:rPr>
              <w:t xml:space="preserve"> 15</w:t>
            </w:r>
            <w:r>
              <w:rPr>
                <w:rFonts w:eastAsiaTheme="minorHAnsi"/>
                <w:color w:val="000000"/>
                <w:lang w:eastAsia="en-US"/>
              </w:rPr>
              <w:t xml:space="preserve"> och </w:t>
            </w:r>
            <w:r w:rsidR="00B30358">
              <w:rPr>
                <w:rFonts w:eastAsiaTheme="minorHAnsi"/>
                <w:color w:val="000000"/>
                <w:lang w:eastAsia="en-US"/>
              </w:rPr>
              <w:t xml:space="preserve">18 </w:t>
            </w:r>
            <w:r w:rsidR="00F31625">
              <w:rPr>
                <w:rFonts w:eastAsiaTheme="minorHAnsi"/>
                <w:color w:val="000000"/>
                <w:lang w:eastAsia="en-US"/>
              </w:rPr>
              <w:t>oktober 2024.</w:t>
            </w:r>
          </w:p>
          <w:p w14:paraId="2773F521" w14:textId="756EE2BE" w:rsidR="00125537" w:rsidRPr="00997006" w:rsidRDefault="00125537" w:rsidP="002E4CA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786362C9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25B3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111331DF" w14:textId="788B9E09" w:rsidR="00765302" w:rsidRPr="00753811" w:rsidRDefault="002E4CAC" w:rsidP="007538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</w:t>
            </w:r>
            <w:r w:rsidR="00B119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frågor</w:t>
            </w:r>
          </w:p>
          <w:p w14:paraId="215F4D4A" w14:textId="7194971D" w:rsidR="00886B21" w:rsidRPr="002E4CAC" w:rsidRDefault="005F5A64" w:rsidP="0024294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 och vice </w:t>
            </w:r>
            <w:r w:rsidR="00A60CC3">
              <w:rPr>
                <w:rFonts w:eastAsiaTheme="minorHAnsi"/>
                <w:color w:val="000000"/>
                <w:lang w:eastAsia="en-US"/>
              </w:rPr>
              <w:t xml:space="preserve">ordförande återrapporterade från </w:t>
            </w:r>
            <w:proofErr w:type="spellStart"/>
            <w:r w:rsidR="00A60CC3">
              <w:rPr>
                <w:rFonts w:eastAsiaTheme="minorHAnsi"/>
                <w:color w:val="000000"/>
                <w:lang w:eastAsia="en-US"/>
              </w:rPr>
              <w:t>Cosac</w:t>
            </w:r>
            <w:proofErr w:type="spellEnd"/>
            <w:r w:rsidR="00A60CC3">
              <w:rPr>
                <w:rFonts w:eastAsiaTheme="minorHAnsi"/>
                <w:color w:val="000000"/>
                <w:lang w:eastAsia="en-US"/>
              </w:rPr>
              <w:t xml:space="preserve"> plenar i Budapest.</w:t>
            </w:r>
            <w:r w:rsidR="002E4CA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9DAEC15" w14:textId="61C9F16E" w:rsidR="00753811" w:rsidRPr="00753811" w:rsidRDefault="00753811" w:rsidP="00753811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F2D86" w:rsidRPr="00DF4413" w14:paraId="2BF9F511" w14:textId="77777777" w:rsidTr="000304C1">
        <w:trPr>
          <w:trHeight w:val="568"/>
        </w:trPr>
        <w:tc>
          <w:tcPr>
            <w:tcW w:w="567" w:type="dxa"/>
          </w:tcPr>
          <w:p w14:paraId="6AA7A9A5" w14:textId="77777777" w:rsidR="001F2D86" w:rsidRDefault="001F2D86" w:rsidP="000E211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D241301" w14:textId="21E3ACE2" w:rsidR="001F2D86" w:rsidRDefault="001F2D86" w:rsidP="00BA02C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</w:t>
            </w:r>
            <w:r w:rsidRPr="006A6162">
              <w:rPr>
                <w:rFonts w:eastAsiaTheme="minorHAnsi"/>
                <w:color w:val="000000"/>
                <w:lang w:eastAsia="en-US"/>
              </w:rPr>
              <w:t xml:space="preserve">sedan sammanträdet den </w:t>
            </w:r>
            <w:r w:rsidR="00A60CC3" w:rsidRPr="006A6162">
              <w:rPr>
                <w:rFonts w:eastAsiaTheme="minorHAnsi"/>
                <w:color w:val="000000"/>
                <w:lang w:eastAsia="en-US"/>
              </w:rPr>
              <w:t>1</w:t>
            </w:r>
            <w:r w:rsidR="00100336" w:rsidRPr="006A6162">
              <w:rPr>
                <w:rFonts w:eastAsiaTheme="minorHAnsi"/>
                <w:color w:val="000000"/>
                <w:lang w:eastAsia="en-US"/>
              </w:rPr>
              <w:t>8</w:t>
            </w:r>
            <w:r w:rsidRPr="006A616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60CC3" w:rsidRPr="006A6162">
              <w:rPr>
                <w:rFonts w:eastAsiaTheme="minorHAnsi"/>
                <w:color w:val="000000"/>
                <w:lang w:eastAsia="en-US"/>
              </w:rPr>
              <w:t xml:space="preserve">oktober </w:t>
            </w:r>
            <w:proofErr w:type="gramStart"/>
            <w:r w:rsidRPr="006A6162">
              <w:rPr>
                <w:rFonts w:eastAsiaTheme="minorHAnsi"/>
                <w:color w:val="000000"/>
                <w:lang w:eastAsia="en-US"/>
              </w:rPr>
              <w:t>2024</w:t>
            </w:r>
            <w:r>
              <w:rPr>
                <w:rFonts w:eastAsiaTheme="minorHAnsi"/>
                <w:color w:val="000000"/>
                <w:lang w:eastAsia="en-US"/>
              </w:rPr>
              <w:t xml:space="preserve">  (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återfinns i bilaga 2).  </w:t>
            </w: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41761F75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6BA1A68A" w14:textId="337EF093" w:rsidR="00786DC8" w:rsidRDefault="00786DC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F55F" w14:textId="55D4F94E" w:rsidR="00786DC8" w:rsidRDefault="00786DC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6CFD3A" w14:textId="77777777" w:rsidR="00786DC8" w:rsidRDefault="00786DC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BE740A" w14:textId="30C310EA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165F818B" w:rsidR="00FB37D9" w:rsidRDefault="005F4421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EF6692">
        <w:rPr>
          <w:b/>
          <w:snapToGrid w:val="0"/>
          <w:lang w:eastAsia="en-US"/>
        </w:rPr>
        <w:t>Aline Vinberg</w:t>
      </w:r>
    </w:p>
    <w:p w14:paraId="53C03649" w14:textId="13349442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6D296C5B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2034E7">
        <w:rPr>
          <w:b/>
          <w:snapToGrid w:val="0"/>
          <w:lang w:eastAsia="en-US"/>
        </w:rPr>
        <w:t>8</w:t>
      </w:r>
      <w:r w:rsidR="007B0A87">
        <w:rPr>
          <w:b/>
          <w:snapToGrid w:val="0"/>
          <w:lang w:eastAsia="en-US"/>
        </w:rPr>
        <w:t xml:space="preserve"> </w:t>
      </w:r>
      <w:r w:rsidR="00EF6692">
        <w:rPr>
          <w:b/>
          <w:snapToGrid w:val="0"/>
          <w:lang w:eastAsia="en-US"/>
        </w:rPr>
        <w:t>novemb</w:t>
      </w:r>
      <w:r w:rsidR="007B0A87">
        <w:rPr>
          <w:b/>
          <w:snapToGrid w:val="0"/>
          <w:lang w:eastAsia="en-US"/>
        </w:rPr>
        <w:t>er 2024</w:t>
      </w:r>
    </w:p>
    <w:p w14:paraId="0D172D13" w14:textId="448E025F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FDCB8F" w14:textId="77777777" w:rsidR="005F4421" w:rsidRDefault="005F4421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16641A98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5CFF0E" w14:textId="77777777" w:rsidR="00AD4415" w:rsidRDefault="00AD4415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533546B5" w:rsidR="005C12CA" w:rsidRDefault="00B87F75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</w:t>
      </w:r>
      <w:r w:rsidR="005F4421">
        <w:rPr>
          <w:b/>
          <w:snapToGrid w:val="0"/>
          <w:lang w:eastAsia="en-US"/>
        </w:rPr>
        <w:t xml:space="preserve">rik Ottoson 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E40240" w:rsidRPr="00DE5153" w14:paraId="0FFCBD16" w14:textId="77777777" w:rsidTr="003308F7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109AF24" w14:textId="77777777" w:rsidR="00E40240" w:rsidRPr="00DE5153" w:rsidRDefault="00E40240" w:rsidP="003308F7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B90E061" w14:textId="49A5B676" w:rsidR="00E40240" w:rsidRPr="00DE5153" w:rsidRDefault="00E40240" w:rsidP="003308F7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4FD5">
              <w:rPr>
                <w:b/>
                <w:color w:val="000000"/>
                <w:lang w:val="en-GB" w:eastAsia="en-US"/>
              </w:rPr>
              <w:t>6</w:t>
            </w:r>
            <w:r>
              <w:rPr>
                <w:b/>
                <w:color w:val="000000"/>
                <w:lang w:val="en-GB" w:eastAsia="en-US"/>
              </w:rPr>
              <w:t xml:space="preserve">      </w:t>
            </w:r>
          </w:p>
        </w:tc>
      </w:tr>
      <w:tr w:rsidR="00E40240" w:rsidRPr="00DE5153" w14:paraId="4404928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DEEB248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93A6452" w14:textId="70B5A14C" w:rsidR="00DA283F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5962E6">
              <w:rPr>
                <w:b/>
                <w:color w:val="000000"/>
                <w:szCs w:val="22"/>
                <w:lang w:val="en-GB" w:eastAsia="en-US"/>
              </w:rPr>
              <w:t>-</w:t>
            </w:r>
            <w:r w:rsidR="00346D65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79AD8" w14:textId="5C6FC77A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A6C3074" w14:textId="359CA124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8B9FC4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7D02EF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E677C4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8D9E74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D19FAA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E76C67E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DA9D479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48F3CE" w14:textId="47448669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BE1B78" w14:textId="54DEB76C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30D18A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7E37A38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D47D14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CF2DB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29842D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B1E0F7" w14:textId="1D20DB49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026B8" w14:textId="632BC82D" w:rsidR="00E40240" w:rsidRPr="00DE5153" w:rsidRDefault="00A75818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A2328" w14:textId="1B91369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385DC" w14:textId="7F2F7FCD" w:rsidR="00DA283F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2F19D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BB95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76B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0BC6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421CB0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48E4E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277F6" w14:textId="195DE23D" w:rsidR="00E40240" w:rsidRPr="00DE5153" w:rsidRDefault="009B36D7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116D9" w14:textId="263F496C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64DB0" w14:textId="64F0786B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F1E06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F91CA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8C267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6E953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E40240" w:rsidRPr="00DE5153" w14:paraId="3C27DC6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769606" w14:textId="77777777" w:rsidR="00E40240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62CC9" w14:textId="604E32BB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0F53C" w14:textId="32FD0A60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CCCF3" w14:textId="5C46C5F2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4B0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F74EA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EF3A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A6314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E40240" w:rsidRPr="00DE5153" w14:paraId="4C6D19C6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3ED85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E970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42F4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65A7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2608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A7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C1C2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5C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F5EE32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8296A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A3059" w14:textId="468D7A26" w:rsidR="00E40240" w:rsidRPr="00DE5153" w:rsidRDefault="00982557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DC290" w14:textId="65EAF4D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DEE7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166F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85D5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08D7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0126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A9EA44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3CC13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DD6AB" w14:textId="20DDE8A3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1169F" w14:textId="7C32827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D839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E09AD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6192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099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9FE5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520E88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1D1E6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E39AD" w14:textId="75559E1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76283" w14:textId="709EAE4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B0C11" w14:textId="2224B31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A9ECC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AE1E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96D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6E66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552DD5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85ACAF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E720B" w14:textId="3A46A4AC" w:rsidR="00E40240" w:rsidRPr="00DE5153" w:rsidRDefault="00054FD5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9D9E1" w14:textId="3C93E00B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843F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4093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1419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E1EC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0ED0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FB6FF6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16536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49AF6" w14:textId="4910E1C7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9C11D" w14:textId="1006D07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21ED3" w14:textId="74F7AC48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53B5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2B61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0C52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874D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8933B9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70B4B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271A1" w14:textId="22CF1FB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E0574" w14:textId="13F7C1B6" w:rsidR="00E40240" w:rsidRPr="00070C4A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4166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CFA8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52B2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60E0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E51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D4DBA1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61D03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DCF4F" w14:textId="7486E58F" w:rsidR="00E40240" w:rsidRPr="00DE5153" w:rsidRDefault="00054FD5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6D0CF" w14:textId="5EC27E4F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5572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CAD9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B2A9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E461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49D2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04FFDD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E98EF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DE4E9" w14:textId="00F22CCE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6FF3" w14:textId="7078A0E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A84AF" w14:textId="5C993D1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119C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5C78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515D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278C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64311D6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CA5755" w14:textId="77777777" w:rsidR="00E40240" w:rsidRPr="00A75818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75818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52821" w14:textId="7284712C" w:rsidR="00E40240" w:rsidRPr="00A75818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15070" w14:textId="7F015E1D" w:rsidR="00E40240" w:rsidRPr="00A75818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7AB8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D62BE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1EC0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90D6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3229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2CBA386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1018CE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47D69" w14:textId="3481A425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C1889" w14:textId="6674913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60F1F" w14:textId="7DC8993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ED97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EBA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5BF4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7336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11C0A01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4D32D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4DA0A" w14:textId="6F9E5AB8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DB3B5" w14:textId="20F3AFC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40D2F" w14:textId="13AA4C8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A832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B9D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4A0A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348C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DF2631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B8B109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C9CF5" w14:textId="129180A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E320F" w14:textId="7300BDC3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30EC3" w14:textId="07470C4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3A36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80E9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5BDE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467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D57C27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6D08E3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EC0562" w14:textId="7E7CC5C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9745B0" w14:textId="13BCE29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59368B" w14:textId="4BAF81FF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8E68E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5A7FA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DF92B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0D468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1DB82D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ACD5BF9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34E579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F82360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5FC16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4C0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928AD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E4720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F76B4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2F7407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7829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8D64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2622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D2B4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2B90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6C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DA3A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B05B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FA3307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708F7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C7C3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6BF8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E4B3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B7DB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2007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96A2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AB44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1D65E8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883D68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34449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8A91B" w14:textId="07D83DD4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C40FC" w14:textId="0DC89D4C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5C4A8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65B51" w14:textId="77777777" w:rsidR="00E40240" w:rsidRPr="00E34449" w:rsidRDefault="00E40240" w:rsidP="003308F7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9F6AF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9839F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B41C2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E40240" w:rsidRPr="00DE5153" w14:paraId="6EC7A8A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F563F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7FAE6" w14:textId="504CF58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14E67" w14:textId="3374D50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9A134" w14:textId="271AEAEE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A354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B12D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F0D2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8C12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70F711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9EB9B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72BE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BD39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2561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DE71C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7D17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BE08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7A0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2616BF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71B14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AE6A7" w14:textId="236B47B5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F8A28" w14:textId="644737B0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3F32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EC9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58EF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A43F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F2BD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904C8F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769CB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62F9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C359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04F6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C836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4A19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11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80D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0F7ABF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9F5D7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06F20" w14:textId="2355E6D9" w:rsidR="00E40240" w:rsidRPr="00DE5153" w:rsidRDefault="00982557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3E583" w14:textId="59187D7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87FA0" w14:textId="058744A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4D6F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7E1A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77AC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D5A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E3B777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8D9220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BBCA7" w14:textId="61F75BE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12325" w14:textId="65AABBE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DF91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8C49C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B80C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8C9C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1D5F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6F3134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631CA5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ECEE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D33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756D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A8377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2498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2C4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E1F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2EC2EE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37745E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8115E" w14:textId="698D24E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F071D" w14:textId="66CD7B0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08D5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B507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A04C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6E8B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A8FD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7FEC4C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CF1B1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E5742" w14:textId="76DB966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65106" w14:textId="6126BEE5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F290B" w14:textId="4EB37763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6915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2AA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A49D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EE61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A65A9E1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D08CEA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ADFCD" w14:textId="2676353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87970" w14:textId="6E12A1D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79FD8" w14:textId="55F8036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C105D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C930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16C2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FE51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25FFA3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3311DA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0AE7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0DB2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4203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3B41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1C53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41B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103E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084C2B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0E80B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C0468" w14:textId="1FE4CA57" w:rsidR="00E40240" w:rsidRPr="00DE5153" w:rsidRDefault="00982557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1D827" w14:textId="45E764F2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503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85E84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ED6A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ED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B309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3575C3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2EAB7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5BF6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D19A7" w14:textId="77777777" w:rsidR="00E40240" w:rsidRPr="002C630D" w:rsidRDefault="00E40240" w:rsidP="003308F7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DF4D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6F1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F90E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7C55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798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DFFA1C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8E08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B5AC3" w14:textId="1520BA0E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C701" w14:textId="238E5F2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034E0" w14:textId="27E58AF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9421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9B94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5F73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8EC5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3A181F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EDC61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4B9F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01F1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66D3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863A5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37F2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2606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80EE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1A8CDC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0317A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01DDE" w14:textId="6F13FC1C" w:rsidR="00E40240" w:rsidRPr="00DE5153" w:rsidRDefault="00982557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69535" w14:textId="5C65BBE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6D7A3" w14:textId="3EA22D3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B69B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2B79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910B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30A8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A8EFBC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EAAC6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58B5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070B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0CE9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FE0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7433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A1B3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2504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0D5BA01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5DD369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46657" w14:textId="7697DC3E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719E7" w14:textId="3AE93A9F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9AE53" w14:textId="2D595708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864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97A2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02FF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DE6A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ED0912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4D9A7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AD85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A3BA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043E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A9A0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43B4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4E9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9CB7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D38908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5DE3C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83C3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B95B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ACDF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B6F3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5802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1E11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4D41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61904F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0D6AA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159D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F75E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AE3A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B609E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6720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4E3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2350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BBFD4D1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E147A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F71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4A35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A273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FBCF5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0B12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95E8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C608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528E6B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540B20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34449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BA31E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7D3A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A1747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BC659" w14:textId="77777777" w:rsidR="00E40240" w:rsidRPr="00E34449" w:rsidRDefault="00E40240" w:rsidP="003308F7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53014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250E6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5509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E40240" w:rsidRPr="00DE5153" w14:paraId="7303BE3F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27563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3591F" w14:textId="207AC898" w:rsidR="00E40240" w:rsidRPr="00DE5153" w:rsidRDefault="00982557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A546" w14:textId="05CB1EB5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72BF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DC1A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E16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8204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C108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01AD23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A66C99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1113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E002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F46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2BC0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569C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811C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F876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90B831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FF4040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0C0E6" w14:textId="4DCD4493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515E3" w14:textId="73F65FF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5999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297C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5067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6731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98A4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7D2162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B1D2E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449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115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4F43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2DE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142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C5F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DEF4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94C1CD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A8539F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CCE0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7F50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EC5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820C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DCDF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2DFE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BD9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478E8B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FB7B0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AF52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CF6C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3D69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BE4F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D06C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72D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4547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DECE51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858B80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59C9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6418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D842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2D1F5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D9A6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C7D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86BC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23B3A9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CF3E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6A5C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FB9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D89D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E3A4D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F739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2B20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5697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782D42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44911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E38ED" w14:textId="3FAAC24D" w:rsidR="00E40240" w:rsidRPr="00DE5153" w:rsidRDefault="00982557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AD0C3" w14:textId="0DF6E1F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79B8F" w14:textId="576C890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7AB2C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E71F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759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A9E9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933583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12D3EF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94EE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45D3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8DF6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F0C6B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C3FD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9BBD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85C2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F91EE7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CB59D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1971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E4A5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69E2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F3BD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7FE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1FCA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694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111358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75EFA6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77191" w14:textId="04889A8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CC5B4" w14:textId="56CCA952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9784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95A7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FA8E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F3F1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456C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21FE89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4063B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D9F1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C55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F83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61BB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24B6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41F1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9795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DBCD66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2B1D0F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69C5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9ACC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5ED9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97707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1CF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BE5E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FB55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601BE5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7AC4D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DB98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358F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FAC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C8D58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735C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6A76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FDB6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501E4C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0C07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58E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1239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F00C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D3FC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4E10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9AF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5232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816963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B1C7A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5686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3E2C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EF90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55A2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FD89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031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6C5F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77AD10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8E6A6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45C1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B4A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AE7E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F20B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8101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DE78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7B6C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2BB6E8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B09A0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2051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B0C1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ABC8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00E9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BA40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F46E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EE60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F7E0B7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8C6F5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045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8A1B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021E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2490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879C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4477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5A1D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B1199E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9EE8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184C6" w14:textId="0429B84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F427A" w14:textId="4F8F9086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EBAD" w14:textId="51A853DF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F563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5A6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5A92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7987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64B6B46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4ADA8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D9D0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DA2F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15830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0F25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DE9B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0F5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7F62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26BB68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5F10E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7674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1B29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DDDE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752A4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A485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67851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28A2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A429AF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45BB7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34E7EB" w14:textId="41A6812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2049A" w14:textId="2BB4B724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766CE" w14:textId="4EE2A5FC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FC50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66F5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B2A1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B6084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57A825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3FEF0A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22F6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10A9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FEE9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1D9E0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01BE0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A2E61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1F61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9D9C7F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E6D6B6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EA3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23C8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96941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7A46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AC954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A610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9F8C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BAD215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D8B79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77DB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F6E6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AA4A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837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B9D5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F957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5593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DCC2C5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E42E6B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57A5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4242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C4C0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E850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27CD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C246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CD38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F22420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CE3CA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9C93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8B75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F652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807BF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DF2E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CF49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123A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E4F09A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4C818D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2EB18" w14:textId="5346A5B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1CEA3" w14:textId="584FCB59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111AA" w14:textId="79D19114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F876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D3A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5DDC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A9CD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9DCB30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32B5BF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324F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D397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29D9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574E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21509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DE72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9271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EE4237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CD1D6A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E2760" w14:textId="0838F0D3" w:rsidR="00E40240" w:rsidRPr="00DE5153" w:rsidRDefault="00982557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96CBD" w14:textId="14ECE47C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D407D" w14:textId="34432273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FCD3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137C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4F9D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0E02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AD24A4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316A44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68AF8" w14:textId="1AFCEC05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E24E3" w14:textId="73F72BEB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9D54F" w14:textId="77B7ADAA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8FE0F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74E6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8A8A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AEEA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8B8D3A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78FFFB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06C3" w14:textId="0E8D771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D6B1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21BC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C97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12BA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499C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D628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A693CF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C202E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B6A3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784B9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B698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C1BF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A7860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8DD5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FD34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748B86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5627E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0588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154A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9CFE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C79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D2E5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794A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E845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29E971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D63DEC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27B0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66B6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3EAB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8E3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F04B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466D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A7D8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338C5A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15ED51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E389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D852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9AE3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C47CB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B273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C352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11B7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556F74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0394E0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31CD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6F95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85B2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D5A6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30C7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14D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8AB0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63C69F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5830E3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837C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F9EE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11D0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36618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0646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7F03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8896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B477AA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A2D5B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AC30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84AD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B100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260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8787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3068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DA4C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081A49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392506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E2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BAA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E63A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16A6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C243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57B2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1D9E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54B026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9368A8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2B2E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E2E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C53B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5A25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11F2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3C15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D72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86567B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A73428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34449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E34449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E34449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8B21B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58BE7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EB72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935AE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D0FB4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4EC5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C85E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E40240" w:rsidRPr="00DE5153" w14:paraId="04876B5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4969D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F49EE" w14:textId="2780C8BE" w:rsidR="00E40240" w:rsidRPr="00982557" w:rsidRDefault="00982557" w:rsidP="003308F7">
            <w:pPr>
              <w:spacing w:line="256" w:lineRule="auto"/>
              <w:rPr>
                <w:color w:val="000000"/>
                <w:lang w:val="en-GB" w:eastAsia="en-US"/>
              </w:rPr>
            </w:pPr>
            <w:r w:rsidRPr="00982557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418F7" w14:textId="01BC2A34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E659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D267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A0CA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3757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F706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1BF3D75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2DDF9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78EC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D49D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6F6B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32E4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45B2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9A18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6F1B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791D158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99FB7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1585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7573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A2071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56C1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23C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6225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096F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6A34EF3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D040B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FE12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CACC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DC09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30AD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3E91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120E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7C45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99BD08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CACDA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F647D" w14:textId="72747F60" w:rsidR="00E40240" w:rsidRPr="00AF78AD" w:rsidRDefault="00982557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82557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F08C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1377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A141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1AF3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BAA4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0ECD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3646436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9B704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5E8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B7D1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A15B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1240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83C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D261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B194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4409332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94117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0C2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4B71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0CA6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2354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2A66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7A84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397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EBC4F0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FBCCA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74E6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7AB8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CE370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E27C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8492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ADA1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DB9C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2217D10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30634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DB3A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1AFC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0981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88D4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13A4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5B34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C4DF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4F554EA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ABA5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C137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3B75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D48C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E527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E540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B792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46FE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7B12081F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B81C6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5DE21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75B80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0A3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B2CE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6B86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B4B0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8E0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44DFD0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CE7C1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AFDF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E639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91B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31A3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13F5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7CF9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3854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4C68DE3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F164A3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EB2A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8B10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EC6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9E2B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C885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81C7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FD5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FB9A57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21446F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B4479" w14:textId="5F061AB9" w:rsidR="00E40240" w:rsidRPr="00943C3B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E8A09" w14:textId="0D06523C" w:rsidR="00E40240" w:rsidRPr="00943C3B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37F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9B72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4246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4E64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CC0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D80012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DDBA3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FDD6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D5C2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55D0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E77A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747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1DC2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821A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094B57C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B9D858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55E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3FA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7E77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7E5D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8937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DFE7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821F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1568ADB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720684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0BE68" w14:textId="13492198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58E6C" w14:textId="779A74EB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9BC7" w14:textId="7B845E1E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5F34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2469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B660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CDF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35554CD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DCFA4D" w14:textId="77777777" w:rsidR="00E40240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B5E5A" w14:textId="201BA3C1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F5844" w14:textId="5F65EA85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A2408" w14:textId="63E2CE20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468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ECFF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C9E9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D676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321ABF" w14:paraId="1A7EFBAE" w14:textId="77777777" w:rsidTr="003308F7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24709258" w14:textId="77777777" w:rsidR="00E40240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DAAF816" w14:textId="77777777" w:rsidR="00E40240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2FC2DB8" w14:textId="77777777" w:rsidR="00E40240" w:rsidRPr="00C80B21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F72E1DB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54F6BB3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52E35D09" w14:textId="77777777" w:rsidR="00E40240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77750625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F79BE83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5C8E9835" w14:textId="77777777" w:rsidR="00E40240" w:rsidRPr="00E47E4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1D7BD054" w14:textId="7AF533E9" w:rsidR="00631A18" w:rsidRDefault="00E40240" w:rsidP="00A317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F6328C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F6328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31A18">
              <w:rPr>
                <w:color w:val="000000" w:themeColor="text1"/>
                <w:sz w:val="20"/>
                <w:lang w:eastAsia="en-US"/>
              </w:rPr>
              <w:br/>
            </w:r>
          </w:p>
          <w:p w14:paraId="61F62100" w14:textId="77777777" w:rsidR="00E40240" w:rsidRPr="00E47E4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3A5CF064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148A0367" w14:textId="77777777" w:rsidR="00E40240" w:rsidRDefault="00E40240" w:rsidP="00E40240"/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47CE844D" w14:textId="6EF81A3B" w:rsidR="00906289" w:rsidRPr="00E34449" w:rsidRDefault="00717981" w:rsidP="00906289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B56375">
        <w:rPr>
          <w:b/>
          <w:color w:val="000000"/>
          <w:lang w:eastAsia="en-US"/>
        </w:rPr>
        <w:t>6</w:t>
      </w:r>
      <w:r>
        <w:rPr>
          <w:b/>
          <w:color w:val="000000"/>
          <w:lang w:eastAsia="en-US"/>
        </w:rPr>
        <w:br/>
      </w:r>
    </w:p>
    <w:p w14:paraId="50BA82FD" w14:textId="77777777" w:rsidR="005E78B8" w:rsidRDefault="005E78B8" w:rsidP="005E78B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tre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E3FF24A" w14:textId="77777777" w:rsidR="005E78B8" w:rsidRDefault="005E78B8" w:rsidP="005E78B8">
      <w:pPr>
        <w:widowControl/>
      </w:pPr>
      <w:r w:rsidRPr="00906289">
        <w:t>Samrådet avslutades den</w:t>
      </w:r>
      <w:r>
        <w:t xml:space="preserve"> 30 oktober </w:t>
      </w:r>
      <w:r w:rsidRPr="00906289">
        <w:t>2024. Det fanns stöd för regeringens ståndpunkt</w:t>
      </w:r>
      <w:r>
        <w:t>er</w:t>
      </w:r>
      <w:r w:rsidRPr="00906289">
        <w:t>.</w:t>
      </w:r>
      <w:r>
        <w:t xml:space="preserve">  </w:t>
      </w:r>
    </w:p>
    <w:p w14:paraId="163EB436" w14:textId="77777777" w:rsidR="005E78B8" w:rsidRDefault="005E78B8" w:rsidP="005E78B8">
      <w:pPr>
        <w:widowControl/>
      </w:pPr>
    </w:p>
    <w:p w14:paraId="7E943F59" w14:textId="77777777" w:rsidR="005E78B8" w:rsidRDefault="005E78B8" w:rsidP="005E78B8">
      <w:pPr>
        <w:pStyle w:val="Liststycke"/>
        <w:widowControl/>
        <w:numPr>
          <w:ilvl w:val="0"/>
          <w:numId w:val="7"/>
        </w:numPr>
        <w:contextualSpacing w:val="0"/>
        <w:rPr>
          <w:sz w:val="22"/>
          <w:szCs w:val="22"/>
        </w:rPr>
      </w:pPr>
      <w:r>
        <w:t>Antagande av rådsbeslut om ändring av rådets beslut (</w:t>
      </w:r>
      <w:proofErr w:type="spellStart"/>
      <w:r>
        <w:t>Gusp</w:t>
      </w:r>
      <w:proofErr w:type="spellEnd"/>
      <w:r>
        <w:t>) 2021/509 om inrättande av en europeisk fredsfacilitet</w:t>
      </w:r>
    </w:p>
    <w:p w14:paraId="184F4154" w14:textId="77777777" w:rsidR="005E78B8" w:rsidRDefault="005E78B8" w:rsidP="005E78B8">
      <w:pPr>
        <w:pStyle w:val="Liststycke"/>
        <w:widowControl/>
        <w:numPr>
          <w:ilvl w:val="0"/>
          <w:numId w:val="7"/>
        </w:numPr>
        <w:contextualSpacing w:val="0"/>
      </w:pPr>
      <w:r>
        <w:t>Antagande av rådsbeslut om en stödåtgärd inom ramen för den europeiska fredsfaciliteten till stöd för den egyptiska försvarsmakten</w:t>
      </w:r>
    </w:p>
    <w:p w14:paraId="338A0111" w14:textId="77777777" w:rsidR="005E78B8" w:rsidRDefault="005E78B8" w:rsidP="005E78B8">
      <w:pPr>
        <w:pStyle w:val="Liststycke"/>
        <w:widowControl/>
        <w:numPr>
          <w:ilvl w:val="0"/>
          <w:numId w:val="7"/>
        </w:numPr>
        <w:contextualSpacing w:val="0"/>
      </w:pPr>
      <w:r>
        <w:t>Antagande av rådsbeslut om en stödåtgärd inom ramen för den europeiska fredsfaciliteten för att stärka kapaciteten hos Republiken Kongos flotta inom ramen för Yaoundé-arkitekturen</w:t>
      </w:r>
    </w:p>
    <w:p w14:paraId="5057C2F0" w14:textId="77777777" w:rsidR="005E78B8" w:rsidRDefault="005E78B8" w:rsidP="005E78B8">
      <w:pPr>
        <w:widowControl/>
      </w:pPr>
    </w:p>
    <w:p w14:paraId="51DE6241" w14:textId="77777777" w:rsidR="005E78B8" w:rsidRDefault="005E78B8" w:rsidP="005E78B8">
      <w:pPr>
        <w:rPr>
          <w:u w:val="single"/>
        </w:rPr>
      </w:pPr>
      <w:r w:rsidRPr="002420CE">
        <w:rPr>
          <w:u w:val="single"/>
        </w:rPr>
        <w:t xml:space="preserve">Följande avvikande ståndpunkt har anmälts av </w:t>
      </w:r>
      <w:r>
        <w:rPr>
          <w:u w:val="single"/>
        </w:rPr>
        <w:t>Vänsterpartiet</w:t>
      </w:r>
      <w:r w:rsidRPr="002420CE">
        <w:rPr>
          <w:u w:val="single"/>
        </w:rPr>
        <w:t>:</w:t>
      </w:r>
    </w:p>
    <w:p w14:paraId="5B6C351F" w14:textId="77777777" w:rsidR="005E78B8" w:rsidRDefault="005E78B8" w:rsidP="005E78B8">
      <w:pPr>
        <w:rPr>
          <w:u w:val="single"/>
        </w:rPr>
      </w:pPr>
    </w:p>
    <w:p w14:paraId="613EDA79" w14:textId="77777777" w:rsidR="005E78B8" w:rsidRDefault="005E78B8" w:rsidP="005E78B8">
      <w:pPr>
        <w:rPr>
          <w:sz w:val="22"/>
          <w:szCs w:val="22"/>
        </w:rPr>
      </w:pPr>
      <w:r w:rsidRPr="00847D76">
        <w:rPr>
          <w:sz w:val="22"/>
          <w:szCs w:val="22"/>
        </w:rPr>
        <w:t>”Regeringen borde rösta nej till de tre ärendena och istället arbeta för att fredsfaciliteten läggs ned och att stöd till Ukraina lämnas på annat sätt.” </w:t>
      </w:r>
    </w:p>
    <w:p w14:paraId="2D6C74CD" w14:textId="0F666589" w:rsidR="0096518C" w:rsidRDefault="0096518C" w:rsidP="00377009">
      <w:pPr>
        <w:widowControl/>
      </w:pPr>
    </w:p>
    <w:p w14:paraId="73E2821E" w14:textId="77777777" w:rsidR="005E78B8" w:rsidRDefault="005E78B8" w:rsidP="006A6162">
      <w:pPr>
        <w:widowControl/>
        <w:rPr>
          <w:b/>
          <w:bCs/>
        </w:rPr>
      </w:pPr>
    </w:p>
    <w:p w14:paraId="69132127" w14:textId="77777777" w:rsidR="005E78B8" w:rsidRDefault="005E78B8" w:rsidP="005E78B8">
      <w:pPr>
        <w:widowControl/>
      </w:pPr>
      <w:r w:rsidRPr="00906289">
        <w:rPr>
          <w:b/>
          <w:bCs/>
        </w:rPr>
        <w:t>Skriftligt samråd med EU-nämnden avseende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listor med troliga A-punkter vecka </w:t>
      </w:r>
      <w:r>
        <w:rPr>
          <w:b/>
          <w:bCs/>
        </w:rPr>
        <w:t>43</w:t>
      </w:r>
      <w:r>
        <w:rPr>
          <w:b/>
          <w:bCs/>
        </w:rPr>
        <w:br/>
      </w:r>
      <w:r w:rsidRPr="00906289">
        <w:t xml:space="preserve">Samrådet avslutades den </w:t>
      </w:r>
      <w:r>
        <w:t xml:space="preserve">25 oktober </w:t>
      </w:r>
      <w:r w:rsidRPr="00906289">
        <w:t>2024. Det fanns stöd för regeringens ståndpunkt</w:t>
      </w:r>
      <w:r>
        <w:t>er</w:t>
      </w:r>
      <w:r w:rsidRPr="00906289">
        <w:t>.</w:t>
      </w:r>
      <w:r>
        <w:t xml:space="preserve"> </w:t>
      </w:r>
    </w:p>
    <w:p w14:paraId="1DEBBA79" w14:textId="77777777" w:rsidR="005E78B8" w:rsidRDefault="005E78B8" w:rsidP="005E78B8">
      <w:pPr>
        <w:widowControl/>
      </w:pPr>
    </w:p>
    <w:p w14:paraId="775D7D9C" w14:textId="77777777" w:rsidR="005E78B8" w:rsidRDefault="005E78B8" w:rsidP="005E78B8">
      <w:pPr>
        <w:rPr>
          <w:u w:val="single"/>
        </w:rPr>
      </w:pPr>
      <w:r w:rsidRPr="002420CE">
        <w:rPr>
          <w:u w:val="single"/>
        </w:rPr>
        <w:t xml:space="preserve">Följande avvikande ståndpunkt har anmälts av </w:t>
      </w:r>
      <w:r>
        <w:rPr>
          <w:u w:val="single"/>
        </w:rPr>
        <w:t>Socialdemokraterna</w:t>
      </w:r>
      <w:r w:rsidRPr="002420CE">
        <w:rPr>
          <w:u w:val="single"/>
        </w:rPr>
        <w:t>:</w:t>
      </w:r>
    </w:p>
    <w:p w14:paraId="58A8B8B7" w14:textId="77777777" w:rsidR="005E78B8" w:rsidRDefault="005E78B8" w:rsidP="005E78B8">
      <w:pPr>
        <w:rPr>
          <w:u w:val="single"/>
        </w:rPr>
      </w:pPr>
    </w:p>
    <w:p w14:paraId="5BC325D0" w14:textId="77777777" w:rsidR="005E78B8" w:rsidRPr="00590BDC" w:rsidRDefault="005E78B8" w:rsidP="005E78B8">
      <w:pPr>
        <w:rPr>
          <w:sz w:val="22"/>
          <w:szCs w:val="22"/>
        </w:rPr>
      </w:pPr>
      <w:r w:rsidRPr="00590BDC">
        <w:rPr>
          <w:sz w:val="22"/>
          <w:szCs w:val="22"/>
        </w:rPr>
        <w:t>” Vi vidhåller tidigare lämnad avvikande ståndpunkt om att producentansvaret skulle ha behövt förstärkas ytterligare innan beslut. ”</w:t>
      </w:r>
    </w:p>
    <w:p w14:paraId="3DB070D9" w14:textId="77777777" w:rsidR="005E78B8" w:rsidRDefault="005E78B8" w:rsidP="006A6162">
      <w:pPr>
        <w:widowControl/>
        <w:rPr>
          <w:b/>
          <w:bCs/>
        </w:rPr>
      </w:pPr>
    </w:p>
    <w:p w14:paraId="5738ADB3" w14:textId="77777777" w:rsidR="005E78B8" w:rsidRPr="00C17D2F" w:rsidRDefault="005E78B8" w:rsidP="005E78B8">
      <w:pPr>
        <w:rPr>
          <w:b/>
          <w:bCs/>
        </w:rPr>
      </w:pPr>
      <w:r w:rsidRPr="00906289">
        <w:rPr>
          <w:b/>
          <w:bCs/>
        </w:rPr>
        <w:t>Skriftligt samråd med EU-nämnden</w:t>
      </w:r>
      <w:r>
        <w:rPr>
          <w:b/>
          <w:bCs/>
        </w:rPr>
        <w:t xml:space="preserve"> </w:t>
      </w:r>
      <w:r w:rsidRPr="00C17D2F">
        <w:rPr>
          <w:b/>
          <w:bCs/>
        </w:rPr>
        <w:t>rörande</w:t>
      </w:r>
      <w:r>
        <w:rPr>
          <w:b/>
          <w:bCs/>
        </w:rPr>
        <w:t xml:space="preserve"> ICAO</w:t>
      </w:r>
    </w:p>
    <w:p w14:paraId="346C8472" w14:textId="77777777" w:rsidR="005E78B8" w:rsidRDefault="005E78B8" w:rsidP="005E78B8">
      <w:pPr>
        <w:widowControl/>
      </w:pPr>
      <w:r w:rsidRPr="00906289">
        <w:t xml:space="preserve">Samrådet avslutades den </w:t>
      </w:r>
      <w:r>
        <w:t xml:space="preserve">24 oktober </w:t>
      </w:r>
      <w:r w:rsidRPr="00906289">
        <w:t>2024. 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4221C9C7" w14:textId="77777777" w:rsidR="005E78B8" w:rsidRDefault="005E78B8" w:rsidP="005E78B8">
      <w:pPr>
        <w:widowControl/>
      </w:pPr>
    </w:p>
    <w:p w14:paraId="2546B242" w14:textId="77777777" w:rsidR="005E78B8" w:rsidRDefault="005E78B8" w:rsidP="005E78B8">
      <w:pPr>
        <w:pStyle w:val="Liststycke"/>
        <w:widowControl/>
        <w:numPr>
          <w:ilvl w:val="0"/>
          <w:numId w:val="6"/>
        </w:numPr>
        <w:contextualSpacing w:val="0"/>
        <w:rPr>
          <w:sz w:val="22"/>
          <w:szCs w:val="22"/>
        </w:rPr>
      </w:pPr>
      <w:r>
        <w:t xml:space="preserve">EU-koordinering av positioner inför ICAO:s 233:e rådssession den 28 oktober-8 november 2024. </w:t>
      </w:r>
    </w:p>
    <w:p w14:paraId="24315516" w14:textId="77777777" w:rsidR="005E78B8" w:rsidRDefault="005E78B8" w:rsidP="005E78B8">
      <w:pPr>
        <w:pStyle w:val="Liststycke"/>
        <w:widowControl/>
        <w:numPr>
          <w:ilvl w:val="0"/>
          <w:numId w:val="6"/>
        </w:numPr>
        <w:contextualSpacing w:val="0"/>
      </w:pPr>
      <w:r>
        <w:t>Rådsbeslut om EU-koordinering av positioner gällande ändring 30 i bilaga 9 till Chicagokonventionen inför ICAO:s 233:e rådssession</w:t>
      </w:r>
    </w:p>
    <w:p w14:paraId="06F76EE1" w14:textId="5D655706" w:rsidR="005E78B8" w:rsidRDefault="005E78B8" w:rsidP="006A6162">
      <w:pPr>
        <w:widowControl/>
        <w:rPr>
          <w:b/>
          <w:bCs/>
        </w:rPr>
      </w:pPr>
    </w:p>
    <w:p w14:paraId="13C85E3E" w14:textId="08D43AEE" w:rsidR="005E78B8" w:rsidRDefault="005E78B8" w:rsidP="006A6162">
      <w:pPr>
        <w:widowControl/>
        <w:rPr>
          <w:b/>
          <w:bCs/>
        </w:rPr>
      </w:pPr>
    </w:p>
    <w:p w14:paraId="0C5EF0E6" w14:textId="77777777" w:rsidR="005E78B8" w:rsidRDefault="005E78B8" w:rsidP="005E78B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fyra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314C624D" w14:textId="77777777" w:rsidR="005E78B8" w:rsidRDefault="005E78B8" w:rsidP="005E78B8">
      <w:pPr>
        <w:widowControl/>
      </w:pPr>
      <w:r w:rsidRPr="00906289">
        <w:t xml:space="preserve">Samrådet avslutades den </w:t>
      </w:r>
      <w:r>
        <w:t xml:space="preserve">23 oktober </w:t>
      </w:r>
      <w:r w:rsidRPr="00906289">
        <w:t>2024. 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5A63E708" w14:textId="77777777" w:rsidR="005E78B8" w:rsidRDefault="005E78B8" w:rsidP="005E78B8">
      <w:pPr>
        <w:rPr>
          <w:b/>
          <w:bCs/>
        </w:rPr>
      </w:pPr>
    </w:p>
    <w:p w14:paraId="45A30D8D" w14:textId="77777777" w:rsidR="005E78B8" w:rsidRDefault="005E78B8" w:rsidP="005E78B8">
      <w:pPr>
        <w:pStyle w:val="Liststycke"/>
        <w:widowControl/>
        <w:numPr>
          <w:ilvl w:val="0"/>
          <w:numId w:val="5"/>
        </w:numPr>
        <w:contextualSpacing w:val="0"/>
        <w:rPr>
          <w:sz w:val="22"/>
          <w:szCs w:val="22"/>
        </w:rPr>
      </w:pPr>
      <w:r>
        <w:t>Antagande av rådsbeslut om ändring av rådets beslut (</w:t>
      </w:r>
      <w:proofErr w:type="spellStart"/>
      <w:r>
        <w:t>Gusp</w:t>
      </w:r>
      <w:proofErr w:type="spellEnd"/>
      <w:r>
        <w:t>) 2022/2319 om restriktiva åtgärder med hänsyn till situationen i Haiti</w:t>
      </w:r>
    </w:p>
    <w:p w14:paraId="1B4BA66D" w14:textId="77777777" w:rsidR="005E78B8" w:rsidRDefault="005E78B8" w:rsidP="005E78B8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ändring av beslut (</w:t>
      </w:r>
      <w:proofErr w:type="spellStart"/>
      <w:r>
        <w:t>Gusp</w:t>
      </w:r>
      <w:proofErr w:type="spellEnd"/>
      <w:r>
        <w:t xml:space="preserve">) 2016/1693 om restriktiva åtgärder mot </w:t>
      </w:r>
      <w:proofErr w:type="spellStart"/>
      <w:r>
        <w:t>Isil</w:t>
      </w:r>
      <w:proofErr w:type="spellEnd"/>
      <w:r>
        <w:t xml:space="preserve"> (</w:t>
      </w:r>
      <w:proofErr w:type="spellStart"/>
      <w:r>
        <w:t>Daish</w:t>
      </w:r>
      <w:proofErr w:type="spellEnd"/>
      <w:r>
        <w:t>) och al-Qaida samt personer, grupper, företag och enheter som har samröre med dem</w:t>
      </w:r>
    </w:p>
    <w:p w14:paraId="403C7306" w14:textId="77777777" w:rsidR="005E78B8" w:rsidRDefault="005E78B8" w:rsidP="005E78B8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ändring av rådets beslut om restriktiva åtgärder mot ledarna i regionen Transnistrien i Republiken Moldavien</w:t>
      </w:r>
    </w:p>
    <w:p w14:paraId="6A157555" w14:textId="77777777" w:rsidR="005E78B8" w:rsidRDefault="005E78B8" w:rsidP="005E78B8">
      <w:pPr>
        <w:pStyle w:val="Liststycke"/>
        <w:widowControl/>
        <w:numPr>
          <w:ilvl w:val="0"/>
          <w:numId w:val="5"/>
        </w:numPr>
        <w:spacing w:after="240"/>
        <w:contextualSpacing w:val="0"/>
      </w:pPr>
      <w:r>
        <w:t>Antagande av rådsbeslut om ändring av rådets beslut 2013/184/</w:t>
      </w:r>
      <w:proofErr w:type="spellStart"/>
      <w:r>
        <w:t>Gusp</w:t>
      </w:r>
      <w:proofErr w:type="spellEnd"/>
      <w:r>
        <w:t xml:space="preserve"> om restriktiva åtgärder med hänsyn till situationen i Myanmar/Burma </w:t>
      </w:r>
    </w:p>
    <w:p w14:paraId="34D9D6D9" w14:textId="77777777" w:rsidR="005E78B8" w:rsidRPr="005E78B8" w:rsidRDefault="005E78B8" w:rsidP="005E78B8">
      <w:pPr>
        <w:rPr>
          <w:b/>
          <w:bCs/>
        </w:rPr>
      </w:pPr>
      <w:r w:rsidRPr="005E78B8">
        <w:rPr>
          <w:b/>
          <w:bCs/>
        </w:rPr>
        <w:lastRenderedPageBreak/>
        <w:t>Skriftligt samråd med EU-nämnden rörande förordningen om inrättande av en samarbetsmekanism för Ukraina-lån och om exceptionellt makroekonomiskt stöd (MFA) till Ukraina</w:t>
      </w:r>
    </w:p>
    <w:p w14:paraId="241401B3" w14:textId="77777777" w:rsidR="005E78B8" w:rsidRDefault="005E78B8" w:rsidP="005E78B8">
      <w:pPr>
        <w:widowControl/>
      </w:pPr>
      <w:r w:rsidRPr="00906289">
        <w:t xml:space="preserve">Samrådet avslutades den </w:t>
      </w:r>
      <w:r>
        <w:t xml:space="preserve">23 oktober </w:t>
      </w:r>
      <w:r w:rsidRPr="00906289">
        <w:t>2024. 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50E57E19" w14:textId="0F23636C" w:rsidR="005E78B8" w:rsidRDefault="005E78B8" w:rsidP="006A6162">
      <w:pPr>
        <w:widowControl/>
        <w:rPr>
          <w:b/>
          <w:bCs/>
        </w:rPr>
      </w:pPr>
    </w:p>
    <w:p w14:paraId="7439D7E3" w14:textId="77777777" w:rsidR="005E78B8" w:rsidRPr="00906289" w:rsidRDefault="005E78B8" w:rsidP="005E78B8">
      <w:pPr>
        <w:widowControl/>
        <w:rPr>
          <w:b/>
          <w:bCs/>
        </w:rPr>
      </w:pPr>
    </w:p>
    <w:p w14:paraId="6A1C13FA" w14:textId="77777777" w:rsidR="005E78B8" w:rsidRPr="00906289" w:rsidRDefault="005E78B8" w:rsidP="005E78B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5237490B" w14:textId="77777777" w:rsidR="005E78B8" w:rsidRDefault="005E78B8" w:rsidP="005E78B8">
      <w:pPr>
        <w:widowControl/>
      </w:pPr>
      <w:r w:rsidRPr="00906289">
        <w:t xml:space="preserve">Samrådet avslutades den </w:t>
      </w:r>
      <w:r>
        <w:t xml:space="preserve">23 oktober </w:t>
      </w:r>
      <w:r w:rsidRPr="00906289">
        <w:t>2024. 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2DFA0210" w14:textId="77777777" w:rsidR="005E78B8" w:rsidRDefault="005E78B8" w:rsidP="005E78B8">
      <w:pPr>
        <w:widowControl/>
      </w:pPr>
    </w:p>
    <w:p w14:paraId="6B2DFC32" w14:textId="77777777" w:rsidR="005E78B8" w:rsidRDefault="005E78B8" w:rsidP="005E78B8">
      <w:pPr>
        <w:rPr>
          <w:sz w:val="22"/>
          <w:szCs w:val="22"/>
        </w:rPr>
      </w:pPr>
      <w:r>
        <w:t>- Ändring av rådets genomförandebeslut om genomförande av beslut 2014/512/</w:t>
      </w:r>
      <w:proofErr w:type="spellStart"/>
      <w:r>
        <w:t>Gusp</w:t>
      </w:r>
      <w:proofErr w:type="spellEnd"/>
      <w:r>
        <w:t xml:space="preserve"> om restriktiva åtgärder med hänsyn till Rysslands åtgärder som destabiliserar situationen i Ukraina (Frysta tillgångar del iii: Allokeringsbeslut)</w:t>
      </w:r>
    </w:p>
    <w:p w14:paraId="566D4260" w14:textId="38983B83" w:rsidR="005E78B8" w:rsidRDefault="005E78B8" w:rsidP="006A6162">
      <w:pPr>
        <w:widowControl/>
        <w:rPr>
          <w:b/>
          <w:bCs/>
        </w:rPr>
      </w:pPr>
    </w:p>
    <w:p w14:paraId="05FF114D" w14:textId="77777777" w:rsidR="00AD4D31" w:rsidRPr="00906289" w:rsidRDefault="00AD4D31" w:rsidP="00AD4D31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>de</w:t>
      </w:r>
      <w:r w:rsidRPr="00906289">
        <w:rPr>
          <w:b/>
          <w:bCs/>
        </w:rPr>
        <w:t xml:space="preserve"> </w:t>
      </w:r>
      <w:r>
        <w:rPr>
          <w:b/>
          <w:bCs/>
        </w:rPr>
        <w:t xml:space="preserve">tre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5477C82" w14:textId="77777777" w:rsidR="00AD4D31" w:rsidRDefault="00AD4D31" w:rsidP="00AD4D31">
      <w:pPr>
        <w:widowControl/>
      </w:pPr>
      <w:r w:rsidRPr="00906289">
        <w:t xml:space="preserve">Samrådet avslutades den </w:t>
      </w:r>
      <w:r>
        <w:t xml:space="preserve">23 oktober </w:t>
      </w:r>
      <w:r w:rsidRPr="00906289">
        <w:t>2024. 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42805048" w14:textId="77777777" w:rsidR="00AD4D31" w:rsidRDefault="00AD4D31" w:rsidP="00AD4D31">
      <w:pPr>
        <w:widowControl/>
      </w:pPr>
    </w:p>
    <w:p w14:paraId="4F94B7D1" w14:textId="77777777" w:rsidR="00AD4D31" w:rsidRDefault="00AD4D31" w:rsidP="00AD4D31">
      <w:pPr>
        <w:pStyle w:val="Liststycke"/>
        <w:widowControl/>
        <w:numPr>
          <w:ilvl w:val="0"/>
          <w:numId w:val="4"/>
        </w:numPr>
        <w:contextualSpacing w:val="0"/>
        <w:rPr>
          <w:sz w:val="22"/>
          <w:szCs w:val="22"/>
        </w:rPr>
      </w:pPr>
      <w:r>
        <w:t xml:space="preserve">Rödakors- och rödahalvmånerörelsens 34:e internationella konferens: EU:s och medlemsstaternas utfästelser </w:t>
      </w:r>
    </w:p>
    <w:p w14:paraId="175CA8B7" w14:textId="77777777" w:rsidR="00AD4D31" w:rsidRDefault="00AD4D31" w:rsidP="00AD4D31">
      <w:pPr>
        <w:pStyle w:val="Liststycke"/>
        <w:widowControl/>
        <w:numPr>
          <w:ilvl w:val="0"/>
          <w:numId w:val="4"/>
        </w:numPr>
        <w:contextualSpacing w:val="0"/>
      </w:pPr>
      <w:r>
        <w:t xml:space="preserve">EU:s uttalande för rödakors- och rödahalvmånerörelsens 34:e internationella konferens </w:t>
      </w:r>
    </w:p>
    <w:p w14:paraId="7956048A" w14:textId="4197E77D" w:rsidR="00AD4D31" w:rsidRPr="00AD4D31" w:rsidRDefault="00AD4D31" w:rsidP="006A6162">
      <w:pPr>
        <w:pStyle w:val="Liststycke"/>
        <w:widowControl/>
        <w:numPr>
          <w:ilvl w:val="0"/>
          <w:numId w:val="4"/>
        </w:numPr>
        <w:contextualSpacing w:val="0"/>
      </w:pPr>
      <w:r>
        <w:t>Säkerhets- och försvarspartnerskap mellan EU och Republiken Korea</w:t>
      </w:r>
    </w:p>
    <w:p w14:paraId="33DB7AB4" w14:textId="77777777" w:rsidR="00AD4D31" w:rsidRDefault="00AD4D31" w:rsidP="006A6162">
      <w:pPr>
        <w:widowControl/>
        <w:rPr>
          <w:b/>
          <w:bCs/>
        </w:rPr>
      </w:pPr>
    </w:p>
    <w:p w14:paraId="4A123BC3" w14:textId="504D2AA1" w:rsidR="006A6162" w:rsidRDefault="006A6162" w:rsidP="006A6162">
      <w:pPr>
        <w:widowControl/>
      </w:pPr>
      <w:r w:rsidRPr="00906289">
        <w:rPr>
          <w:b/>
          <w:bCs/>
        </w:rPr>
        <w:t>Skriftligt samråd med EU-nämnden avseende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listor med troliga A-punkter vecka </w:t>
      </w:r>
      <w:r>
        <w:rPr>
          <w:b/>
          <w:bCs/>
        </w:rPr>
        <w:t>42</w:t>
      </w:r>
      <w:r>
        <w:rPr>
          <w:b/>
          <w:bCs/>
        </w:rPr>
        <w:br/>
      </w:r>
      <w:r w:rsidRPr="00906289">
        <w:t xml:space="preserve">Samrådet avslutades den </w:t>
      </w:r>
      <w:r>
        <w:t xml:space="preserve">18 oktober </w:t>
      </w:r>
      <w:r w:rsidRPr="00906289">
        <w:t>2024. 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2278F149" w14:textId="765A7F2C" w:rsidR="006A6162" w:rsidRDefault="006A6162" w:rsidP="006A6162">
      <w:pPr>
        <w:widowControl/>
      </w:pPr>
    </w:p>
    <w:p w14:paraId="2EF7F3F8" w14:textId="77777777" w:rsidR="006A6162" w:rsidRDefault="006A6162" w:rsidP="006A6162">
      <w:pPr>
        <w:widowControl/>
      </w:pPr>
    </w:p>
    <w:p w14:paraId="6CD4116A" w14:textId="77777777" w:rsidR="00F1786C" w:rsidRDefault="00F1786C" w:rsidP="00F1786C">
      <w:pPr>
        <w:widowControl/>
      </w:pPr>
    </w:p>
    <w:p w14:paraId="6651F157" w14:textId="38A34A5A" w:rsidR="006A6162" w:rsidRDefault="006A6162" w:rsidP="00377009">
      <w:pPr>
        <w:widowControl/>
      </w:pPr>
    </w:p>
    <w:p w14:paraId="45C07876" w14:textId="03DA11E0" w:rsidR="00F903C5" w:rsidRDefault="00F903C5" w:rsidP="00F903C5">
      <w:pPr>
        <w:widowControl/>
      </w:pPr>
    </w:p>
    <w:p w14:paraId="7FA2A9D8" w14:textId="77777777" w:rsidR="00F903C5" w:rsidRPr="00906289" w:rsidRDefault="00F903C5" w:rsidP="00F903C5">
      <w:pPr>
        <w:rPr>
          <w:b/>
          <w:bCs/>
        </w:rPr>
      </w:pPr>
    </w:p>
    <w:p w14:paraId="5FEC6B08" w14:textId="77777777" w:rsidR="00F903C5" w:rsidRDefault="00F903C5" w:rsidP="00F903C5">
      <w:pPr>
        <w:widowControl/>
      </w:pPr>
    </w:p>
    <w:p w14:paraId="64793527" w14:textId="77777777" w:rsidR="005E78B8" w:rsidRDefault="005E78B8" w:rsidP="00A10BCB">
      <w:pPr>
        <w:rPr>
          <w:b/>
          <w:bCs/>
        </w:rPr>
      </w:pPr>
    </w:p>
    <w:p w14:paraId="2DC874A5" w14:textId="1CCCC3C8" w:rsidR="00F903C5" w:rsidRDefault="00F903C5" w:rsidP="00377009">
      <w:pPr>
        <w:widowControl/>
      </w:pPr>
    </w:p>
    <w:p w14:paraId="71149B1E" w14:textId="77777777" w:rsidR="00590BDC" w:rsidRDefault="00590BDC" w:rsidP="00590BDC"/>
    <w:p w14:paraId="3E8FB440" w14:textId="77777777" w:rsidR="00590BDC" w:rsidRDefault="00590BDC" w:rsidP="00590BDC"/>
    <w:p w14:paraId="10D1D847" w14:textId="5D62DEC7" w:rsidR="00DD525C" w:rsidRDefault="00DD525C" w:rsidP="00847D76">
      <w:pPr>
        <w:rPr>
          <w:sz w:val="22"/>
          <w:szCs w:val="22"/>
        </w:rPr>
      </w:pPr>
    </w:p>
    <w:p w14:paraId="33D291C3" w14:textId="77777777" w:rsidR="00DD525C" w:rsidRPr="00847D76" w:rsidRDefault="00DD525C" w:rsidP="00847D76">
      <w:pPr>
        <w:rPr>
          <w:sz w:val="22"/>
          <w:szCs w:val="22"/>
          <w:u w:val="single"/>
        </w:rPr>
      </w:pPr>
    </w:p>
    <w:p w14:paraId="36D77C46" w14:textId="01C9AF18" w:rsidR="00590BDC" w:rsidRDefault="00590BDC" w:rsidP="00377009">
      <w:pPr>
        <w:widowControl/>
      </w:pPr>
    </w:p>
    <w:p w14:paraId="314ECEA3" w14:textId="77777777" w:rsidR="00847D76" w:rsidRPr="0096518C" w:rsidRDefault="00847D76" w:rsidP="00377009">
      <w:pPr>
        <w:widowControl/>
      </w:pPr>
    </w:p>
    <w:sectPr w:rsidR="00847D76" w:rsidRPr="0096518C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F94"/>
    <w:multiLevelType w:val="hybridMultilevel"/>
    <w:tmpl w:val="DE340476"/>
    <w:lvl w:ilvl="0" w:tplc="4D4EF85E">
      <w:start w:val="1"/>
      <w:numFmt w:val="lowerLetter"/>
      <w:lvlText w:val="%1)"/>
      <w:lvlJc w:val="left"/>
      <w:pPr>
        <w:ind w:left="720" w:hanging="360"/>
      </w:pPr>
      <w:rPr>
        <w:rFonts w:hint="default"/>
        <w:sz w:val="25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3A0"/>
    <w:multiLevelType w:val="hybridMultilevel"/>
    <w:tmpl w:val="DE340476"/>
    <w:lvl w:ilvl="0" w:tplc="4D4EF85E">
      <w:start w:val="1"/>
      <w:numFmt w:val="lowerLetter"/>
      <w:lvlText w:val="%1)"/>
      <w:lvlJc w:val="left"/>
      <w:pPr>
        <w:ind w:left="720" w:hanging="360"/>
      </w:pPr>
      <w:rPr>
        <w:rFonts w:hint="default"/>
        <w:sz w:val="25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C30DA"/>
    <w:multiLevelType w:val="hybridMultilevel"/>
    <w:tmpl w:val="C5C479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743D4"/>
    <w:multiLevelType w:val="hybridMultilevel"/>
    <w:tmpl w:val="18D066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E2094"/>
    <w:multiLevelType w:val="hybridMultilevel"/>
    <w:tmpl w:val="6E0AD0EE"/>
    <w:lvl w:ilvl="0" w:tplc="EF147108">
      <w:start w:val="1"/>
      <w:numFmt w:val="decimal"/>
      <w:pStyle w:val="Listaniv1"/>
      <w:lvlText w:val="%1."/>
      <w:lvlJc w:val="left"/>
      <w:pPr>
        <w:ind w:left="2436" w:hanging="360"/>
      </w:pPr>
    </w:lvl>
    <w:lvl w:ilvl="1" w:tplc="4D4EF85E">
      <w:start w:val="1"/>
      <w:numFmt w:val="lowerLetter"/>
      <w:lvlText w:val="%2)"/>
      <w:lvlJc w:val="left"/>
      <w:pPr>
        <w:ind w:left="2344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5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D001B">
      <w:start w:val="1"/>
      <w:numFmt w:val="lowerRoman"/>
      <w:lvlText w:val="%3."/>
      <w:lvlJc w:val="right"/>
      <w:pPr>
        <w:ind w:left="3876" w:hanging="180"/>
      </w:pPr>
    </w:lvl>
    <w:lvl w:ilvl="3" w:tplc="041D000F" w:tentative="1">
      <w:start w:val="1"/>
      <w:numFmt w:val="decimal"/>
      <w:lvlText w:val="%4."/>
      <w:lvlJc w:val="left"/>
      <w:pPr>
        <w:ind w:left="4596" w:hanging="360"/>
      </w:pPr>
    </w:lvl>
    <w:lvl w:ilvl="4" w:tplc="041D0019" w:tentative="1">
      <w:start w:val="1"/>
      <w:numFmt w:val="lowerLetter"/>
      <w:lvlText w:val="%5."/>
      <w:lvlJc w:val="left"/>
      <w:pPr>
        <w:ind w:left="5316" w:hanging="360"/>
      </w:pPr>
    </w:lvl>
    <w:lvl w:ilvl="5" w:tplc="041D001B" w:tentative="1">
      <w:start w:val="1"/>
      <w:numFmt w:val="lowerRoman"/>
      <w:lvlText w:val="%6."/>
      <w:lvlJc w:val="right"/>
      <w:pPr>
        <w:ind w:left="6036" w:hanging="180"/>
      </w:pPr>
    </w:lvl>
    <w:lvl w:ilvl="6" w:tplc="041D000F" w:tentative="1">
      <w:start w:val="1"/>
      <w:numFmt w:val="decimal"/>
      <w:lvlText w:val="%7."/>
      <w:lvlJc w:val="left"/>
      <w:pPr>
        <w:ind w:left="6756" w:hanging="360"/>
      </w:pPr>
    </w:lvl>
    <w:lvl w:ilvl="7" w:tplc="041D0019" w:tentative="1">
      <w:start w:val="1"/>
      <w:numFmt w:val="lowerLetter"/>
      <w:lvlText w:val="%8."/>
      <w:lvlJc w:val="left"/>
      <w:pPr>
        <w:ind w:left="7476" w:hanging="360"/>
      </w:pPr>
    </w:lvl>
    <w:lvl w:ilvl="8" w:tplc="041D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6" w15:restartNumberingAfterBreak="0">
    <w:nsid w:val="5D8B5C3C"/>
    <w:multiLevelType w:val="hybridMultilevel"/>
    <w:tmpl w:val="7F1E0444"/>
    <w:lvl w:ilvl="0" w:tplc="041D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7159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508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488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267"/>
    <w:rsid w:val="00044882"/>
    <w:rsid w:val="00044B84"/>
    <w:rsid w:val="0004539E"/>
    <w:rsid w:val="0004616D"/>
    <w:rsid w:val="000462AD"/>
    <w:rsid w:val="00046448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2BF3"/>
    <w:rsid w:val="0005353A"/>
    <w:rsid w:val="000539A1"/>
    <w:rsid w:val="000543E3"/>
    <w:rsid w:val="000549EB"/>
    <w:rsid w:val="00054A58"/>
    <w:rsid w:val="00054FD5"/>
    <w:rsid w:val="000565DC"/>
    <w:rsid w:val="00056799"/>
    <w:rsid w:val="00056A2A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C0E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7D8"/>
    <w:rsid w:val="00091E28"/>
    <w:rsid w:val="00091E9C"/>
    <w:rsid w:val="0009242D"/>
    <w:rsid w:val="00092F13"/>
    <w:rsid w:val="00093635"/>
    <w:rsid w:val="00093F7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3A2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278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11D"/>
    <w:rsid w:val="000E2360"/>
    <w:rsid w:val="000E2519"/>
    <w:rsid w:val="000E2B13"/>
    <w:rsid w:val="000E359A"/>
    <w:rsid w:val="000E4156"/>
    <w:rsid w:val="000E47E0"/>
    <w:rsid w:val="000E709A"/>
    <w:rsid w:val="000E741E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36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2FD2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537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9BA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55A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07B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C54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D86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4E7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ADD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0CB1"/>
    <w:rsid w:val="002414EB"/>
    <w:rsid w:val="002420CE"/>
    <w:rsid w:val="0024223C"/>
    <w:rsid w:val="0024294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2C7C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8"/>
    <w:rsid w:val="002C630D"/>
    <w:rsid w:val="002C6D2C"/>
    <w:rsid w:val="002C6E46"/>
    <w:rsid w:val="002C735A"/>
    <w:rsid w:val="002C76F1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CAC"/>
    <w:rsid w:val="002E4FE3"/>
    <w:rsid w:val="002E50AC"/>
    <w:rsid w:val="002E54B3"/>
    <w:rsid w:val="002E5C7E"/>
    <w:rsid w:val="002E5EE0"/>
    <w:rsid w:val="002E63B7"/>
    <w:rsid w:val="002E6C51"/>
    <w:rsid w:val="002E7FE8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852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29D5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6D65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0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A2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9C0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539E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24DD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4C6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D50"/>
    <w:rsid w:val="00455E22"/>
    <w:rsid w:val="0045655D"/>
    <w:rsid w:val="0045674A"/>
    <w:rsid w:val="00456CD8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78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3C72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69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191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288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0D4F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0BDC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2E6"/>
    <w:rsid w:val="00596996"/>
    <w:rsid w:val="00596A08"/>
    <w:rsid w:val="00597B29"/>
    <w:rsid w:val="00597CAB"/>
    <w:rsid w:val="00597F48"/>
    <w:rsid w:val="00597FED"/>
    <w:rsid w:val="005A0373"/>
    <w:rsid w:val="005A03F1"/>
    <w:rsid w:val="005A144F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8B8"/>
    <w:rsid w:val="005E7F70"/>
    <w:rsid w:val="005F0351"/>
    <w:rsid w:val="005F04F6"/>
    <w:rsid w:val="005F0CEF"/>
    <w:rsid w:val="005F168D"/>
    <w:rsid w:val="005F2D81"/>
    <w:rsid w:val="005F3AD9"/>
    <w:rsid w:val="005F3FBB"/>
    <w:rsid w:val="005F4421"/>
    <w:rsid w:val="005F5A64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798"/>
    <w:rsid w:val="00605C66"/>
    <w:rsid w:val="00605C7B"/>
    <w:rsid w:val="006060B0"/>
    <w:rsid w:val="00606F71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A18"/>
    <w:rsid w:val="00631C94"/>
    <w:rsid w:val="006331D2"/>
    <w:rsid w:val="006336ED"/>
    <w:rsid w:val="00634374"/>
    <w:rsid w:val="006346F5"/>
    <w:rsid w:val="00634BD2"/>
    <w:rsid w:val="00634FB8"/>
    <w:rsid w:val="00635261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6FD4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09F"/>
    <w:rsid w:val="006A52B2"/>
    <w:rsid w:val="006A5747"/>
    <w:rsid w:val="006A6162"/>
    <w:rsid w:val="006A70D1"/>
    <w:rsid w:val="006A71F5"/>
    <w:rsid w:val="006B0072"/>
    <w:rsid w:val="006B02FA"/>
    <w:rsid w:val="006B03C3"/>
    <w:rsid w:val="006B183C"/>
    <w:rsid w:val="006B1AA0"/>
    <w:rsid w:val="006B234C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9B5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811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2A4C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6DC8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0A87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531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D4A"/>
    <w:rsid w:val="00801FB7"/>
    <w:rsid w:val="00802188"/>
    <w:rsid w:val="0080288C"/>
    <w:rsid w:val="00803545"/>
    <w:rsid w:val="00804110"/>
    <w:rsid w:val="0080437A"/>
    <w:rsid w:val="00805091"/>
    <w:rsid w:val="008053BD"/>
    <w:rsid w:val="00805711"/>
    <w:rsid w:val="00805720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15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672B"/>
    <w:rsid w:val="00836E74"/>
    <w:rsid w:val="008377F7"/>
    <w:rsid w:val="00837D60"/>
    <w:rsid w:val="00840862"/>
    <w:rsid w:val="00841CD4"/>
    <w:rsid w:val="008433B5"/>
    <w:rsid w:val="00843AFB"/>
    <w:rsid w:val="00844217"/>
    <w:rsid w:val="00844674"/>
    <w:rsid w:val="00844C0D"/>
    <w:rsid w:val="00845AA4"/>
    <w:rsid w:val="00845D63"/>
    <w:rsid w:val="00846091"/>
    <w:rsid w:val="008473F7"/>
    <w:rsid w:val="00847D76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1DD7"/>
    <w:rsid w:val="00862245"/>
    <w:rsid w:val="008629A2"/>
    <w:rsid w:val="00862F6D"/>
    <w:rsid w:val="00863018"/>
    <w:rsid w:val="00865B70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B21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DA7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33E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0DC8"/>
    <w:rsid w:val="008F1076"/>
    <w:rsid w:val="008F1981"/>
    <w:rsid w:val="008F25C4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289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1A9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3C3B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46B"/>
    <w:rsid w:val="00961BBC"/>
    <w:rsid w:val="00962678"/>
    <w:rsid w:val="00962B31"/>
    <w:rsid w:val="00962F95"/>
    <w:rsid w:val="00963284"/>
    <w:rsid w:val="0096501A"/>
    <w:rsid w:val="009650EB"/>
    <w:rsid w:val="0096518C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529"/>
    <w:rsid w:val="00980BA4"/>
    <w:rsid w:val="00982361"/>
    <w:rsid w:val="00982557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006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6D7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77ED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0BCB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7EC"/>
    <w:rsid w:val="00A31AE6"/>
    <w:rsid w:val="00A32343"/>
    <w:rsid w:val="00A329BB"/>
    <w:rsid w:val="00A32C28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2374"/>
    <w:rsid w:val="00A43197"/>
    <w:rsid w:val="00A433C7"/>
    <w:rsid w:val="00A43557"/>
    <w:rsid w:val="00A4382F"/>
    <w:rsid w:val="00A43AF0"/>
    <w:rsid w:val="00A43ED3"/>
    <w:rsid w:val="00A44133"/>
    <w:rsid w:val="00A44958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64"/>
    <w:rsid w:val="00A605E2"/>
    <w:rsid w:val="00A608B8"/>
    <w:rsid w:val="00A60CC3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3B66"/>
    <w:rsid w:val="00A74927"/>
    <w:rsid w:val="00A74D7D"/>
    <w:rsid w:val="00A7514F"/>
    <w:rsid w:val="00A753EF"/>
    <w:rsid w:val="00A75733"/>
    <w:rsid w:val="00A75818"/>
    <w:rsid w:val="00A75C75"/>
    <w:rsid w:val="00A75CFB"/>
    <w:rsid w:val="00A7776F"/>
    <w:rsid w:val="00A8046B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415"/>
    <w:rsid w:val="00AD495C"/>
    <w:rsid w:val="00AD4D31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3A9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191F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0358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63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E4A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17B8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87F75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2C8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1D41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40C"/>
    <w:rsid w:val="00BD5FD0"/>
    <w:rsid w:val="00BD63AE"/>
    <w:rsid w:val="00BD697D"/>
    <w:rsid w:val="00BD6F97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093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320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420F"/>
    <w:rsid w:val="00C15EF5"/>
    <w:rsid w:val="00C16C44"/>
    <w:rsid w:val="00C16DA2"/>
    <w:rsid w:val="00C174D7"/>
    <w:rsid w:val="00C17AC1"/>
    <w:rsid w:val="00C17B4C"/>
    <w:rsid w:val="00C17D2F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289C"/>
    <w:rsid w:val="00CA2D82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0BE1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9AA"/>
    <w:rsid w:val="00CD5A28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887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034A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5EA3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09EA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83F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173A"/>
    <w:rsid w:val="00DD2643"/>
    <w:rsid w:val="00DD272E"/>
    <w:rsid w:val="00DD2757"/>
    <w:rsid w:val="00DD38DD"/>
    <w:rsid w:val="00DD3945"/>
    <w:rsid w:val="00DD4028"/>
    <w:rsid w:val="00DD469D"/>
    <w:rsid w:val="00DD4DC7"/>
    <w:rsid w:val="00DD525C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449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1AF"/>
    <w:rsid w:val="00E36CE0"/>
    <w:rsid w:val="00E36E9D"/>
    <w:rsid w:val="00E36F3B"/>
    <w:rsid w:val="00E36FBE"/>
    <w:rsid w:val="00E372C1"/>
    <w:rsid w:val="00E377AA"/>
    <w:rsid w:val="00E378A4"/>
    <w:rsid w:val="00E40240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3FF5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5F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5664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15BB"/>
    <w:rsid w:val="00EF4E68"/>
    <w:rsid w:val="00EF544D"/>
    <w:rsid w:val="00EF5714"/>
    <w:rsid w:val="00EF5B8B"/>
    <w:rsid w:val="00EF610E"/>
    <w:rsid w:val="00EF6692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1786C"/>
    <w:rsid w:val="00F200A6"/>
    <w:rsid w:val="00F2014A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625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8C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3C5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4513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1C90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44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spacing w:line="280" w:lineRule="exact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1268</TotalTime>
  <Pages>7</Pages>
  <Words>1362</Words>
  <Characters>8254</Characters>
  <Application>Microsoft Office Word</Application>
  <DocSecurity>0</DocSecurity>
  <Lines>1375</Lines>
  <Paragraphs>267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162</cp:revision>
  <cp:lastPrinted>2023-12-19T08:01:00Z</cp:lastPrinted>
  <dcterms:created xsi:type="dcterms:W3CDTF">2024-09-20T07:07:00Z</dcterms:created>
  <dcterms:modified xsi:type="dcterms:W3CDTF">2024-11-07T14:22:00Z</dcterms:modified>
</cp:coreProperties>
</file>