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3779F80" w14:textId="77777777" w:rsidTr="00782EA9">
        <w:tc>
          <w:tcPr>
            <w:tcW w:w="9141" w:type="dxa"/>
          </w:tcPr>
          <w:p w14:paraId="4A7FAD6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F2D2F2D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F2EB649" w14:textId="77777777" w:rsidR="0096348C" w:rsidRPr="00477C9F" w:rsidRDefault="0096348C" w:rsidP="00477C9F">
      <w:pPr>
        <w:rPr>
          <w:sz w:val="22"/>
          <w:szCs w:val="22"/>
        </w:rPr>
      </w:pPr>
    </w:p>
    <w:p w14:paraId="7E13DE9D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B07A857" w14:textId="77777777" w:rsidTr="00F86ACF">
        <w:trPr>
          <w:cantSplit/>
          <w:trHeight w:val="742"/>
        </w:trPr>
        <w:tc>
          <w:tcPr>
            <w:tcW w:w="1790" w:type="dxa"/>
          </w:tcPr>
          <w:p w14:paraId="5B5033E8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2EE4235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12BEB0B" w14:textId="43DBC6B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D34BA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A3D75">
              <w:rPr>
                <w:b/>
                <w:sz w:val="22"/>
                <w:szCs w:val="22"/>
              </w:rPr>
              <w:t>42</w:t>
            </w:r>
          </w:p>
          <w:p w14:paraId="0CE4A7D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0A6C2B8" w14:textId="77777777" w:rsidTr="00F86ACF">
        <w:tc>
          <w:tcPr>
            <w:tcW w:w="1790" w:type="dxa"/>
          </w:tcPr>
          <w:p w14:paraId="2FD1F0A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240A0D23" w14:textId="2E6EBED5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EF2392">
              <w:rPr>
                <w:sz w:val="22"/>
                <w:szCs w:val="22"/>
              </w:rPr>
              <w:t>04-29</w:t>
            </w:r>
          </w:p>
        </w:tc>
      </w:tr>
      <w:tr w:rsidR="0096348C" w:rsidRPr="00477C9F" w14:paraId="702A3B39" w14:textId="77777777" w:rsidTr="00F86ACF">
        <w:tc>
          <w:tcPr>
            <w:tcW w:w="1790" w:type="dxa"/>
          </w:tcPr>
          <w:p w14:paraId="0888DFDE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6010505" w14:textId="3327F350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C30841">
              <w:rPr>
                <w:sz w:val="22"/>
                <w:szCs w:val="22"/>
              </w:rPr>
              <w:t>14</w:t>
            </w:r>
            <w:r w:rsidR="00CF4ED5">
              <w:rPr>
                <w:sz w:val="22"/>
                <w:szCs w:val="22"/>
              </w:rPr>
              <w:t>–</w:t>
            </w:r>
            <w:r w:rsidR="00840100">
              <w:rPr>
                <w:sz w:val="22"/>
                <w:szCs w:val="22"/>
              </w:rPr>
              <w:t>13.16</w:t>
            </w:r>
          </w:p>
        </w:tc>
      </w:tr>
      <w:tr w:rsidR="0096348C" w:rsidRPr="00477C9F" w14:paraId="4B1D2067" w14:textId="77777777" w:rsidTr="00F86ACF">
        <w:tc>
          <w:tcPr>
            <w:tcW w:w="1790" w:type="dxa"/>
          </w:tcPr>
          <w:p w14:paraId="1F2EF29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671C7E10" w14:textId="15B698B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3770DB2C" w14:textId="77777777" w:rsidR="0096348C" w:rsidRPr="00477C9F" w:rsidRDefault="0096348C" w:rsidP="00477C9F">
      <w:pPr>
        <w:rPr>
          <w:sz w:val="22"/>
          <w:szCs w:val="22"/>
        </w:rPr>
      </w:pPr>
    </w:p>
    <w:p w14:paraId="7F94F2F5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039A841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507D87" w14:paraId="794311BC" w14:textId="77777777" w:rsidTr="00F86ACF">
        <w:tc>
          <w:tcPr>
            <w:tcW w:w="753" w:type="dxa"/>
          </w:tcPr>
          <w:p w14:paraId="0EF873D9" w14:textId="77777777" w:rsidR="00F84080" w:rsidRPr="00507D8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507D8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6C810214" w14:textId="77777777" w:rsidR="00336917" w:rsidRPr="00507D8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C39A696" w14:textId="77777777" w:rsidR="00F84080" w:rsidRPr="00507D8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B8A2EE" w14:textId="4AFE74F2" w:rsidR="0069143B" w:rsidRPr="00507D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justerade särskilt protokoll 202</w:t>
            </w:r>
            <w:r w:rsidR="003D34BA" w:rsidRPr="00507D87">
              <w:rPr>
                <w:snapToGrid w:val="0"/>
                <w:sz w:val="22"/>
                <w:szCs w:val="22"/>
              </w:rPr>
              <w:t>4</w:t>
            </w:r>
            <w:r w:rsidRPr="00507D87">
              <w:rPr>
                <w:snapToGrid w:val="0"/>
                <w:sz w:val="22"/>
                <w:szCs w:val="22"/>
              </w:rPr>
              <w:t>/2</w:t>
            </w:r>
            <w:r w:rsidR="003D34BA" w:rsidRPr="00507D87">
              <w:rPr>
                <w:snapToGrid w:val="0"/>
                <w:sz w:val="22"/>
                <w:szCs w:val="22"/>
              </w:rPr>
              <w:t>5</w:t>
            </w:r>
            <w:r w:rsidRPr="00507D87">
              <w:rPr>
                <w:snapToGrid w:val="0"/>
                <w:sz w:val="22"/>
                <w:szCs w:val="22"/>
              </w:rPr>
              <w:t>:</w:t>
            </w:r>
            <w:r w:rsidR="005F2E1B" w:rsidRPr="00507D87">
              <w:rPr>
                <w:snapToGrid w:val="0"/>
                <w:sz w:val="22"/>
                <w:szCs w:val="22"/>
              </w:rPr>
              <w:t>40</w:t>
            </w:r>
            <w:r w:rsidR="00FD0038" w:rsidRPr="00507D87">
              <w:rPr>
                <w:snapToGrid w:val="0"/>
                <w:sz w:val="22"/>
                <w:szCs w:val="22"/>
              </w:rPr>
              <w:t>.</w:t>
            </w:r>
          </w:p>
          <w:p w14:paraId="584F6784" w14:textId="77777777" w:rsidR="007864F6" w:rsidRPr="00507D8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507D87" w14:paraId="7F2475EA" w14:textId="77777777" w:rsidTr="00F86ACF">
        <w:tc>
          <w:tcPr>
            <w:tcW w:w="753" w:type="dxa"/>
          </w:tcPr>
          <w:p w14:paraId="1D0C50E3" w14:textId="66DA43B5" w:rsidR="008273F4" w:rsidRPr="00507D8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507D8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83E16" w:rsidRPr="00507D8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7F78C0F2" w14:textId="3654A67E" w:rsidR="0069143B" w:rsidRPr="00507D87" w:rsidRDefault="00C30841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Ministern för civilt försvars agerande i samband med en myndighets anmälan av ett tv-program till granskningsnämnden för radio och tv – G12</w:t>
            </w:r>
          </w:p>
          <w:p w14:paraId="568EF3EE" w14:textId="77777777" w:rsidR="00930B63" w:rsidRPr="00507D87" w:rsidRDefault="00930B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987C66" w14:textId="674E8CB0" w:rsidR="00A83E16" w:rsidRPr="00507D87" w:rsidRDefault="00A83E16" w:rsidP="00A83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B783219" w14:textId="5D26D414" w:rsidR="00131F89" w:rsidRPr="00507D87" w:rsidRDefault="00131F89" w:rsidP="00A83E1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63C8D22" w14:textId="77777777" w:rsidR="00131F89" w:rsidRPr="00507D87" w:rsidRDefault="00131F89" w:rsidP="00131F89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4530E094" w14:textId="77777777" w:rsidR="00451D02" w:rsidRPr="00507D87" w:rsidRDefault="00451D02" w:rsidP="00131F8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E1B" w:rsidRPr="00507D87" w14:paraId="6A8C85D7" w14:textId="77777777" w:rsidTr="00F86ACF">
        <w:tc>
          <w:tcPr>
            <w:tcW w:w="753" w:type="dxa"/>
          </w:tcPr>
          <w:p w14:paraId="134611E1" w14:textId="6F1BE4B2" w:rsidR="005F2E1B" w:rsidRPr="00507D87" w:rsidRDefault="005F2E1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596" w:type="dxa"/>
            <w:gridSpan w:val="2"/>
          </w:tcPr>
          <w:p w14:paraId="03238C2A" w14:textId="77777777" w:rsidR="005F2E1B" w:rsidRPr="00507D87" w:rsidRDefault="005F2E1B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Utbildningsministerns uttalande om innehållet i en studiecirkel – G21</w:t>
            </w:r>
          </w:p>
          <w:p w14:paraId="6C476D20" w14:textId="77777777" w:rsidR="005F2E1B" w:rsidRPr="00507D87" w:rsidRDefault="005F2E1B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A3D5B1" w14:textId="77777777" w:rsidR="005F2E1B" w:rsidRPr="00507D87" w:rsidRDefault="005F2E1B" w:rsidP="005F2E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49D107" w14:textId="77777777" w:rsidR="005F2E1B" w:rsidRPr="00507D87" w:rsidRDefault="005F2E1B" w:rsidP="005F2E1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E4B855" w14:textId="77777777" w:rsidR="005F2E1B" w:rsidRPr="00507D87" w:rsidRDefault="005F2E1B" w:rsidP="005F2E1B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02289944" w14:textId="05C4DC63" w:rsidR="005F2E1B" w:rsidRPr="00507D87" w:rsidRDefault="005F2E1B" w:rsidP="00670574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131F89" w:rsidRPr="00507D87" w14:paraId="609541F8" w14:textId="77777777" w:rsidTr="00F86ACF">
        <w:tc>
          <w:tcPr>
            <w:tcW w:w="753" w:type="dxa"/>
          </w:tcPr>
          <w:p w14:paraId="6D7DC956" w14:textId="4F64A684" w:rsidR="00131F89" w:rsidRPr="00507D87" w:rsidRDefault="00131F89" w:rsidP="00131F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F2E1B" w:rsidRPr="00507D8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175F2F2A" w14:textId="53FADEDE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Energi- och näringsminister samt vice statsministerns kommunikation på en social medieplattform – G28</w:t>
            </w:r>
          </w:p>
          <w:p w14:paraId="39A11841" w14:textId="77777777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  <w:p w14:paraId="51AD38F6" w14:textId="77777777" w:rsidR="00131F89" w:rsidRPr="00507D87" w:rsidRDefault="00131F89" w:rsidP="00131F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6F13D9" w14:textId="77777777" w:rsidR="00131F89" w:rsidRPr="00507D87" w:rsidRDefault="00131F89" w:rsidP="00131F8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9596DE9" w14:textId="77777777" w:rsidR="00131F89" w:rsidRPr="00507D87" w:rsidRDefault="00131F89" w:rsidP="00131F89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742C3FB7" w14:textId="77777777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31F89" w:rsidRPr="00507D87" w14:paraId="37820DF6" w14:textId="77777777" w:rsidTr="00F86ACF">
        <w:tc>
          <w:tcPr>
            <w:tcW w:w="753" w:type="dxa"/>
          </w:tcPr>
          <w:p w14:paraId="5910B5E9" w14:textId="4D23E90C" w:rsidR="00131F89" w:rsidRPr="00507D87" w:rsidRDefault="00131F89" w:rsidP="00131F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§</w:t>
            </w:r>
            <w:r w:rsidR="005F2E1B" w:rsidRPr="00507D87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711F9E48" w14:textId="110BE8D5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Hantering av kringgående av sanktioner mot Ryssland – G10</w:t>
            </w:r>
          </w:p>
          <w:p w14:paraId="65082CE9" w14:textId="77777777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  <w:p w14:paraId="01BC0D47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561272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0E54FD" w14:textId="77777777" w:rsidR="00C306C1" w:rsidRPr="00507D87" w:rsidRDefault="00C306C1" w:rsidP="00C306C1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44F64A02" w14:textId="77777777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31F89" w:rsidRPr="00507D87" w14:paraId="7ECB279A" w14:textId="77777777" w:rsidTr="00F86ACF">
        <w:tc>
          <w:tcPr>
            <w:tcW w:w="753" w:type="dxa"/>
          </w:tcPr>
          <w:p w14:paraId="7FB2294E" w14:textId="067B5E20" w:rsidR="00131F89" w:rsidRPr="00507D87" w:rsidRDefault="00131F89" w:rsidP="00131F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§</w:t>
            </w:r>
            <w:r w:rsidR="005F2E1B" w:rsidRPr="00507D8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7768B2E" w14:textId="77777777" w:rsidR="00131F89" w:rsidRPr="00507D87" w:rsidRDefault="00131F89" w:rsidP="00131F89">
            <w:pPr>
              <w:rPr>
                <w:b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Dåvarande utbildningsministerns styrning av universitet och högskolor och uttalanden om deras samarbeten – G11</w:t>
            </w:r>
          </w:p>
          <w:p w14:paraId="02FAF581" w14:textId="77777777" w:rsidR="00131F89" w:rsidRPr="00507D87" w:rsidRDefault="00131F89" w:rsidP="00131F89">
            <w:pPr>
              <w:rPr>
                <w:b/>
                <w:sz w:val="22"/>
                <w:szCs w:val="22"/>
              </w:rPr>
            </w:pPr>
          </w:p>
          <w:p w14:paraId="73DF59E1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A880320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EECBC2A" w14:textId="77777777" w:rsidR="00C306C1" w:rsidRPr="00507D87" w:rsidRDefault="00C306C1" w:rsidP="00C306C1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70E791A4" w14:textId="39C62EB7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131F89" w:rsidRPr="00507D87" w14:paraId="54F94555" w14:textId="77777777" w:rsidTr="00F86ACF">
        <w:tc>
          <w:tcPr>
            <w:tcW w:w="753" w:type="dxa"/>
          </w:tcPr>
          <w:p w14:paraId="15AC6205" w14:textId="58D8CD7A" w:rsidR="00131F89" w:rsidRPr="00507D87" w:rsidRDefault="00131F89" w:rsidP="00131F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07D87">
              <w:rPr>
                <w:b/>
                <w:snapToGrid w:val="0"/>
                <w:sz w:val="22"/>
                <w:szCs w:val="22"/>
              </w:rPr>
              <w:t>§</w:t>
            </w:r>
            <w:r w:rsidR="005F2E1B" w:rsidRPr="00507D87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21538F36" w14:textId="77777777" w:rsidR="00131F89" w:rsidRPr="00507D87" w:rsidRDefault="00131F89" w:rsidP="00131F89">
            <w:pPr>
              <w:rPr>
                <w:b/>
                <w:sz w:val="22"/>
                <w:szCs w:val="22"/>
              </w:rPr>
            </w:pPr>
            <w:r w:rsidRPr="00507D87">
              <w:rPr>
                <w:b/>
                <w:sz w:val="22"/>
                <w:szCs w:val="22"/>
              </w:rPr>
              <w:t>Regeringens beräkningar av reduktionspliktens effekter – G18</w:t>
            </w:r>
          </w:p>
          <w:p w14:paraId="164A153C" w14:textId="77777777" w:rsidR="00131F89" w:rsidRPr="00507D87" w:rsidRDefault="00131F89" w:rsidP="00131F89">
            <w:pPr>
              <w:rPr>
                <w:b/>
                <w:sz w:val="22"/>
                <w:szCs w:val="22"/>
              </w:rPr>
            </w:pPr>
          </w:p>
          <w:p w14:paraId="4AFB736B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B87B9BF" w14:textId="77777777" w:rsidR="00C306C1" w:rsidRPr="00507D87" w:rsidRDefault="00C306C1" w:rsidP="00C306C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0EDA11E" w14:textId="77777777" w:rsidR="00C306C1" w:rsidRPr="00507D87" w:rsidRDefault="00C306C1" w:rsidP="00C306C1">
            <w:pPr>
              <w:rPr>
                <w:snapToGrid w:val="0"/>
                <w:sz w:val="22"/>
                <w:szCs w:val="22"/>
              </w:rPr>
            </w:pPr>
            <w:r w:rsidRPr="00507D87">
              <w:rPr>
                <w:snapToGrid w:val="0"/>
                <w:sz w:val="22"/>
                <w:szCs w:val="22"/>
              </w:rPr>
              <w:t>Ärendet bordlades.</w:t>
            </w:r>
          </w:p>
          <w:p w14:paraId="11390ECB" w14:textId="1DA9CDD5" w:rsidR="00131F89" w:rsidRPr="00507D87" w:rsidRDefault="00131F89" w:rsidP="00131F89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5F2E1B" w:rsidRPr="005F2E1B" w14:paraId="469F31F9" w14:textId="77777777" w:rsidTr="00F86ACF">
        <w:tc>
          <w:tcPr>
            <w:tcW w:w="753" w:type="dxa"/>
          </w:tcPr>
          <w:p w14:paraId="2B4B4712" w14:textId="1FEA65B9" w:rsidR="005F2E1B" w:rsidRPr="005F2E1B" w:rsidRDefault="005F2E1B" w:rsidP="00131F8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F2E1B"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596" w:type="dxa"/>
            <w:gridSpan w:val="2"/>
          </w:tcPr>
          <w:p w14:paraId="51B97A8D" w14:textId="21DAAACC" w:rsidR="005F2E1B" w:rsidRPr="005F2E1B" w:rsidRDefault="005F2E1B" w:rsidP="00131F89">
            <w:pPr>
              <w:rPr>
                <w:b/>
                <w:sz w:val="22"/>
                <w:szCs w:val="22"/>
              </w:rPr>
            </w:pPr>
            <w:r w:rsidRPr="005F2E1B">
              <w:rPr>
                <w:b/>
                <w:sz w:val="22"/>
                <w:szCs w:val="22"/>
              </w:rPr>
              <w:t>Bordläggning</w:t>
            </w:r>
          </w:p>
          <w:p w14:paraId="41CC05D6" w14:textId="77777777" w:rsidR="005F2E1B" w:rsidRPr="005F2E1B" w:rsidRDefault="005F2E1B" w:rsidP="00131F89">
            <w:pPr>
              <w:rPr>
                <w:b/>
                <w:sz w:val="22"/>
                <w:szCs w:val="22"/>
              </w:rPr>
            </w:pPr>
          </w:p>
          <w:p w14:paraId="2BAA4688" w14:textId="77777777" w:rsidR="005F2E1B" w:rsidRDefault="005F2E1B" w:rsidP="005F2E1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Utskottet bordlade på föredragningslistan upptagna punkterna 9–11.</w:t>
            </w:r>
          </w:p>
          <w:p w14:paraId="01F2471F" w14:textId="6ADC976E" w:rsidR="005F2E1B" w:rsidRPr="005F2E1B" w:rsidRDefault="005F2E1B" w:rsidP="005F2E1B">
            <w:pPr>
              <w:rPr>
                <w:bCs/>
                <w:sz w:val="22"/>
                <w:szCs w:val="22"/>
              </w:rPr>
            </w:pPr>
          </w:p>
        </w:tc>
      </w:tr>
      <w:tr w:rsidR="00131F89" w:rsidRPr="005F2E1B" w14:paraId="5F2052E6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3F593082" w14:textId="6917A859" w:rsidR="00131F89" w:rsidRPr="005F2E1B" w:rsidRDefault="00131F89" w:rsidP="00131F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F2E1B">
              <w:rPr>
                <w:sz w:val="22"/>
                <w:szCs w:val="22"/>
              </w:rPr>
              <w:lastRenderedPageBreak/>
              <w:t>Vid protokollet</w:t>
            </w:r>
          </w:p>
          <w:p w14:paraId="5BA6B986" w14:textId="2B73E916" w:rsidR="00131F89" w:rsidRPr="005F2E1B" w:rsidRDefault="00131F89" w:rsidP="00131F8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F2E1B">
              <w:rPr>
                <w:sz w:val="22"/>
                <w:szCs w:val="22"/>
              </w:rPr>
              <w:t>Justera</w:t>
            </w:r>
            <w:r w:rsidR="00417762">
              <w:rPr>
                <w:sz w:val="22"/>
                <w:szCs w:val="22"/>
              </w:rPr>
              <w:t>t</w:t>
            </w:r>
            <w:r w:rsidRPr="005F2E1B">
              <w:rPr>
                <w:sz w:val="22"/>
                <w:szCs w:val="22"/>
              </w:rPr>
              <w:t xml:space="preserve"> </w:t>
            </w:r>
            <w:r w:rsidR="00417762">
              <w:rPr>
                <w:sz w:val="22"/>
                <w:szCs w:val="22"/>
              </w:rPr>
              <w:t>2025-05-06</w:t>
            </w:r>
          </w:p>
          <w:p w14:paraId="648861E4" w14:textId="18C1BAA6" w:rsidR="00131F89" w:rsidRPr="005F2E1B" w:rsidRDefault="00131F89" w:rsidP="0041776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F2E1B">
              <w:rPr>
                <w:sz w:val="22"/>
                <w:szCs w:val="22"/>
              </w:rPr>
              <w:t>Ida Karkiainen</w:t>
            </w:r>
          </w:p>
        </w:tc>
      </w:tr>
    </w:tbl>
    <w:p w14:paraId="7619310C" w14:textId="77777777" w:rsidR="005805B8" w:rsidRDefault="005805B8" w:rsidP="005805B8">
      <w:pPr>
        <w:widowControl/>
        <w:rPr>
          <w:sz w:val="22"/>
          <w:szCs w:val="22"/>
        </w:rPr>
      </w:pPr>
    </w:p>
    <w:p w14:paraId="3F7B7DF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4DB9B51F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9D2AA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B7A170B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25D2DAD6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345713">
              <w:rPr>
                <w:sz w:val="20"/>
              </w:rPr>
              <w:t>0</w:t>
            </w:r>
            <w:r w:rsidR="004573E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E722D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522156A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79C5CE6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4A4B1C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D451169" w14:textId="0A45932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3D34BA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3D34BA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04A8F">
              <w:rPr>
                <w:sz w:val="20"/>
              </w:rPr>
              <w:t>42</w:t>
            </w:r>
          </w:p>
        </w:tc>
      </w:tr>
      <w:tr w:rsidR="005805B8" w14:paraId="276E261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472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2AF6" w14:textId="05957F42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F503" w14:textId="50C3B01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F2E1B">
              <w:rPr>
                <w:sz w:val="20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3F2C" w14:textId="0E097B45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F2E1B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2E9C" w14:textId="0C4761C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F2E1B">
              <w:rPr>
                <w:sz w:val="20"/>
              </w:rPr>
              <w:t>4–5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F647" w14:textId="0ACA2994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F2E1B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F94E" w14:textId="7A0C225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F2E1B">
              <w:rPr>
                <w:sz w:val="20"/>
              </w:rPr>
              <w:t xml:space="preserve"> 7–8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CF450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65C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3CC5F6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F21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C0E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583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CAD3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0D3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0F0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D4DE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012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0C0A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8A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725D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62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B615C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F1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FD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B79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F42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F2E1B" w14:paraId="424057F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AC3B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Ida Karkiainen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42C7" w14:textId="57B1B25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A3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3D32" w14:textId="67B294B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8BF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8228" w14:textId="42E261E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F7B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4638" w14:textId="41F3839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B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4759" w14:textId="3BD47F8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E7C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1A28" w14:textId="4073FB7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1CB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E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388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E82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30C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:rsidRPr="001A3D75" w14:paraId="3902CEC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1511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1A3D75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1A3D75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F675" w14:textId="5714AC7E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B2B4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992E" w14:textId="490128D8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41DD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B86B" w14:textId="01D3282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A163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1580" w14:textId="360AFC76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B4BA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CB2" w14:textId="622C870D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7C82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AE1" w14:textId="3C839C76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29E7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7FF9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5371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E3AC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4494" w14:textId="77777777" w:rsidR="005F2E1B" w:rsidRPr="001A3D75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3667F0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9E0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2C95" w14:textId="4F2A50A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318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33B4" w14:textId="4C88CEE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5F8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71ED" w14:textId="1CB800FD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528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504" w14:textId="5E8409D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DAF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B043" w14:textId="2C8CD84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CA3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6B95" w14:textId="086A6D7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178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A58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262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69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4C3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66D139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A251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E3C7" w14:textId="2564688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7C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D901" w14:textId="3776EF2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E1C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E7D6" w14:textId="5A0AB2D1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45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A7AF" w14:textId="0A7A682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02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6E6E" w14:textId="5015195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344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31C0" w14:textId="10DF3F2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882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7F0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621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73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EB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7C4A46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6F26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B164" w14:textId="180A47A1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FFB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777" w14:textId="68C1869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25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389" w14:textId="677AE2A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644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911" w14:textId="14FB75D8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5E6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D44E" w14:textId="547A847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941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3BF3" w14:textId="5F87B52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D45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BE6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52B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8C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ED1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7C9021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F06A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E42" w14:textId="5D6A9D6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7C5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1050" w14:textId="6354CCA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7B3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E8FD" w14:textId="31FE521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FCF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4FE6" w14:textId="0DE49DBD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A2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BE68" w14:textId="12580955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6AC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5930" w14:textId="743E8E0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4F9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24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520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7C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CB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534E23E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53D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07CE" w14:textId="5E24DE1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511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E5F" w14:textId="473D252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73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CA46" w14:textId="2DA33CF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C0F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706B" w14:textId="16840CF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8FC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6D5" w14:textId="6525DE0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A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1140" w14:textId="1EDADCF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7FF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1E0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5FE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588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6E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457033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6A66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B334" w14:textId="476A081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BE5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D688" w14:textId="0FC6F8E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069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6089" w14:textId="6A666B6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62E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1600" w14:textId="62F2272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C3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E790" w14:textId="78C3B0F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B1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2441" w14:textId="2F5E793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B7F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5D5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A27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5A8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36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1A05EB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2D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5864" w14:textId="49C5BA2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BA8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FB2C" w14:textId="5F475E1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C4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D0ED" w14:textId="7632430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0E1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0A62" w14:textId="7ED4478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016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C847" w14:textId="06681E2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1FF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135A" w14:textId="28CE385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436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85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5E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E71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495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6E97E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E6AB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30A6" w14:textId="4183CC9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3F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C565" w14:textId="4FF10CE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854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A4F" w14:textId="0143294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94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C8F4" w14:textId="30C8C968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08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C33" w14:textId="6359FA9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C98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7418" w14:textId="0A54F3E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A91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BDA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812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67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E9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7DB339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525C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8024" w14:textId="1C38D6A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D46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09EE" w14:textId="6D8868A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90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7863" w14:textId="0892933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2C7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4AB7" w14:textId="21E359A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99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87C" w14:textId="0DF02C35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81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A212" w14:textId="781E57A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4A5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94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8E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D7A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6E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7AF7F0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1DF3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132" w14:textId="784D06A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26E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A46" w14:textId="2524E3F5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634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32104" w14:textId="7A27187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CD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1C17" w14:textId="29F2F7F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707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D527" w14:textId="51DCB88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3B6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5FD8" w14:textId="3F16C23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A64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DBB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B5A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932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C8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F2E1B" w14:paraId="7A0A29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9790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1C7E" w14:textId="3E047B2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FBE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40CF" w14:textId="1349F48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84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2465" w14:textId="48E3B23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2E4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2FBC" w14:textId="6920981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264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EC0" w14:textId="1BA10E7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833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E4C4" w14:textId="6724C81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22D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AB0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47B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3FD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320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1BC77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244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AD4D" w14:textId="4CF44148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53E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2168" w14:textId="17361C8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428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6A1E" w14:textId="6238C3C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C22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80C0" w14:textId="2276F1B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282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66C9" w14:textId="0CB557E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CF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88AA" w14:textId="091DD31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C20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E32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F9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5F0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5F5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89740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3778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DF6C" w14:textId="51794C0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EA2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E128" w14:textId="11F075AE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AE6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43FE" w14:textId="36BB2399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1E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022F" w14:textId="4823A0A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778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4CB5" w14:textId="23FB17B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82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B85" w14:textId="5838931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ADC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329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FA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BF7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AAA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1B960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35E4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E35" w14:textId="52A9D08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340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A6AD" w14:textId="50DF4E81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E70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E45E" w14:textId="445185E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D3A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578D" w14:textId="19D799E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AAA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213" w14:textId="72CA4BB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AF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A575" w14:textId="0D6FC2D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3CA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2FD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A01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AF0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987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12FDD4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9D30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0273" w14:textId="3565D54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AF4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E9F2" w14:textId="21D390D8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9C2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7E6A" w14:textId="068B39F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7C6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4C39" w14:textId="7F37642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EC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8F52" w14:textId="55C7325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23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57CA" w14:textId="13931BC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C6B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F8C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EC5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B89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C4D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66FA2C8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A16C" w14:textId="77777777" w:rsidR="005F2E1B" w:rsidRPr="00244936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CF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CC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E6B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84B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AF0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7DE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EE8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66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B66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23A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B8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AD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6DA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73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0FE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1F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FDEB14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14AD" w14:textId="77777777" w:rsidR="005F2E1B" w:rsidRPr="00244936" w:rsidRDefault="005F2E1B" w:rsidP="005F2E1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F31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5C5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958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412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D72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C66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2C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973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A8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46A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D87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4E9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13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C4B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87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3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B9250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0479" w14:textId="77777777" w:rsidR="005F2E1B" w:rsidRPr="00244936" w:rsidRDefault="005F2E1B" w:rsidP="005F2E1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96AF" w14:textId="1EB4A605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93D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5D0A" w14:textId="4C686A1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379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E93D" w14:textId="6225B5A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77E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3308" w14:textId="0B0AA32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0B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D03" w14:textId="65EF099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1CD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3D" w14:textId="2FBD9D1F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88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6BE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5D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15B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9AD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3CD1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C84A" w14:textId="77777777" w:rsidR="005F2E1B" w:rsidRPr="00244936" w:rsidRDefault="005F2E1B" w:rsidP="005F2E1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2760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DEC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87B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B15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E8F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127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24B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5C6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23B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31C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50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EC3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F0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8D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BFA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C4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6DA39DE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316A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B39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4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42F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8E9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BC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6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5B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5B9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57D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95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025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A53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E2A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5A0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3E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352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606201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F850" w14:textId="77777777" w:rsidR="005F2E1B" w:rsidRPr="00244936" w:rsidRDefault="005F2E1B" w:rsidP="005F2E1B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FCC" w14:textId="1351C66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640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A216" w14:textId="5CBBA47D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E04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3680" w14:textId="635C67FC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82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D65" w14:textId="32211D3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B03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195" w14:textId="21C42DA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30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28441" w14:textId="28066FCB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787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738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089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519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FC0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6107794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FF7E" w14:textId="77777777" w:rsidR="005F2E1B" w:rsidRPr="00244936" w:rsidRDefault="005F2E1B" w:rsidP="005F2E1B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846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3D9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D17E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0CC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0A0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689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66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748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3E1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84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FF2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AD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658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AA1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D0C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4FE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6D7862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E87E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171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CE2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B7A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B42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E30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745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8F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EF8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53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B4E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142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CB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657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7A3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971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A0E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2CA6BC3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E0EF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0E4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E73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491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4AB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AB1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A1C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8A8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A6E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AC6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0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2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3D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55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2B3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43F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F44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671A2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1BCA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E94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1AE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5FD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D5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4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DBC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C54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C47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6E8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245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EC0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8FA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BBA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DD0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EB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4CB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DB525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8A01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EF1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EC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BDC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188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53A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DD1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E11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D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9E6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92F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735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8C8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69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1B9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1A1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FBA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681DA0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001F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44659D">
              <w:rPr>
                <w:sz w:val="22"/>
                <w:szCs w:val="22"/>
              </w:rPr>
              <w:t>Ludvig Ceimertz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73EF" w14:textId="4334A32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8D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E8A7" w14:textId="25A233F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38C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98D5" w14:textId="6B0E19C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173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9224" w14:textId="3B6A232A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3DF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83ED" w14:textId="5AD215BD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E85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8297" w14:textId="222E8CA4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8F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E23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80A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0EE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D9B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1DA6DF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8154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3E0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283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CB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CC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9C5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D26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67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21A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2E1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64C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DFA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883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A17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391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FE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647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70BC11A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BE17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BC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A08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52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3A1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BBE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740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E15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103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C62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D54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DC5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5C4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26F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39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56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7267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28FF2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0CC1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474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DEF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36E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F43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78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2A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A8E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664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B31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735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57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A09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D77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D8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465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EA5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48FC1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E439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50A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BAE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7F9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A32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EDE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54C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E1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812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31E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383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8DB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AF7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D18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007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6F3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7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27A078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3416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043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6BC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80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356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59D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316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99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08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18B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5EF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48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F7D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3E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83C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B8E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F5C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3234477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3E7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9BB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C3C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6C4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87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3E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D6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3E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9D2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473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B9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849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71C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752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3A8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D23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46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12F68F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6E8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15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3CB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9A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348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DD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99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B0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A92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A33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615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C6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92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BCA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9E2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BE9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90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5738FFD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A619C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790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2B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5F8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82D4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48E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14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775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1F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AC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14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49B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C24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C3E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B2F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270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AA8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E1CFB2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A0F0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FC1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D81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2E5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869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1C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4E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57C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51B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28E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378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E0B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5A5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AC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1FF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477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55A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360D7A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0C8A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F04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03E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367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98B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48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BB4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94C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E9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C31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529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EE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89A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6D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D90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472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18D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228BA0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8A06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E26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0AD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2C54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1EB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0CA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2E2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EB8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A39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5E4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7B4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1B5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126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A55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4BE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96B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DF9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2C88394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CB75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2B0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CDF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0E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0C7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762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2A6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9DC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34B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C8B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E5F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59B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E70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A7D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CFD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C11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AD4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47598A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8939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06E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AD4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79C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79D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2AC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6BD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C70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B41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68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13A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FAF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390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D24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D17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18C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591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58658D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33F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2D9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655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29E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F491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784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5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C66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4D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E4C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0D6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D63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57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A7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6B0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331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EB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2114ED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9303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ADDC" w14:textId="5562D053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D9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799" w14:textId="074AB002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4ED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D11D" w14:textId="574EFF69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24E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2E0D" w14:textId="0CA95250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8B0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15F" w14:textId="56C78181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1DA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F32" w14:textId="3E8E3A86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50D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CF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712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EA83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702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5B6AD3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0798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2A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0F3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996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CCA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DA0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94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833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9C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C51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F86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09E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97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572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57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35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BA4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55DCC5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5360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46D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86F1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B2A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88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730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15E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45D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0E4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396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E17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73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AE4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F02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B706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8B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71A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FE20236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D047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0012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88E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FCD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5B1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582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3DE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211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069E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8DE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AB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BA2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358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3C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499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459D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79E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0813409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980D" w14:textId="77777777" w:rsidR="005F2E1B" w:rsidRPr="00244936" w:rsidRDefault="005F2E1B" w:rsidP="005F2E1B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11A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E38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948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9D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91FC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2D7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FB8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61C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1944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217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A4C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004A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1835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6E0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F3F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65DB" w14:textId="77777777" w:rsidR="005F2E1B" w:rsidRPr="00003AB2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F2E1B" w14:paraId="56447125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A216B4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4DF187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377E5E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F7AA13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F2E1B" w14:paraId="046F056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574E8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E52A14D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302E995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1C7AE1B" w14:textId="77777777" w:rsidR="005F2E1B" w:rsidRDefault="005F2E1B" w:rsidP="005F2E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22EDE64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D75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1F89"/>
    <w:rsid w:val="00133B7E"/>
    <w:rsid w:val="0013426B"/>
    <w:rsid w:val="00151E08"/>
    <w:rsid w:val="00161AA6"/>
    <w:rsid w:val="00164E3D"/>
    <w:rsid w:val="00165461"/>
    <w:rsid w:val="00166858"/>
    <w:rsid w:val="001828F2"/>
    <w:rsid w:val="001A1578"/>
    <w:rsid w:val="001A3D75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5D5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17762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1A17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07D87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98D"/>
    <w:rsid w:val="005E2252"/>
    <w:rsid w:val="005E28B9"/>
    <w:rsid w:val="005E439C"/>
    <w:rsid w:val="005E614D"/>
    <w:rsid w:val="005F03FF"/>
    <w:rsid w:val="005F085D"/>
    <w:rsid w:val="005F2E1B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0100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04A8F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469A1"/>
    <w:rsid w:val="00A54DE5"/>
    <w:rsid w:val="00A5668F"/>
    <w:rsid w:val="00A571A1"/>
    <w:rsid w:val="00A63233"/>
    <w:rsid w:val="00A73649"/>
    <w:rsid w:val="00A744C3"/>
    <w:rsid w:val="00A74BBA"/>
    <w:rsid w:val="00A83E16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6C1"/>
    <w:rsid w:val="00C30841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3B6E"/>
    <w:rsid w:val="00ED4737"/>
    <w:rsid w:val="00ED5D82"/>
    <w:rsid w:val="00EE68A3"/>
    <w:rsid w:val="00EE7911"/>
    <w:rsid w:val="00EF2392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04E"/>
    <w:rsid w:val="00F454FD"/>
    <w:rsid w:val="00F54002"/>
    <w:rsid w:val="00F62994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C660E"/>
  <w15:chartTrackingRefBased/>
  <w15:docId w15:val="{3DD65082-790C-4255-B300-C09E3672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72</TotalTime>
  <Pages>3</Pages>
  <Words>473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15</cp:revision>
  <cp:lastPrinted>2025-04-30T07:51:00Z</cp:lastPrinted>
  <dcterms:created xsi:type="dcterms:W3CDTF">2025-04-29T09:05:00Z</dcterms:created>
  <dcterms:modified xsi:type="dcterms:W3CDTF">2025-06-12T08:45:00Z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