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95C13A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5462E1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BA7451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5462E1">
              <w:rPr>
                <w:lang w:eastAsia="en-US"/>
              </w:rPr>
              <w:t>2-02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2B79164" w:rsidR="00626DFC" w:rsidRPr="005F6757" w:rsidRDefault="005462E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906388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3</w:t>
            </w:r>
            <w:r w:rsidR="0030646E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11.</w:t>
            </w:r>
            <w:r w:rsidR="00F50E75">
              <w:rPr>
                <w:color w:val="000000" w:themeColor="text1"/>
                <w:lang w:eastAsia="en-US"/>
              </w:rPr>
              <w:t>15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09FDB975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910104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19E91728" w14:textId="6850B886" w:rsidR="00CB42B6" w:rsidRDefault="005462E1" w:rsidP="00CB42B6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revisionsrättens årsrapport för 2020 (gemensamt med finansutskottet)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Information från Eva Lindström m.fl. från Europeiska revisionsrätten.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4E0859FC" w14:textId="77777777" w:rsidR="00CB42B6" w:rsidRDefault="00CB42B6" w:rsidP="00CB42B6">
            <w:pPr>
              <w:rPr>
                <w:rFonts w:eastAsiaTheme="minorHAnsi"/>
                <w:color w:val="000000"/>
                <w:lang w:eastAsia="en-US"/>
              </w:rPr>
            </w:pPr>
          </w:p>
          <w:p w14:paraId="05FF3452" w14:textId="68E5F044" w:rsidR="005F6757" w:rsidRPr="007E02E7" w:rsidRDefault="005F6757" w:rsidP="00CF7D92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10C93304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5462E1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D97A336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6B4B8C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85F690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F314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82205E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A76518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3A94D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7DCE184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5379AC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5D6F75A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2846DA6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15B9C3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658D6D7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6FA9D0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BF35A8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36B353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450A5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DE4F9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25DA7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C736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A2FAB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20378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28A39FE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5C49A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53FA5B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ECA5F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1ABF46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03ED8" w:rsidRPr="00166DC1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323BB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26FD294F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3AE9FAD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C99FF7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D58394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625E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B395FE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03ED8" w:rsidRPr="00DE5153" w:rsidRDefault="00103ED8" w:rsidP="00103ED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C5516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0BDF79A7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69E1D1D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FFF8D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74AADE0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CA9307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0949B5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008A9C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6545A15" w:rsidR="00103ED8" w:rsidRPr="00DE5153" w:rsidRDefault="00E630EB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BD75350" w:rsidR="00103ED8" w:rsidRPr="00EC257D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3BDBF3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EA3FA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1ADA707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36A413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9C540E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2BEAC1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4EA46D4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3A5449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1245F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978A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1245F" w:rsidRPr="00DE5153" w14:paraId="3AB29B94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44D12628" w14:textId="01546BB2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Clas-Göran Carlsson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26B19956" w14:textId="1EB43E3E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065432B1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29577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0E302D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5AF90E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11453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99DCA6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0823BD80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067D5016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  <w:bookmarkStart w:id="1" w:name="_GoBack"/>
      <w:bookmarkEnd w:id="1"/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67119" w:rsidRDefault="00867119" w:rsidP="00011EB2">
      <w:r>
        <w:separator/>
      </w:r>
    </w:p>
  </w:endnote>
  <w:endnote w:type="continuationSeparator" w:id="0">
    <w:p w14:paraId="2203FCD8" w14:textId="77777777" w:rsidR="00867119" w:rsidRDefault="0086711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67119" w:rsidRDefault="00867119" w:rsidP="00011EB2">
      <w:r>
        <w:separator/>
      </w:r>
    </w:p>
  </w:footnote>
  <w:footnote w:type="continuationSeparator" w:id="0">
    <w:p w14:paraId="7A734F61" w14:textId="77777777" w:rsidR="00867119" w:rsidRDefault="0086711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0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2"/>
  </w:num>
  <w:num w:numId="7">
    <w:abstractNumId w:val="0"/>
  </w:num>
  <w:num w:numId="8">
    <w:abstractNumId w:val="31"/>
  </w:num>
  <w:num w:numId="9">
    <w:abstractNumId w:val="16"/>
  </w:num>
  <w:num w:numId="10">
    <w:abstractNumId w:val="38"/>
  </w:num>
  <w:num w:numId="11">
    <w:abstractNumId w:val="11"/>
  </w:num>
  <w:num w:numId="12">
    <w:abstractNumId w:val="24"/>
  </w:num>
  <w:num w:numId="13">
    <w:abstractNumId w:val="35"/>
  </w:num>
  <w:num w:numId="14">
    <w:abstractNumId w:val="19"/>
  </w:num>
  <w:num w:numId="15">
    <w:abstractNumId w:val="7"/>
  </w:num>
  <w:num w:numId="16">
    <w:abstractNumId w:val="14"/>
  </w:num>
  <w:num w:numId="17">
    <w:abstractNumId w:val="32"/>
  </w:num>
  <w:num w:numId="18">
    <w:abstractNumId w:val="18"/>
  </w:num>
  <w:num w:numId="19">
    <w:abstractNumId w:val="17"/>
  </w:num>
  <w:num w:numId="20">
    <w:abstractNumId w:val="21"/>
  </w:num>
  <w:num w:numId="21">
    <w:abstractNumId w:val="34"/>
  </w:num>
  <w:num w:numId="22">
    <w:abstractNumId w:val="41"/>
  </w:num>
  <w:num w:numId="23">
    <w:abstractNumId w:val="1"/>
  </w:num>
  <w:num w:numId="24">
    <w:abstractNumId w:val="40"/>
  </w:num>
  <w:num w:numId="25">
    <w:abstractNumId w:val="23"/>
  </w:num>
  <w:num w:numId="26">
    <w:abstractNumId w:val="43"/>
  </w:num>
  <w:num w:numId="27">
    <w:abstractNumId w:val="43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6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39"/>
  </w:num>
  <w:num w:numId="37">
    <w:abstractNumId w:val="22"/>
  </w:num>
  <w:num w:numId="38">
    <w:abstractNumId w:val="37"/>
  </w:num>
  <w:num w:numId="39">
    <w:abstractNumId w:val="28"/>
  </w:num>
  <w:num w:numId="40">
    <w:abstractNumId w:val="10"/>
  </w:num>
  <w:num w:numId="41">
    <w:abstractNumId w:val="33"/>
  </w:num>
  <w:num w:numId="42">
    <w:abstractNumId w:val="12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4AE2-73DE-46B5-A6CE-39428CC5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59</TotalTime>
  <Pages>5</Pages>
  <Words>664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10</cp:revision>
  <cp:lastPrinted>2021-11-18T12:14:00Z</cp:lastPrinted>
  <dcterms:created xsi:type="dcterms:W3CDTF">2021-12-02T09:32:00Z</dcterms:created>
  <dcterms:modified xsi:type="dcterms:W3CDTF">2021-12-09T11:01:00Z</dcterms:modified>
</cp:coreProperties>
</file>