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E6B35" w:rsidR="00C57C2E" w:rsidP="00C57C2E" w:rsidRDefault="001F4293" w14:paraId="1347D99B" w14:textId="77777777">
      <w:pPr>
        <w:pStyle w:val="Normalutanindragellerluft"/>
      </w:pPr>
      <w:r w:rsidRPr="00FE6B35">
        <w:t xml:space="preserve"> </w:t>
      </w:r>
    </w:p>
    <w:sdt>
      <w:sdtPr>
        <w:alias w:val="CC_Boilerplate_4"/>
        <w:tag w:val="CC_Boilerplate_4"/>
        <w:id w:val="-1644581176"/>
        <w:lock w:val="sdtLocked"/>
        <w:placeholder>
          <w:docPart w:val="06A965EB9B984359BE4BF281AE69F064"/>
        </w:placeholder>
        <w15:appearance w15:val="hidden"/>
        <w:text/>
      </w:sdtPr>
      <w:sdtEndPr/>
      <w:sdtContent>
        <w:p w:rsidRPr="00FE6B35" w:rsidR="00AF30DD" w:rsidP="00CC4C93" w:rsidRDefault="00AF30DD" w14:paraId="1347D99C" w14:textId="77777777">
          <w:pPr>
            <w:pStyle w:val="Rubrik1"/>
          </w:pPr>
          <w:r w:rsidRPr="00FE6B35">
            <w:t>Förslag till riksdagsbeslut</w:t>
          </w:r>
        </w:p>
      </w:sdtContent>
    </w:sdt>
    <w:sdt>
      <w:sdtPr>
        <w:alias w:val="Yrkande 1"/>
        <w:tag w:val="eaca88be-a42f-4279-87e4-d642b88771a4"/>
        <w:id w:val="-1414461679"/>
        <w:lock w:val="sdtLocked"/>
      </w:sdtPr>
      <w:sdtEndPr/>
      <w:sdtContent>
        <w:p w:rsidR="00E85FA7" w:rsidRDefault="003B2377" w14:paraId="1347D99D" w14:textId="77777777">
          <w:pPr>
            <w:pStyle w:val="Frslagstext"/>
          </w:pPr>
          <w:r>
            <w:t>Riksdagen ställer sig bakom det som anförs i motionen om att utöka användandet av elektronisk fotboja vid kontaktförbud och tillkännager detta för regeringen.</w:t>
          </w:r>
        </w:p>
      </w:sdtContent>
    </w:sdt>
    <w:p w:rsidRPr="00FE6B35" w:rsidR="00AF30DD" w:rsidP="00AF30DD" w:rsidRDefault="000156D9" w14:paraId="1347D99E" w14:textId="77777777">
      <w:pPr>
        <w:pStyle w:val="Rubrik1"/>
      </w:pPr>
      <w:bookmarkStart w:name="MotionsStart" w:id="0"/>
      <w:bookmarkEnd w:id="0"/>
      <w:r w:rsidRPr="00FE6B35">
        <w:t>Motivering</w:t>
      </w:r>
    </w:p>
    <w:p w:rsidR="00FE6B35" w:rsidP="00FE6B35" w:rsidRDefault="00FE6B35" w14:paraId="1347D99F" w14:textId="77777777">
      <w:pPr>
        <w:ind w:firstLine="0"/>
      </w:pPr>
      <w:r>
        <w:t xml:space="preserve">Många människor som fått kontaktförbud bryter mot detta, främst är det män som tidigare haft en våldsam relation till en kvinna. I flera fall, bland annat ett uppmärksammat i Jönköping, har kvinnan blivit mördad av mannen trots aktivt kontaktförbud. För att värna om människors säkerhet, då framförallt säkerheten för kvinnor som levt i våldsamma relationer, föreslås att det sker en utökad användning av elektronisk fotboja vid kontaktförbud. </w:t>
      </w:r>
    </w:p>
    <w:p w:rsidR="00FE6B35" w:rsidP="00FE6B35" w:rsidRDefault="00FE6B35" w14:paraId="1347D9A0" w14:textId="147AC391">
      <w:r>
        <w:t>D</w:t>
      </w:r>
      <w:r w:rsidR="00981B16">
        <w:t>å fotbojan går att spåra via gps</w:t>
      </w:r>
      <w:bookmarkStart w:name="_GoBack" w:id="1"/>
      <w:bookmarkEnd w:id="1"/>
      <w:r>
        <w:t xml:space="preserve"> kan vi dels trygga att kontaktförbudet efterlevs och i många fall ingripa när det noteras att parten är på väg mot en adress där också offret finns. Dels kan vi också i större utsträckning be</w:t>
      </w:r>
      <w:r>
        <w:lastRenderedPageBreak/>
        <w:t xml:space="preserve">visa när kontaktförbudet kränkts. Idag finns det en laglig möjlighet att tilldöma någon att bära fotboja, men per maj 2014 hade ingen tilldömts att så göra. Förslaget är att användandet regleras i lagtext. </w:t>
      </w:r>
    </w:p>
    <w:p w:rsidRPr="00FE6B35" w:rsidR="00AF30DD" w:rsidP="00AF30DD" w:rsidRDefault="00AF30DD" w14:paraId="1347D9A1" w14:textId="77777777">
      <w:pPr>
        <w:pStyle w:val="Normalutanindragellerluft"/>
      </w:pPr>
    </w:p>
    <w:sdt>
      <w:sdtPr>
        <w:rPr>
          <w:i/>
          <w:noProof/>
        </w:rPr>
        <w:alias w:val="CC_Underskrifter"/>
        <w:tag w:val="CC_Underskrifter"/>
        <w:id w:val="583496634"/>
        <w:lock w:val="sdtContentLocked"/>
        <w:placeholder>
          <w:docPart w:val="9D9E9A8381674BB9BD1D8D5B078A35D8"/>
        </w:placeholder>
        <w15:appearance w15:val="hidden"/>
      </w:sdtPr>
      <w:sdtEndPr>
        <w:rPr>
          <w:noProof w:val="0"/>
        </w:rPr>
      </w:sdtEndPr>
      <w:sdtContent>
        <w:p w:rsidRPr="00FE6B35" w:rsidR="00865E70" w:rsidP="00DA555D" w:rsidRDefault="00981B16" w14:paraId="1347D9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C11B38" w:rsidRDefault="00C11B38" w14:paraId="1347D9A6" w14:textId="77777777"/>
    <w:sectPr w:rsidR="00C11B3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7D9A8" w14:textId="77777777" w:rsidR="00891E67" w:rsidRDefault="00891E67" w:rsidP="000C1CAD">
      <w:pPr>
        <w:spacing w:line="240" w:lineRule="auto"/>
      </w:pPr>
      <w:r>
        <w:separator/>
      </w:r>
    </w:p>
  </w:endnote>
  <w:endnote w:type="continuationSeparator" w:id="0">
    <w:p w14:paraId="1347D9A9" w14:textId="77777777" w:rsidR="00891E67" w:rsidRDefault="00891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D9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7D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D9B4" w14:textId="77777777" w:rsidR="00F7047A" w:rsidRDefault="00F704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201510011024</w:instrText>
    </w:r>
    <w:r>
      <w:fldChar w:fldCharType="end"/>
    </w:r>
    <w:r>
      <w:instrText xml:space="preserve"> &gt; </w:instrText>
    </w:r>
    <w:r>
      <w:fldChar w:fldCharType="begin"/>
    </w:r>
    <w:r>
      <w:instrText xml:space="preserve"> PRINTDATE \@ "yyyyMMddHHmm" </w:instrText>
    </w:r>
    <w:r>
      <w:fldChar w:fldCharType="separate"/>
    </w:r>
    <w:r>
      <w:rPr>
        <w:noProof/>
      </w:rPr>
      <w:instrText>201510051256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12:56</w:instrText>
    </w:r>
    <w:r>
      <w:fldChar w:fldCharType="end"/>
    </w:r>
    <w:r>
      <w:instrText xml:space="preserve"> </w:instrText>
    </w:r>
    <w:r>
      <w:fldChar w:fldCharType="separate"/>
    </w:r>
    <w:r>
      <w:rPr>
        <w:noProof/>
      </w:rPr>
      <w:t>2015-10-05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7D9A6" w14:textId="77777777" w:rsidR="00891E67" w:rsidRDefault="00891E67" w:rsidP="000C1CAD">
      <w:pPr>
        <w:spacing w:line="240" w:lineRule="auto"/>
      </w:pPr>
      <w:r>
        <w:separator/>
      </w:r>
    </w:p>
  </w:footnote>
  <w:footnote w:type="continuationSeparator" w:id="0">
    <w:p w14:paraId="1347D9A7" w14:textId="77777777" w:rsidR="00891E67" w:rsidRDefault="00891E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47D9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1B16" w14:paraId="1347D9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:1214</w:t>
        </w:r>
      </w:sdtContent>
    </w:sdt>
  </w:p>
  <w:p w:rsidR="00A42228" w:rsidP="00283E0F" w:rsidRDefault="00981B16" w14:paraId="1347D9B1"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FE6B35" w14:paraId="1347D9B2" w14:textId="30D11DEC">
        <w:pPr>
          <w:pStyle w:val="FSHRub2"/>
        </w:pPr>
        <w:r>
          <w:t>Utöka</w:t>
        </w:r>
        <w:r w:rsidR="008751E6">
          <w:t>d</w:t>
        </w:r>
        <w:r>
          <w:t xml:space="preserve"> använd</w:t>
        </w:r>
        <w:r w:rsidR="008751E6">
          <w:t>ning</w:t>
        </w:r>
        <w:r>
          <w:t xml:space="preserve"> av elektronisk fotboja vid kontaktförbud</w:t>
        </w:r>
      </w:p>
    </w:sdtContent>
  </w:sdt>
  <w:sdt>
    <w:sdtPr>
      <w:alias w:val="CC_Boilerplate_3"/>
      <w:tag w:val="CC_Boilerplate_3"/>
      <w:id w:val="-1567486118"/>
      <w:lock w:val="sdtContentLocked"/>
      <w15:appearance w15:val="hidden"/>
      <w:text w:multiLine="1"/>
    </w:sdtPr>
    <w:sdtEndPr/>
    <w:sdtContent>
      <w:p w:rsidR="00A42228" w:rsidP="00283E0F" w:rsidRDefault="00A42228" w14:paraId="1347D9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6B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DF4"/>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95F"/>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377"/>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646"/>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DAB"/>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CF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1E6"/>
    <w:rsid w:val="0087557D"/>
    <w:rsid w:val="008759D3"/>
    <w:rsid w:val="00875D1B"/>
    <w:rsid w:val="008761E2"/>
    <w:rsid w:val="00876F08"/>
    <w:rsid w:val="00881473"/>
    <w:rsid w:val="0088342E"/>
    <w:rsid w:val="00883544"/>
    <w:rsid w:val="00883DE1"/>
    <w:rsid w:val="008851F6"/>
    <w:rsid w:val="0088630D"/>
    <w:rsid w:val="00891A8C"/>
    <w:rsid w:val="00891E67"/>
    <w:rsid w:val="00894507"/>
    <w:rsid w:val="008A0566"/>
    <w:rsid w:val="008A3DB6"/>
    <w:rsid w:val="008B25FF"/>
    <w:rsid w:val="008B2D29"/>
    <w:rsid w:val="008B577D"/>
    <w:rsid w:val="008B6A0E"/>
    <w:rsid w:val="008C0BFC"/>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B16"/>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92E"/>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B38"/>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55D"/>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616"/>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FA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47A"/>
    <w:rsid w:val="00F70E2B"/>
    <w:rsid w:val="00F766C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47D99B"/>
  <w15:chartTrackingRefBased/>
  <w15:docId w15:val="{6EC9512C-03DA-4D28-B6FC-14BEC65F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48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A965EB9B984359BE4BF281AE69F064"/>
        <w:category>
          <w:name w:val="Allmänt"/>
          <w:gallery w:val="placeholder"/>
        </w:category>
        <w:types>
          <w:type w:val="bbPlcHdr"/>
        </w:types>
        <w:behaviors>
          <w:behavior w:val="content"/>
        </w:behaviors>
        <w:guid w:val="{4F9C3808-A030-4936-B99A-3EB60859E5CC}"/>
      </w:docPartPr>
      <w:docPartBody>
        <w:p w:rsidR="005452BF" w:rsidRDefault="002E0E96">
          <w:pPr>
            <w:pStyle w:val="06A965EB9B984359BE4BF281AE69F064"/>
          </w:pPr>
          <w:r w:rsidRPr="009A726D">
            <w:rPr>
              <w:rStyle w:val="Platshllartext"/>
            </w:rPr>
            <w:t>Klicka här för att ange text.</w:t>
          </w:r>
        </w:p>
      </w:docPartBody>
    </w:docPart>
    <w:docPart>
      <w:docPartPr>
        <w:name w:val="9D9E9A8381674BB9BD1D8D5B078A35D8"/>
        <w:category>
          <w:name w:val="Allmänt"/>
          <w:gallery w:val="placeholder"/>
        </w:category>
        <w:types>
          <w:type w:val="bbPlcHdr"/>
        </w:types>
        <w:behaviors>
          <w:behavior w:val="content"/>
        </w:behaviors>
        <w:guid w:val="{1A2E122F-E695-4026-8E58-5B48A7E7247B}"/>
      </w:docPartPr>
      <w:docPartBody>
        <w:p w:rsidR="005452BF" w:rsidRDefault="002E0E96">
          <w:pPr>
            <w:pStyle w:val="9D9E9A8381674BB9BD1D8D5B078A35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E96"/>
    <w:rsid w:val="002E0E96"/>
    <w:rsid w:val="005452BF"/>
    <w:rsid w:val="00BB0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965EB9B984359BE4BF281AE69F064">
    <w:name w:val="06A965EB9B984359BE4BF281AE69F064"/>
  </w:style>
  <w:style w:type="paragraph" w:customStyle="1" w:styleId="B33A9913F40742B08595C5BC37490B18">
    <w:name w:val="B33A9913F40742B08595C5BC37490B18"/>
  </w:style>
  <w:style w:type="paragraph" w:customStyle="1" w:styleId="9D9E9A8381674BB9BD1D8D5B078A35D8">
    <w:name w:val="9D9E9A8381674BB9BD1D8D5B078A3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4305</RubrikLookup>
    <MotionGuid xmlns="00d11361-0b92-4bae-a181-288d6a55b763">6253b991-1cbe-4a8a-b627-9803e37f8b8f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83B60-0CD2-4F73-9736-6165FEDA6E86}"/>
</file>

<file path=customXml/itemProps2.xml><?xml version="1.0" encoding="utf-8"?>
<ds:datastoreItem xmlns:ds="http://schemas.openxmlformats.org/officeDocument/2006/customXml" ds:itemID="{07048102-AE95-414A-AF2D-C200E4D70F7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2345670-F274-4B3E-B180-60D3A4D45D3D}"/>
</file>

<file path=customXml/itemProps5.xml><?xml version="1.0" encoding="utf-8"?>
<ds:datastoreItem xmlns:ds="http://schemas.openxmlformats.org/officeDocument/2006/customXml" ds:itemID="{B613489C-E82E-49E0-B435-4BDEFCF8D4B5}"/>
</file>

<file path=docProps/app.xml><?xml version="1.0" encoding="utf-8"?>
<Properties xmlns="http://schemas.openxmlformats.org/officeDocument/2006/extended-properties" xmlns:vt="http://schemas.openxmlformats.org/officeDocument/2006/docPropsVTypes">
  <Template>GranskaMot</Template>
  <TotalTime>2</TotalTime>
  <Pages>1</Pages>
  <Words>173</Words>
  <Characters>930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Utöka användandet av elektronisk fotboja vid kontaktförbud</vt:lpstr>
      <vt:lpstr/>
    </vt:vector>
  </TitlesOfParts>
  <Company>Sveriges riksdag</Company>
  <LinksUpToDate>false</LinksUpToDate>
  <CharactersWithSpaces>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201516FP2121 Utöka användandet av elektronisk fotboja vid kontaktförbud</dc:title>
  <dc:subject/>
  <dc:creator>Johan Karlsson</dc:creator>
  <cp:keywords/>
  <dc:description/>
  <cp:lastModifiedBy>Kerstin Carlqvist</cp:lastModifiedBy>
  <cp:revision>11</cp:revision>
  <cp:lastPrinted>2015-10-05T10:56:00Z</cp:lastPrinted>
  <dcterms:created xsi:type="dcterms:W3CDTF">2015-10-01T08:24:00Z</dcterms:created>
  <dcterms:modified xsi:type="dcterms:W3CDTF">2016-05-23T12:22:00Z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*T66F5C773CAAA*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https://filur.riksdagen.se/drop/DropOffLibrary/T66F5C773CAAA.docx</vt:lpwstr>
  </property>
  <property fmtid="{D5CDD505-2E9C-101B-9397-08002B2CF9AE}" pid="11" name="RevisionsOn">
    <vt:lpwstr>1</vt:lpwstr>
  </property>
</Properties>
</file>