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A9A48C17A3478086E65B54EA17B5E2"/>
        </w:placeholder>
        <w:text/>
      </w:sdtPr>
      <w:sdtEndPr/>
      <w:sdtContent>
        <w:p w:rsidRPr="009B062B" w:rsidR="00AF30DD" w:rsidP="008C751C" w:rsidRDefault="00AF30DD" w14:paraId="416223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241890" w:displacedByCustomXml="next" w:id="0"/>
    <w:sdt>
      <w:sdtPr>
        <w:alias w:val="Yrkande 1"/>
        <w:tag w:val="082225da-6713-41d6-8933-b9f2a66611bc"/>
        <w:id w:val="879746632"/>
        <w:lock w:val="sdtLocked"/>
      </w:sdtPr>
      <w:sdtEndPr/>
      <w:sdtContent>
        <w:p w:rsidR="00FF1C13" w:rsidRDefault="00332256" w14:paraId="6D08FC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och förtydliga viltförvaltningsdelegationernas uppdrag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72D6AF55F8A466EA8CBFF9CACC3EC9F"/>
        </w:placeholder>
        <w:text/>
      </w:sdtPr>
      <w:sdtEndPr/>
      <w:sdtContent>
        <w:p w:rsidRPr="009B062B" w:rsidR="006D79C9" w:rsidP="00333E95" w:rsidRDefault="006D79C9" w14:paraId="0CC35769" w14:textId="77777777">
          <w:pPr>
            <w:pStyle w:val="Rubrik1"/>
          </w:pPr>
          <w:r>
            <w:t>Motivering</w:t>
          </w:r>
        </w:p>
      </w:sdtContent>
    </w:sdt>
    <w:p w:rsidR="00890191" w:rsidP="00645210" w:rsidRDefault="00A56A19" w14:paraId="3CFD175C" w14:textId="780A59FA">
      <w:pPr>
        <w:pStyle w:val="Normalutanindragellerluft"/>
      </w:pPr>
      <w:r>
        <w:t xml:space="preserve">När Sverige införde viltförvaltningsdelegationer, i enlighet med riksdagsbeslutet om hållbar rovdjursförvaltning 2013, skulle berördas inflytande och kunskapsförmedling säkras i rovdjursförvaltningen. Detta skulle garantera en lokal och regional förvaltning så nära människor som möjligt. </w:t>
      </w:r>
      <w:r w:rsidRPr="001D2178" w:rsidR="001D2178">
        <w:t>I praktiken har viltförvaltningsdelegationerna ett mycket lågt inflytande över de beslut som fattas i länet eller viltförvaltningsområdet, vilket inte stärker engagemanget utan istället riskerar att öka motsättningarna</w:t>
      </w:r>
      <w:r w:rsidR="00890191">
        <w:t xml:space="preserve">. </w:t>
      </w:r>
    </w:p>
    <w:p w:rsidR="00A56A19" w:rsidP="00645210" w:rsidRDefault="00A56A19" w14:paraId="5475F172" w14:textId="36077582">
      <w:r>
        <w:t xml:space="preserve">I nuläget fattas inte heller de skarpa besluten i viltförvaltningsdelegationen utan </w:t>
      </w:r>
      <w:r w:rsidR="00890191">
        <w:t xml:space="preserve">dessa </w:t>
      </w:r>
      <w:r w:rsidR="00867D14">
        <w:t xml:space="preserve">beslut </w:t>
      </w:r>
      <w:r>
        <w:t>tas ofta på en högre central nivå. Ledamöter upplever därför ofta makt</w:t>
      </w:r>
      <w:r w:rsidR="00645210">
        <w:softHyphen/>
      </w:r>
      <w:r>
        <w:t xml:space="preserve">löshet och att de saknar reellt inflytande i beslutsprocesserna. Inför kommande beslut om licensjakt på varg rapporteras nu om att enskilda länsstyrelser avser besluta själva, helt utanför viltförvaltningsdelegationerna. </w:t>
      </w:r>
    </w:p>
    <w:p w:rsidR="00F255D4" w:rsidP="00645210" w:rsidRDefault="00A56A19" w14:paraId="4BBC9820" w14:textId="1508B98C">
      <w:r>
        <w:t>Den regionala förankringen är avgörande för att stärka förtroendet bland allmänhet</w:t>
      </w:r>
      <w:r w:rsidR="00645210">
        <w:softHyphen/>
      </w:r>
      <w:r>
        <w:t>en för rovdjursförvaltningen. Nu urholkas istället legitimiteten ytterligare för fattade be</w:t>
      </w:r>
      <w:r w:rsidR="00645210">
        <w:softHyphen/>
      </w:r>
      <w:r>
        <w:t xml:space="preserve">slut och klyftan mellan landsbygd och myndigheter ökar. Den regionala förvaltningen behöver därför stärkas och förordningen förtydligas. </w:t>
      </w:r>
    </w:p>
    <w:p w:rsidR="00BB6339" w:rsidP="00645210" w:rsidRDefault="00A56A19" w14:paraId="1D24EB2E" w14:textId="77777777">
      <w:r>
        <w:t xml:space="preserve">Viltförvaltningsdelegationens uppdrag måste omgående ses över så att det lokala och regionala inflytandet säkerställs. 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B54408FC164693BD07FAC3E3C5049B"/>
        </w:placeholder>
      </w:sdtPr>
      <w:sdtEndPr>
        <w:rPr>
          <w:i w:val="0"/>
          <w:noProof w:val="0"/>
        </w:rPr>
      </w:sdtEndPr>
      <w:sdtContent>
        <w:p w:rsidR="008C751C" w:rsidP="00F255D4" w:rsidRDefault="008C751C" w14:paraId="2C5EF83D" w14:textId="77777777"/>
        <w:p w:rsidRPr="008E0FE2" w:rsidR="004801AC" w:rsidP="00F255D4" w:rsidRDefault="00645210" w14:paraId="5265FC4C" w14:textId="77777777"/>
        <w:bookmarkStart w:name="_GoBack" w:displacedByCustomXml="next" w:id="2"/>
        <w:bookmarkEnd w:displacedByCustomXml="next" w:id="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132B" w:rsidRDefault="002D132B" w14:paraId="5705B522" w14:textId="77777777"/>
    <w:sectPr w:rsidR="002D13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22906" w14:textId="77777777" w:rsidR="00A56A19" w:rsidRDefault="00A56A19" w:rsidP="000C1CAD">
      <w:pPr>
        <w:spacing w:line="240" w:lineRule="auto"/>
      </w:pPr>
      <w:r>
        <w:separator/>
      </w:r>
    </w:p>
  </w:endnote>
  <w:endnote w:type="continuationSeparator" w:id="0">
    <w:p w14:paraId="45905E0D" w14:textId="77777777" w:rsidR="00A56A19" w:rsidRDefault="00A56A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E70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A80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BDE9" w14:textId="77777777" w:rsidR="00047AAA" w:rsidRDefault="00047A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B2974" w14:textId="77777777" w:rsidR="00A56A19" w:rsidRDefault="00A56A19" w:rsidP="000C1CAD">
      <w:pPr>
        <w:spacing w:line="240" w:lineRule="auto"/>
      </w:pPr>
      <w:r>
        <w:separator/>
      </w:r>
    </w:p>
  </w:footnote>
  <w:footnote w:type="continuationSeparator" w:id="0">
    <w:p w14:paraId="6551418D" w14:textId="77777777" w:rsidR="00A56A19" w:rsidRDefault="00A56A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CF4C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1C3574" wp14:anchorId="2755DD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5210" w14:paraId="48A300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CC8DE16B724892959E79794AB35E16"/>
                              </w:placeholder>
                              <w:text/>
                            </w:sdtPr>
                            <w:sdtEndPr/>
                            <w:sdtContent>
                              <w:r w:rsidR="00A56A1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D862CC7BD74F918054F15BDA91E4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55DD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5210" w14:paraId="48A300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CC8DE16B724892959E79794AB35E16"/>
                        </w:placeholder>
                        <w:text/>
                      </w:sdtPr>
                      <w:sdtEndPr/>
                      <w:sdtContent>
                        <w:r w:rsidR="00A56A1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D862CC7BD74F918054F15BDA91E4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C53D4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7D56FC" w14:textId="77777777">
    <w:pPr>
      <w:jc w:val="right"/>
    </w:pPr>
  </w:p>
  <w:p w:rsidR="00262EA3" w:rsidP="00776B74" w:rsidRDefault="00262EA3" w14:paraId="077EF3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5210" w14:paraId="52E25A7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C4028F" wp14:anchorId="693B6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5210" w14:paraId="50B608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6A1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45210" w14:paraId="726F6B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5210" w14:paraId="3785E9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</w:t>
        </w:r>
      </w:sdtContent>
    </w:sdt>
  </w:p>
  <w:p w:rsidR="00262EA3" w:rsidP="00E03A3D" w:rsidRDefault="00645210" w14:paraId="276D5F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6A19" w14:paraId="29EA29C1" w14:textId="77777777">
        <w:pPr>
          <w:pStyle w:val="FSHRub2"/>
        </w:pPr>
        <w:r>
          <w:t>Viltförvaltningsdelegationerna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509F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56A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AAA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46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78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32B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25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78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1F1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210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D14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191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1C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27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A19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AAB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9B3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5D4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1C13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B2BD57"/>
  <w15:chartTrackingRefBased/>
  <w15:docId w15:val="{546DE6B4-B3B7-4B32-8F78-A7F09AF4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A9A48C17A3478086E65B54EA17B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CA9F2-C9FC-4CB8-8152-F5767E802B69}"/>
      </w:docPartPr>
      <w:docPartBody>
        <w:p w:rsidR="0039554B" w:rsidRDefault="0039554B">
          <w:pPr>
            <w:pStyle w:val="B3A9A48C17A3478086E65B54EA17B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2D6AF55F8A466EA8CBFF9CACC3E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BDBE4-3412-448C-A901-06ECCE48EC5A}"/>
      </w:docPartPr>
      <w:docPartBody>
        <w:p w:rsidR="0039554B" w:rsidRDefault="0039554B">
          <w:pPr>
            <w:pStyle w:val="A72D6AF55F8A466EA8CBFF9CACC3EC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CC8DE16B724892959E79794AB35E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E9B69-4E09-4552-9EE1-5083CEBBE376}"/>
      </w:docPartPr>
      <w:docPartBody>
        <w:p w:rsidR="0039554B" w:rsidRDefault="0039554B">
          <w:pPr>
            <w:pStyle w:val="E8CC8DE16B724892959E79794AB35E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D862CC7BD74F918054F15BDA91E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C7705D-B7D4-40E2-B134-16E6EADE8207}"/>
      </w:docPartPr>
      <w:docPartBody>
        <w:p w:rsidR="0039554B" w:rsidRDefault="0039554B">
          <w:pPr>
            <w:pStyle w:val="94D862CC7BD74F918054F15BDA91E4DB"/>
          </w:pPr>
          <w:r>
            <w:t xml:space="preserve"> </w:t>
          </w:r>
        </w:p>
      </w:docPartBody>
    </w:docPart>
    <w:docPart>
      <w:docPartPr>
        <w:name w:val="CBB54408FC164693BD07FAC3E3C50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1DFDC-528B-47B8-A77E-E9F6EE5C65BD}"/>
      </w:docPartPr>
      <w:docPartBody>
        <w:p w:rsidR="00C55AD7" w:rsidRDefault="00C55A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4B"/>
    <w:rsid w:val="0039554B"/>
    <w:rsid w:val="00C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A9A48C17A3478086E65B54EA17B5E2">
    <w:name w:val="B3A9A48C17A3478086E65B54EA17B5E2"/>
  </w:style>
  <w:style w:type="paragraph" w:customStyle="1" w:styleId="D8C00BA2A93F4354BEC2F691B16D032B">
    <w:name w:val="D8C00BA2A93F4354BEC2F691B16D03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557000C50E43259E67713A93B39D5F">
    <w:name w:val="36557000C50E43259E67713A93B39D5F"/>
  </w:style>
  <w:style w:type="paragraph" w:customStyle="1" w:styleId="A72D6AF55F8A466EA8CBFF9CACC3EC9F">
    <w:name w:val="A72D6AF55F8A466EA8CBFF9CACC3EC9F"/>
  </w:style>
  <w:style w:type="paragraph" w:customStyle="1" w:styleId="E5E51ADF2C2749BE93D6242E9FED26DB">
    <w:name w:val="E5E51ADF2C2749BE93D6242E9FED26DB"/>
  </w:style>
  <w:style w:type="paragraph" w:customStyle="1" w:styleId="4C8E8A504AE54511AE483C7ED3AB6DE3">
    <w:name w:val="4C8E8A504AE54511AE483C7ED3AB6DE3"/>
  </w:style>
  <w:style w:type="paragraph" w:customStyle="1" w:styleId="E8CC8DE16B724892959E79794AB35E16">
    <w:name w:val="E8CC8DE16B724892959E79794AB35E16"/>
  </w:style>
  <w:style w:type="paragraph" w:customStyle="1" w:styleId="94D862CC7BD74F918054F15BDA91E4DB">
    <w:name w:val="94D862CC7BD74F918054F15BDA91E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930C0-DCAF-4E1D-B8B5-88AC63CC0151}"/>
</file>

<file path=customXml/itemProps2.xml><?xml version="1.0" encoding="utf-8"?>
<ds:datastoreItem xmlns:ds="http://schemas.openxmlformats.org/officeDocument/2006/customXml" ds:itemID="{E207C600-EFC3-44E0-A8E8-EBA34A318FF4}"/>
</file>

<file path=customXml/itemProps3.xml><?xml version="1.0" encoding="utf-8"?>
<ds:datastoreItem xmlns:ds="http://schemas.openxmlformats.org/officeDocument/2006/customXml" ds:itemID="{679313F8-EEDF-445D-B1A4-67C1BC038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1378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Viltförvaltningsdelegationerna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