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3DA4674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30646E">
              <w:rPr>
                <w:b/>
                <w:lang w:eastAsia="en-US"/>
              </w:rPr>
              <w:t>1</w:t>
            </w:r>
            <w:r w:rsidR="00F47692">
              <w:rPr>
                <w:b/>
                <w:lang w:eastAsia="en-US"/>
              </w:rPr>
              <w:t>1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02328D37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7E02E7">
              <w:rPr>
                <w:lang w:eastAsia="en-US"/>
              </w:rPr>
              <w:t>1</w:t>
            </w:r>
            <w:r w:rsidR="00F47692">
              <w:rPr>
                <w:lang w:eastAsia="en-US"/>
              </w:rPr>
              <w:t>1</w:t>
            </w:r>
            <w:r w:rsidR="007E02E7">
              <w:rPr>
                <w:lang w:eastAsia="en-US"/>
              </w:rPr>
              <w:t>-</w:t>
            </w:r>
            <w:r w:rsidR="00F47692">
              <w:rPr>
                <w:lang w:eastAsia="en-US"/>
              </w:rPr>
              <w:t>05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1FA40B1" w:rsidR="00626DFC" w:rsidRPr="005F6757" w:rsidRDefault="0030646E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F47692">
              <w:rPr>
                <w:color w:val="000000" w:themeColor="text1"/>
                <w:lang w:eastAsia="en-US"/>
              </w:rPr>
              <w:t>9</w:t>
            </w:r>
            <w:r w:rsidR="00906388">
              <w:rPr>
                <w:color w:val="000000" w:themeColor="text1"/>
                <w:lang w:eastAsia="en-US"/>
              </w:rPr>
              <w:t>.</w:t>
            </w:r>
            <w:r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03168C">
              <w:rPr>
                <w:color w:val="000000" w:themeColor="text1"/>
                <w:lang w:eastAsia="en-US"/>
              </w:rPr>
              <w:t xml:space="preserve"> </w:t>
            </w:r>
            <w:r w:rsidR="00C94F9D" w:rsidRPr="00C94F9D">
              <w:rPr>
                <w:color w:val="000000" w:themeColor="text1"/>
                <w:lang w:eastAsia="en-US"/>
              </w:rPr>
              <w:t>10.20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3A7404B" w:rsidR="006546C2" w:rsidRDefault="006546C2"/>
    <w:p w14:paraId="125A3991" w14:textId="77777777" w:rsidR="00EA3878" w:rsidRDefault="00EA3878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043E10" w:rsidRPr="00DF4413" w14:paraId="2A86E264" w14:textId="77777777" w:rsidTr="00BC3BA1">
        <w:trPr>
          <w:trHeight w:val="568"/>
        </w:trPr>
        <w:tc>
          <w:tcPr>
            <w:tcW w:w="567" w:type="dxa"/>
          </w:tcPr>
          <w:p w14:paraId="2D969C84" w14:textId="466A6E76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E80754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12ECCF30" w14:textId="4A20A2E9" w:rsidR="00E04298" w:rsidRDefault="00B658CE" w:rsidP="00E0429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EA6438">
              <w:rPr>
                <w:rFonts w:eastAsiaTheme="minorHAnsi"/>
                <w:color w:val="000000"/>
                <w:lang w:eastAsia="en-US"/>
              </w:rPr>
              <w:t>Statssekreterare</w:t>
            </w:r>
            <w:r w:rsidR="00E04298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Max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Elger</w:t>
            </w:r>
            <w:proofErr w:type="spellEnd"/>
            <w:r w:rsidR="00E04298">
              <w:rPr>
                <w:rFonts w:eastAsiaTheme="minorHAnsi"/>
                <w:color w:val="000000"/>
                <w:lang w:eastAsia="en-US"/>
              </w:rPr>
              <w:t xml:space="preserve"> m. fl. </w:t>
            </w:r>
            <w:r w:rsidR="00E04298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EA6438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Finans</w:t>
            </w:r>
            <w:r w:rsidR="00E04298">
              <w:rPr>
                <w:rFonts w:eastAsiaTheme="minorHAnsi"/>
                <w:color w:val="000000"/>
                <w:lang w:eastAsia="en-US"/>
              </w:rPr>
              <w:t>departementet</w:t>
            </w:r>
            <w:r w:rsidR="009B157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04298">
              <w:rPr>
                <w:rFonts w:eastAsiaTheme="minorHAnsi"/>
                <w:color w:val="000000"/>
                <w:lang w:eastAsia="en-US"/>
              </w:rPr>
              <w:t>informerade och samrådde inför</w:t>
            </w:r>
            <w:r w:rsidR="00EA643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47692">
              <w:rPr>
                <w:rFonts w:eastAsiaTheme="minorHAnsi"/>
                <w:color w:val="000000"/>
                <w:lang w:eastAsia="en-US"/>
              </w:rPr>
              <w:t xml:space="preserve">möte i rådet </w:t>
            </w:r>
            <w:r w:rsidR="00E04298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F47692">
              <w:rPr>
                <w:rFonts w:eastAsiaTheme="minorHAnsi"/>
                <w:color w:val="000000"/>
                <w:lang w:eastAsia="en-US"/>
              </w:rPr>
              <w:t>9</w:t>
            </w:r>
            <w:r w:rsidR="00E0429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47692">
              <w:rPr>
                <w:rFonts w:eastAsiaTheme="minorHAnsi"/>
                <w:color w:val="000000"/>
                <w:lang w:eastAsia="en-US"/>
              </w:rPr>
              <w:t>november</w:t>
            </w:r>
            <w:r w:rsidR="00E0429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04298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E04298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E04298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1D52507" w14:textId="77777777" w:rsidR="00E04298" w:rsidRDefault="00E04298" w:rsidP="00E04298">
            <w:pPr>
              <w:rPr>
                <w:rFonts w:eastAsiaTheme="minorHAnsi"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8FA470D" w14:textId="0715AB54" w:rsidR="00E04298" w:rsidRDefault="005679F0" w:rsidP="00E04298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F47692" w:rsidRPr="00F47692">
              <w:rPr>
                <w:rFonts w:eastAsiaTheme="minorHAnsi"/>
                <w:b/>
                <w:color w:val="000000"/>
                <w:lang w:eastAsia="en-US"/>
              </w:rPr>
              <w:t>Återrapport från extrainsatt videomöte den 28 oktober 2021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2C3E41CC" w14:textId="6C44EBE0" w:rsidR="009C0538" w:rsidRDefault="00650E56" w:rsidP="00EA6438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917F8E" w:rsidRPr="00917F8E">
              <w:rPr>
                <w:rFonts w:eastAsiaTheme="minorHAnsi"/>
                <w:b/>
                <w:color w:val="000000"/>
                <w:lang w:eastAsia="en-US"/>
              </w:rPr>
              <w:t>Genomförande av Basel III</w:t>
            </w:r>
          </w:p>
          <w:p w14:paraId="51F903DA" w14:textId="090ED52C" w:rsidR="00610B18" w:rsidRDefault="00850A7E" w:rsidP="00EA6438">
            <w:pPr>
              <w:rPr>
                <w:rFonts w:eastAsiaTheme="minorHAnsi"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="000347FE" w:rsidRPr="000347FE">
              <w:rPr>
                <w:rFonts w:eastAsiaTheme="minorHAnsi"/>
                <w:color w:val="000000"/>
                <w:lang w:eastAsia="en-US"/>
              </w:rPr>
              <w:t>inriktning</w:t>
            </w:r>
            <w:r w:rsidR="00917F8E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142700E5" w14:textId="375A100F" w:rsidR="00917F8E" w:rsidRDefault="00917F8E" w:rsidP="00EA6438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5F4A6F8A" w14:textId="57B7B1E5" w:rsidR="00917F8E" w:rsidRPr="00917F8E" w:rsidRDefault="00917F8E" w:rsidP="00917F8E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917F8E">
              <w:rPr>
                <w:rFonts w:eastAsiaTheme="minorHAnsi"/>
                <w:b/>
                <w:color w:val="000000"/>
                <w:lang w:eastAsia="en-US"/>
              </w:rPr>
              <w:t>Övriga frågor</w:t>
            </w:r>
          </w:p>
          <w:p w14:paraId="1526D223" w14:textId="45A5F1E6" w:rsidR="00917F8E" w:rsidRDefault="00917F8E" w:rsidP="00917F8E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917F8E">
              <w:rPr>
                <w:rFonts w:eastAsiaTheme="minorHAnsi"/>
                <w:b/>
                <w:color w:val="000000"/>
                <w:lang w:eastAsia="en-US"/>
              </w:rPr>
              <w:t>Aktuella lagstiftningsförslag om finansiella tjänster</w:t>
            </w:r>
          </w:p>
          <w:p w14:paraId="10D589C4" w14:textId="6B12CB63" w:rsidR="00917F8E" w:rsidRDefault="00917F8E" w:rsidP="00EA6438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27AD170" w14:textId="4655F815" w:rsidR="00917F8E" w:rsidRPr="00917F8E" w:rsidRDefault="00917F8E" w:rsidP="00917F8E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917F8E">
              <w:rPr>
                <w:rFonts w:eastAsiaTheme="minorHAnsi"/>
                <w:b/>
                <w:color w:val="000000"/>
                <w:lang w:eastAsia="en-US"/>
              </w:rPr>
              <w:t>EU:s ekonomi efter covid-19: Konsekvenser för den ekonomiska styrningen</w:t>
            </w:r>
          </w:p>
          <w:p w14:paraId="2571FFEE" w14:textId="77777777" w:rsidR="00FB2D34" w:rsidRDefault="00FB2D34" w:rsidP="00FB2D34">
            <w:pPr>
              <w:rPr>
                <w:rFonts w:eastAsiaTheme="minorHAnsi"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Pr="000347FE">
              <w:rPr>
                <w:rFonts w:eastAsiaTheme="minorHAnsi"/>
                <w:color w:val="000000"/>
                <w:lang w:eastAsia="en-US"/>
              </w:rPr>
              <w:t>inriktning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D3A91CA" w14:textId="21740A88" w:rsidR="00917F8E" w:rsidRDefault="00917F8E" w:rsidP="00917F8E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5B01E4E3" w14:textId="19213767" w:rsidR="00917F8E" w:rsidRPr="00917F8E" w:rsidRDefault="00917F8E" w:rsidP="00917F8E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917F8E">
              <w:rPr>
                <w:rFonts w:eastAsiaTheme="minorHAnsi"/>
                <w:b/>
                <w:color w:val="000000"/>
                <w:lang w:eastAsia="en-US"/>
              </w:rPr>
              <w:t>Den ekonomiska återhämtningen i Europa</w:t>
            </w:r>
          </w:p>
          <w:p w14:paraId="60EACAC3" w14:textId="2B884903" w:rsidR="00917F8E" w:rsidRPr="00F804CD" w:rsidRDefault="00917F8E" w:rsidP="00F804CD">
            <w:pPr>
              <w:rPr>
                <w:rFonts w:eastAsiaTheme="minorHAnsi"/>
                <w:color w:val="000000"/>
                <w:lang w:eastAsia="en-US"/>
              </w:rPr>
            </w:pPr>
            <w:r w:rsidRPr="00917F8E">
              <w:rPr>
                <w:rFonts w:eastAsiaTheme="minorHAnsi"/>
                <w:b/>
                <w:color w:val="000000"/>
                <w:lang w:eastAsia="en-US"/>
              </w:rPr>
              <w:t xml:space="preserve">a) Genomförandet av faciliteten för återhämtning och </w:t>
            </w:r>
            <w:proofErr w:type="spellStart"/>
            <w:r w:rsidRPr="00917F8E">
              <w:rPr>
                <w:rFonts w:eastAsiaTheme="minorHAnsi"/>
                <w:b/>
                <w:color w:val="000000"/>
                <w:lang w:eastAsia="en-US"/>
              </w:rPr>
              <w:t>resiliens</w:t>
            </w:r>
            <w:proofErr w:type="spellEnd"/>
            <w:r w:rsidR="00F804CD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F804CD"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="00F804CD" w:rsidRPr="000347FE">
              <w:rPr>
                <w:rFonts w:eastAsiaTheme="minorHAnsi"/>
                <w:color w:val="000000"/>
                <w:lang w:eastAsia="en-US"/>
              </w:rPr>
              <w:t>inriktning</w:t>
            </w:r>
            <w:r w:rsidR="00F804CD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2A717FB2" w14:textId="77777777" w:rsidR="00917F8E" w:rsidRPr="00917F8E" w:rsidRDefault="00917F8E" w:rsidP="00917F8E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917F8E">
              <w:rPr>
                <w:rFonts w:eastAsiaTheme="minorHAnsi"/>
                <w:b/>
                <w:color w:val="000000"/>
                <w:lang w:eastAsia="en-US"/>
              </w:rPr>
              <w:t>c) Finansieringen av det europeiska återhämtningsinstrumentet</w:t>
            </w:r>
          </w:p>
          <w:p w14:paraId="66D24404" w14:textId="77777777" w:rsidR="00F825AD" w:rsidRPr="00F804CD" w:rsidRDefault="00F825AD" w:rsidP="00F825AD">
            <w:pPr>
              <w:rPr>
                <w:rFonts w:eastAsiaTheme="minorHAnsi"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Pr="000347FE">
              <w:rPr>
                <w:rFonts w:eastAsiaTheme="minorHAnsi"/>
                <w:color w:val="000000"/>
                <w:lang w:eastAsia="en-US"/>
              </w:rPr>
              <w:t>inriktning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5C880CF" w14:textId="6CCC18B8" w:rsidR="00917F8E" w:rsidRPr="00917F8E" w:rsidRDefault="00917F8E" w:rsidP="00917F8E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Pr="00917F8E">
              <w:rPr>
                <w:rFonts w:eastAsiaTheme="minorHAnsi"/>
                <w:b/>
                <w:color w:val="000000"/>
                <w:lang w:eastAsia="en-US"/>
              </w:rPr>
              <w:t>Energipriser, inflation och politiska följder</w:t>
            </w:r>
          </w:p>
          <w:p w14:paraId="2AC47A3C" w14:textId="77777777" w:rsidR="007E2FE5" w:rsidRPr="00F804CD" w:rsidRDefault="007E2FE5" w:rsidP="007E2FE5">
            <w:pPr>
              <w:rPr>
                <w:rFonts w:eastAsiaTheme="minorHAnsi"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</w:t>
            </w:r>
            <w:r w:rsidRPr="00051214">
              <w:rPr>
                <w:rFonts w:eastAsiaTheme="minorHAnsi"/>
                <w:color w:val="000000"/>
                <w:lang w:eastAsia="en-US"/>
              </w:rPr>
              <w:t>fanns</w:t>
            </w:r>
            <w:r w:rsidRPr="00F111F9">
              <w:rPr>
                <w:rFonts w:eastAsiaTheme="minorHAnsi"/>
                <w:color w:val="000000"/>
                <w:lang w:eastAsia="en-US"/>
              </w:rPr>
              <w:t xml:space="preserve"> stöd för regeringens </w:t>
            </w:r>
            <w:r w:rsidRPr="000347FE">
              <w:rPr>
                <w:rFonts w:eastAsiaTheme="minorHAnsi"/>
                <w:color w:val="000000"/>
                <w:lang w:eastAsia="en-US"/>
              </w:rPr>
              <w:t>inriktning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2FA312F7" w14:textId="0ACEA224" w:rsidR="007E2FE5" w:rsidRDefault="0081534D" w:rsidP="00917F8E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S-, C-, V- och MP- </w:t>
            </w:r>
            <w:r w:rsidRPr="00734182">
              <w:rPr>
                <w:rFonts w:eastAsiaTheme="minorHAnsi"/>
                <w:color w:val="000000"/>
                <w:lang w:eastAsia="en-US"/>
              </w:rPr>
              <w:t>ledam</w:t>
            </w:r>
            <w:r>
              <w:rPr>
                <w:rFonts w:eastAsiaTheme="minorHAnsi"/>
                <w:color w:val="000000"/>
                <w:lang w:eastAsia="en-US"/>
              </w:rPr>
              <w:t>öterna</w:t>
            </w:r>
            <w:r w:rsidRPr="00734182">
              <w:rPr>
                <w:rFonts w:eastAsiaTheme="minorHAnsi"/>
                <w:color w:val="000000"/>
                <w:lang w:eastAsia="en-US"/>
              </w:rPr>
              <w:t xml:space="preserve"> anmälde avvikande ståndpunk</w:t>
            </w:r>
            <w:r>
              <w:rPr>
                <w:rFonts w:eastAsiaTheme="minorHAnsi"/>
                <w:color w:val="000000"/>
                <w:lang w:eastAsia="en-US"/>
              </w:rPr>
              <w:t>t.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77EEC91A" w14:textId="136FD415" w:rsidR="00917F8E" w:rsidRPr="00917F8E" w:rsidRDefault="00917F8E" w:rsidP="00917F8E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917F8E">
              <w:rPr>
                <w:rFonts w:eastAsiaTheme="minorHAnsi"/>
                <w:b/>
                <w:color w:val="000000"/>
                <w:lang w:eastAsia="en-US"/>
              </w:rPr>
              <w:t xml:space="preserve">Slutsatser om den europeiska planeringsterminens framtid mot bakgrund av faciliteten för återhämtning och </w:t>
            </w:r>
            <w:proofErr w:type="spellStart"/>
            <w:r w:rsidRPr="00917F8E">
              <w:rPr>
                <w:rFonts w:eastAsiaTheme="minorHAnsi"/>
                <w:b/>
                <w:color w:val="000000"/>
                <w:lang w:eastAsia="en-US"/>
              </w:rPr>
              <w:t>resiliens</w:t>
            </w:r>
            <w:proofErr w:type="spellEnd"/>
            <w:r w:rsidR="00A07E6B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A07E6B"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="00A07E6B">
              <w:rPr>
                <w:rFonts w:eastAsiaTheme="minorHAnsi"/>
                <w:color w:val="000000"/>
                <w:lang w:eastAsia="en-US"/>
              </w:rPr>
              <w:t>ståndpunkt.</w:t>
            </w:r>
          </w:p>
          <w:p w14:paraId="1EA5D72B" w14:textId="2ECDCE9E" w:rsidR="00917F8E" w:rsidRPr="00917F8E" w:rsidRDefault="00296EFD" w:rsidP="00917F8E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5B3C55AD" w14:textId="4B3E0546" w:rsidR="00917F8E" w:rsidRPr="00917F8E" w:rsidRDefault="00917F8E" w:rsidP="00917F8E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lastRenderedPageBreak/>
              <w:t xml:space="preserve">- </w:t>
            </w:r>
            <w:r w:rsidRPr="00917F8E">
              <w:rPr>
                <w:rFonts w:eastAsiaTheme="minorHAnsi"/>
                <w:b/>
                <w:color w:val="000000"/>
                <w:lang w:eastAsia="en-US"/>
              </w:rPr>
              <w:t>Uppföljning av de årliga möten som G20-ländernas finansministrar och centralbankschefer samt IMF höll den 13–14 oktober 2021</w:t>
            </w:r>
          </w:p>
          <w:p w14:paraId="34AFAB82" w14:textId="0C1DA42B" w:rsidR="00917F8E" w:rsidRPr="00917F8E" w:rsidRDefault="00917F8E" w:rsidP="00917F8E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52537603" w14:textId="0980E0E4" w:rsidR="00917F8E" w:rsidRPr="00917F8E" w:rsidRDefault="00917F8E" w:rsidP="00917F8E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917F8E">
              <w:rPr>
                <w:rFonts w:eastAsiaTheme="minorHAnsi"/>
                <w:b/>
                <w:color w:val="000000"/>
                <w:lang w:eastAsia="en-US"/>
              </w:rPr>
              <w:t>Slutsatser om EU-statistik</w:t>
            </w:r>
          </w:p>
          <w:p w14:paraId="5A929CFD" w14:textId="77777777" w:rsidR="00E7317A" w:rsidRPr="00917F8E" w:rsidRDefault="00E7317A" w:rsidP="00E7317A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ståndpunkt.</w:t>
            </w:r>
          </w:p>
          <w:p w14:paraId="38E55897" w14:textId="77777777" w:rsidR="00D91CFF" w:rsidRPr="00917F8E" w:rsidRDefault="00D91CFF" w:rsidP="00917F8E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36E0FC61" w14:textId="2BAEB521" w:rsidR="00917F8E" w:rsidRPr="00917F8E" w:rsidRDefault="00917F8E" w:rsidP="00917F8E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917F8E">
              <w:rPr>
                <w:rFonts w:eastAsiaTheme="minorHAnsi"/>
                <w:b/>
                <w:color w:val="000000"/>
                <w:lang w:eastAsia="en-US"/>
              </w:rPr>
              <w:t>Europeiska revisionsrättens årsrapport om genomförandet av Europeiska unionens budget för budgetåret 2020</w:t>
            </w:r>
          </w:p>
          <w:p w14:paraId="44239012" w14:textId="77777777" w:rsidR="0021314A" w:rsidRPr="00F804CD" w:rsidRDefault="0021314A" w:rsidP="0021314A">
            <w:pPr>
              <w:rPr>
                <w:rFonts w:eastAsiaTheme="minorHAnsi"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Pr="000347FE">
              <w:rPr>
                <w:rFonts w:eastAsiaTheme="minorHAnsi"/>
                <w:color w:val="000000"/>
                <w:lang w:eastAsia="en-US"/>
              </w:rPr>
              <w:t>inriktning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5FF3452" w14:textId="3A3EE0F3" w:rsidR="005F6757" w:rsidRPr="007E02E7" w:rsidRDefault="005F6757" w:rsidP="00EA6438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E04298" w:rsidRPr="00DF4413" w14:paraId="6C44C2BE" w14:textId="77777777" w:rsidTr="00BC3BA1">
        <w:trPr>
          <w:trHeight w:val="568"/>
        </w:trPr>
        <w:tc>
          <w:tcPr>
            <w:tcW w:w="567" w:type="dxa"/>
          </w:tcPr>
          <w:p w14:paraId="684BA8B1" w14:textId="5E85E820" w:rsidR="00E04298" w:rsidRDefault="00E04298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854BBF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5A482341" w14:textId="395D2F78" w:rsidR="00E04298" w:rsidRDefault="00A01771" w:rsidP="002B6B2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Ekonomiska och finansiella frågor </w:t>
            </w:r>
            <w:r w:rsidR="009C19E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–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budget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Statssekreterare Max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Elger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m. fl.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Finansdepartementet informerade och samrådde inför möte i rådet 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DB0A20">
              <w:rPr>
                <w:rFonts w:eastAsiaTheme="minorHAnsi"/>
                <w:color w:val="000000"/>
                <w:lang w:eastAsia="en-US"/>
              </w:rPr>
              <w:t>12</w:t>
            </w:r>
            <w:r>
              <w:rPr>
                <w:rFonts w:eastAsiaTheme="minorHAnsi"/>
                <w:color w:val="000000"/>
                <w:lang w:eastAsia="en-US"/>
              </w:rPr>
              <w:t xml:space="preserve"> november </w:t>
            </w:r>
            <w:r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D160C3">
              <w:rPr>
                <w:rFonts w:eastAsiaTheme="minorHAnsi"/>
                <w:color w:val="000000"/>
                <w:lang w:eastAsia="en-US"/>
              </w:rPr>
              <w:br/>
            </w:r>
          </w:p>
          <w:p w14:paraId="0EC1839C" w14:textId="22AABFDA" w:rsidR="00D42D0E" w:rsidRPr="009C19E1" w:rsidRDefault="009C19E1" w:rsidP="009C19E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9C19E1">
              <w:rPr>
                <w:rFonts w:eastAsiaTheme="minorHAnsi"/>
                <w:b/>
                <w:bCs/>
                <w:color w:val="000000"/>
                <w:lang w:eastAsia="en-US"/>
              </w:rPr>
              <w:t>Den allmänna budgeten</w:t>
            </w:r>
          </w:p>
          <w:p w14:paraId="3228AC06" w14:textId="77777777" w:rsidR="00F649C7" w:rsidRPr="00917F8E" w:rsidRDefault="00F649C7" w:rsidP="00F649C7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ståndpunkt.</w:t>
            </w:r>
          </w:p>
          <w:p w14:paraId="39938AE8" w14:textId="31EE11BD" w:rsidR="00D42D0E" w:rsidRDefault="00D42D0E" w:rsidP="002B6B2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8F1981" w:rsidRPr="00DF4413" w14:paraId="290A59F5" w14:textId="77777777" w:rsidTr="00BC3BA1">
        <w:trPr>
          <w:trHeight w:val="568"/>
        </w:trPr>
        <w:tc>
          <w:tcPr>
            <w:tcW w:w="567" w:type="dxa"/>
          </w:tcPr>
          <w:p w14:paraId="2E2D1348" w14:textId="02C1DD42" w:rsidR="008F1981" w:rsidRDefault="008F1981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7088" w:type="dxa"/>
          </w:tcPr>
          <w:p w14:paraId="42F0D10D" w14:textId="5EA1AC68" w:rsidR="00094C41" w:rsidRPr="00094C41" w:rsidRDefault="00310B25" w:rsidP="00094C4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9C19E1">
              <w:rPr>
                <w:rFonts w:eastAsiaTheme="minorHAnsi"/>
                <w:b/>
                <w:color w:val="000000"/>
                <w:lang w:eastAsia="en-US"/>
              </w:rPr>
              <w:t>Utri</w:t>
            </w:r>
            <w:r w:rsidR="009C19E1" w:rsidRPr="009C19E1">
              <w:rPr>
                <w:rFonts w:eastAsiaTheme="minorHAnsi"/>
                <w:b/>
                <w:color w:val="000000"/>
                <w:lang w:eastAsia="en-US"/>
              </w:rPr>
              <w:t>kes frågor – handel</w:t>
            </w:r>
            <w:r w:rsidR="009C19E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Statssekreterare </w:t>
            </w:r>
            <w:r w:rsidR="009C19E1">
              <w:rPr>
                <w:rFonts w:eastAsiaTheme="minorHAnsi"/>
                <w:color w:val="000000"/>
                <w:lang w:eastAsia="en-US"/>
              </w:rPr>
              <w:t xml:space="preserve">Krister Nilsson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B7E1F">
              <w:rPr>
                <w:rFonts w:eastAsiaTheme="minorHAnsi"/>
                <w:color w:val="000000"/>
                <w:lang w:eastAsia="en-US"/>
              </w:rPr>
              <w:t>Utrikes</w:t>
            </w:r>
            <w:r>
              <w:rPr>
                <w:rFonts w:eastAsiaTheme="minorHAnsi"/>
                <w:color w:val="000000"/>
                <w:lang w:eastAsia="en-US"/>
              </w:rPr>
              <w:t xml:space="preserve">departementet informerade och samrådde inför möte i rådet 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AB7E1F">
              <w:rPr>
                <w:rFonts w:eastAsiaTheme="minorHAnsi"/>
                <w:color w:val="000000"/>
                <w:lang w:eastAsia="en-US"/>
              </w:rPr>
              <w:t>11</w:t>
            </w:r>
            <w:r>
              <w:rPr>
                <w:rFonts w:eastAsiaTheme="minorHAnsi"/>
                <w:color w:val="000000"/>
                <w:lang w:eastAsia="en-US"/>
              </w:rPr>
              <w:t xml:space="preserve"> november </w:t>
            </w:r>
            <w:r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AB7E1F">
              <w:rPr>
                <w:rFonts w:eastAsiaTheme="minorHAnsi"/>
                <w:color w:val="000000"/>
                <w:lang w:eastAsia="en-US"/>
              </w:rPr>
              <w:t xml:space="preserve">  Statssekreterare Krister Nilsson deltog på distans.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253CE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253CE" w:rsidRPr="009F274E">
              <w:rPr>
                <w:b/>
              </w:rPr>
              <w:t>-</w:t>
            </w:r>
            <w:r w:rsidR="007253CE">
              <w:t xml:space="preserve"> </w:t>
            </w:r>
            <w:r w:rsidR="007253CE" w:rsidRPr="007253CE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20 maj 2021</w:t>
            </w:r>
            <w:r w:rsidR="007253CE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094C4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094C41">
              <w:rPr>
                <w:b/>
                <w:bCs/>
                <w:color w:val="000000"/>
              </w:rPr>
              <w:t xml:space="preserve">- </w:t>
            </w:r>
            <w:r w:rsidR="00094C41" w:rsidRPr="00094C41">
              <w:rPr>
                <w:rFonts w:eastAsiaTheme="minorHAnsi"/>
                <w:b/>
                <w:bCs/>
                <w:color w:val="000000"/>
                <w:lang w:eastAsia="en-US"/>
              </w:rPr>
              <w:t>Reformen av WTO och förberedelserna inför WTO:s tolfte ministerkonferens</w:t>
            </w:r>
          </w:p>
          <w:p w14:paraId="2B90B4B1" w14:textId="2E1BB2AF" w:rsidR="00094C41" w:rsidRPr="00A138EA" w:rsidRDefault="008E243E" w:rsidP="00A138EA">
            <w:pPr>
              <w:rPr>
                <w:rFonts w:eastAsiaTheme="minorHAnsi"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Pr="000347FE">
              <w:rPr>
                <w:rFonts w:eastAsiaTheme="minorHAnsi"/>
                <w:color w:val="000000"/>
                <w:lang w:eastAsia="en-US"/>
              </w:rPr>
              <w:t>inriktning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6970C363" w14:textId="0F4231E6" w:rsidR="00094C41" w:rsidRPr="00094C41" w:rsidRDefault="00094C41" w:rsidP="00094C4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094C41">
              <w:rPr>
                <w:rFonts w:eastAsiaTheme="minorHAnsi"/>
                <w:b/>
                <w:bCs/>
                <w:color w:val="000000"/>
                <w:lang w:eastAsia="en-US"/>
              </w:rPr>
              <w:t>Handelsförbindelserna med USA</w:t>
            </w:r>
          </w:p>
          <w:p w14:paraId="2604AC0C" w14:textId="6CDC7D3E" w:rsidR="00094C41" w:rsidRPr="00094C41" w:rsidRDefault="00C54567" w:rsidP="00094C4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Pr="000347FE">
              <w:rPr>
                <w:rFonts w:eastAsiaTheme="minorHAnsi"/>
                <w:color w:val="000000"/>
                <w:lang w:eastAsia="en-US"/>
              </w:rPr>
              <w:t>inriktning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1C48FE3C" w14:textId="4A1270F6" w:rsidR="00094C41" w:rsidRPr="00094C41" w:rsidRDefault="00094C41" w:rsidP="00094C4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094C41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124981EF" w14:textId="1B6AFCC4" w:rsidR="008F1981" w:rsidRDefault="00094C41" w:rsidP="00094C4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94C41">
              <w:rPr>
                <w:rFonts w:eastAsiaTheme="minorHAnsi"/>
                <w:b/>
                <w:bCs/>
                <w:color w:val="000000"/>
                <w:lang w:eastAsia="en-US"/>
              </w:rPr>
              <w:t>a) Rapport från kommissionen om genomförandet och efterlevnaden av EU:s handelsavtal</w:t>
            </w:r>
            <w:bookmarkStart w:id="1" w:name="_GoBack"/>
            <w:bookmarkEnd w:id="1"/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tr w:rsidR="008F1981" w:rsidRPr="00DF4413" w14:paraId="52E2D588" w14:textId="77777777" w:rsidTr="00BC3BA1">
        <w:trPr>
          <w:trHeight w:val="568"/>
        </w:trPr>
        <w:tc>
          <w:tcPr>
            <w:tcW w:w="567" w:type="dxa"/>
          </w:tcPr>
          <w:p w14:paraId="67F489A0" w14:textId="606E3F6D" w:rsidR="008F1981" w:rsidRDefault="008F1981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088" w:type="dxa"/>
          </w:tcPr>
          <w:p w14:paraId="2B50B956" w14:textId="6326B292" w:rsidR="008F1981" w:rsidRDefault="008F1981" w:rsidP="002B6B2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F47692">
              <w:rPr>
                <w:rFonts w:eastAsiaTheme="minorHAnsi"/>
                <w:color w:val="000000"/>
                <w:lang w:eastAsia="en-US"/>
              </w:rPr>
              <w:t>Protokoll från sammanträdet den 27 oktober, samt uppteckningar från sammanträdena den 15 och 20 oktober 2021.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E71CAB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27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oktober 2021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6EC5B105" w14:textId="458DDC90" w:rsidR="002B1034" w:rsidRDefault="00CA41A5" w:rsidP="00876288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</w:p>
    <w:p w14:paraId="7243CF16" w14:textId="77777777" w:rsidR="002B1034" w:rsidRDefault="002B1034">
      <w:pPr>
        <w:widowControl/>
        <w:spacing w:after="160" w:line="259" w:lineRule="auto"/>
      </w:pPr>
    </w:p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3C73BBDF" w14:textId="11B896E9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C1F7F9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0B7F1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2DBB03" w14:textId="396C2E5E" w:rsidR="00B975F5" w:rsidRDefault="00B975F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63BA28B" w14:textId="6BC63181" w:rsidR="00B975F5" w:rsidRDefault="00B975F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D660E83" w14:textId="3F4779C0" w:rsidR="00D54EC2" w:rsidRDefault="00D54EC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416A380" w14:textId="638B3CCA" w:rsidR="00D54EC2" w:rsidRDefault="00D54EC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802AC" w14:textId="77777777" w:rsidR="00D54EC2" w:rsidRDefault="00D54EC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4EEEE2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3CC676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E3585E0" w14:textId="7996518A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2CA3A9" w14:textId="42E96A73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B975F5">
        <w:rPr>
          <w:b/>
          <w:snapToGrid w:val="0"/>
          <w:lang w:eastAsia="en-US"/>
        </w:rPr>
        <w:t>Filip Garpenby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56E806CC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30646E">
              <w:rPr>
                <w:b/>
                <w:color w:val="000000"/>
                <w:lang w:val="en-GB" w:eastAsia="en-US"/>
              </w:rPr>
              <w:t>1</w:t>
            </w:r>
            <w:r w:rsidR="000347FE">
              <w:rPr>
                <w:b/>
                <w:color w:val="000000"/>
                <w:lang w:val="en-GB" w:eastAsia="en-US"/>
              </w:rPr>
              <w:t>1</w:t>
            </w:r>
          </w:p>
        </w:tc>
      </w:tr>
      <w:tr w:rsidR="00DE5153" w:rsidRPr="00DE5153" w14:paraId="2B828F56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3317508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  <w:r w:rsidR="00724644">
              <w:rPr>
                <w:b/>
                <w:color w:val="000000"/>
                <w:sz w:val="22"/>
                <w:szCs w:val="22"/>
                <w:lang w:val="en-GB" w:eastAsia="en-US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1DA699BE" w:rsidR="00DE5153" w:rsidRPr="00DE5153" w:rsidRDefault="00A138EA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53D83911" w:rsidR="00DE5153" w:rsidRPr="00DE5153" w:rsidRDefault="00C54567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4CF5C27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2912238F" w:rsidR="00DE5153" w:rsidRPr="00DE5153" w:rsidRDefault="00C54567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37EAEB62" w:rsidR="00DE5153" w:rsidRPr="00DE5153" w:rsidRDefault="00C54567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AFFD52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48F2BB6E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03F336FF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1E563818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31CAD67F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7F762A4E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7456D2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2491833E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131B89B4" w:rsidR="00C54567" w:rsidRPr="0053205B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441FEF24" w:rsidR="00C54567" w:rsidRPr="0053205B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1FFD2A94" w:rsidR="00C54567" w:rsidRPr="0053205B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C54567" w:rsidRPr="0053205B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C54567" w:rsidRPr="0053205B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C54567" w:rsidRPr="0053205B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54567" w:rsidRPr="00DE5153" w14:paraId="772BD4D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7D64BA9C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1F70FFE3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30AFAB0D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5AC7B9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6BF35A85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3A13054E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29699A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0697B502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4D155FBC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5E41CCD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1B803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003B8631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480698F2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1D5C3A03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1AE58462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6883E66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450CF0BE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0F1B5039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2E305435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136E5425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18BBCE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0F8EC45B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40265A19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762A39C3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5EA011B3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7F79561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5812A8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4DEA6AB2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1A5B5749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4CF6E24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3294B13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60D76982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3F213EFD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18F9B854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0131131E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0B8F510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1C7C75C1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63E4D6FD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797A4CE5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03A1F1C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6D44DB36" w:rsidR="00C54567" w:rsidRPr="00166DC1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42F78036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1ED9617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0AE71A6F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7476F0DF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5C8970D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65F04741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3D305C11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3653A21F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5B81A1F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30E65670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0348DC22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417F616B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2E41D1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50BDBE13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1D31C3AB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4EC91DC3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42C72EF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C54567" w:rsidRPr="00DE5153" w:rsidRDefault="00C54567" w:rsidP="00C54567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1FBC4ED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21D49E96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52D5C158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0A96E265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328B6207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56C0F74E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6C5516E2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12F3D4DF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5D189408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6884DBF5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022340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175BC108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0241F63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3FE05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571C76A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75DFC3A8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6D5DB30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47EC9D3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1730193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1C52EC6B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630235D3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F3A19F2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749E43D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2C5D3A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0016733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36091D29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7E4CD8EC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66D7C27B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2E39463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1A31B6B9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92C3D42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14879E28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28CADA1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1A967EC2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0D45F26F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9827818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86A1A5F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249F6AF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66D32E8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60A0C9D5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C590DA1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5015535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1E68421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2461F28D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3F7021E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43D251E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711BE6B5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5136D80E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31CB0F9E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7C3F158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2CA93072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7F0D3CB5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3ACC5D7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1A6F0A2E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400B6B13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5622E4E2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02617A6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566E98FA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11179784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13B38CB1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3253447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54567" w:rsidRPr="00DE5153" w14:paraId="7738EE90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0923D936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79D164B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1A89A548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37EDE378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52AD9AE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0D5A200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71B43D62" w:rsidR="00C54567" w:rsidRPr="00EC257D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CA357EC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21EE044E" w14:textId="77777777" w:rsidTr="004A3472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E4FE541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6FC33186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7D6915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002A6280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6F24FD50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3C3C44B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5D56C8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0507D1D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511C4DBD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6A292CED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71E420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0EFFCC7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6D59A0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134FFA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0A5DFCE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7093ACE0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0B2D4DB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54567" w:rsidRPr="00DE5153" w14:paraId="26EBA88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6ECD342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5F78FB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62B8F5B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54567" w:rsidRPr="00DE5153" w14:paraId="1A892BB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7931D6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0909AA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69240C9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75117BE6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0BFA85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3F50A244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73013A8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7454B5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452B86B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5D367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0061A8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6FB84844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1C010F65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6C3437E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0D95A7A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0A58247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2EC2101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1F8DBA74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54567" w:rsidRPr="00DE5153" w14:paraId="58B73E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0BB949D9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54567" w:rsidRPr="00DE5153" w14:paraId="2AFF0F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54567" w:rsidRPr="00DE5153" w14:paraId="5CA8BC8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54567" w:rsidRPr="00DE5153" w14:paraId="3025873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54567" w:rsidRPr="00DE5153" w14:paraId="0A0AEC0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54567" w:rsidRPr="00DE5153" w14:paraId="12B7A6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54567" w:rsidRPr="00DE5153" w14:paraId="6168345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54567" w:rsidRPr="00DE5153" w14:paraId="4FAEADE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Malin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Björk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136DE6A5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54567" w:rsidRPr="00DE5153" w14:paraId="6E0F7B4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54567" w:rsidRPr="00DE5153" w14:paraId="44837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54567" w:rsidRPr="00DE5153" w14:paraId="2C8EC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34F903F6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012487F2" w14:textId="77777777" w:rsidTr="004A3472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54567" w:rsidRPr="00DE5153" w14:paraId="63C95A7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3ACB17A0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7EDA2D08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54567" w:rsidRPr="00DE5153" w14:paraId="179DF8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54567" w:rsidRPr="00DE5153" w14:paraId="27492F4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54567" w:rsidRPr="00DE5153" w14:paraId="1E533C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54567" w:rsidRPr="00DE5153" w14:paraId="41EE4C7F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54567" w:rsidRPr="00DE5153" w14:paraId="47AED6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54567" w:rsidRPr="00DE5153" w14:paraId="2CEECD9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54567" w:rsidRPr="00DE5153" w14:paraId="70A7FD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54567" w:rsidRPr="00DE5153" w14:paraId="5235534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54567" w:rsidRPr="00DE5153" w14:paraId="64E7118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54567" w:rsidRPr="00DE5153" w14:paraId="174A532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54567" w:rsidRPr="00DE5153" w14:paraId="25ECA17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6178C0AE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68BAC35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4B1B1328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28D33EC0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4B27F00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7084BD62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2EBD9F2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4649492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4D02C37D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345512C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76F2138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1EE61D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0C9AE2E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041043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1479E83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30D320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2409C81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5D78A0A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0191425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58FDCE5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7E4DC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154DF33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19007D3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755301C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42D13E7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05622A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7BA507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76C0E8" w14:textId="256ECB34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D3431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C0EBA0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1C03A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C6310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48FDD40B" w14:textId="77777777" w:rsidTr="004A3472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C78FAC7" w14:textId="77777777" w:rsidR="00C54567" w:rsidRPr="00F61746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18396DF3" w14:textId="107C35FA" w:rsidR="00C54567" w:rsidRPr="00F61746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E3BCBF5" w14:textId="77777777" w:rsidR="00C54567" w:rsidRPr="00F61746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70C5731" w14:textId="77777777" w:rsidR="00C54567" w:rsidRPr="00F61746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F79968A" w14:textId="77777777" w:rsidR="00C54567" w:rsidRPr="00F61746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6911E9F" w14:textId="77777777" w:rsidR="00C54567" w:rsidRPr="00F61746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850A895" w14:textId="77777777" w:rsidR="00C54567" w:rsidRPr="00F61746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960287C" w14:textId="77777777" w:rsidR="00C54567" w:rsidRPr="00F61746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54567" w:rsidRPr="00DE5153" w14:paraId="62238D5E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D6BEF07" w14:textId="1D2F7C36" w:rsidR="00C54567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8F1076">
              <w:rPr>
                <w:color w:val="000000"/>
                <w:sz w:val="18"/>
                <w:szCs w:val="18"/>
                <w:lang w:val="en-GB" w:eastAsia="en-US"/>
              </w:rPr>
              <w:t>Arman Teimouri (L)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0BDC140" w14:textId="3CAAAB6A" w:rsidR="00C54567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AAB88B2" w14:textId="45DF1AA2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1A7E357" w14:textId="48AD7D01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0C94FCF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6076B7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5B1FDE9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866930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4567" w:rsidRPr="00DE5153" w14:paraId="4C02F14B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580CE62" w14:textId="04440904" w:rsidR="00C54567" w:rsidRDefault="00C54567" w:rsidP="00C54567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ClasGöran Carlsson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97A65A9" w14:textId="7A7EE4C9" w:rsidR="00C54567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79AD8FC" w14:textId="1B0DA3ED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A833E86" w14:textId="42A16156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80261A2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E688494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AB2FDD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FC1771A" w14:textId="77777777" w:rsidR="00C54567" w:rsidRPr="00DE5153" w:rsidRDefault="00C54567" w:rsidP="00C54567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7FBF2488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 till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A138EA">
              <w:rPr>
                <w:color w:val="000000" w:themeColor="text1"/>
                <w:sz w:val="20"/>
                <w:lang w:eastAsia="en-US"/>
              </w:rPr>
              <w:t xml:space="preserve"> 10.17</w:t>
            </w:r>
          </w:p>
          <w:p w14:paraId="0E94F526" w14:textId="1B7D9E39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 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1A949BD7" w:rsidR="00B52F21" w:rsidRDefault="00B52F21">
      <w:pPr>
        <w:widowControl/>
        <w:spacing w:after="160" w:line="259" w:lineRule="auto"/>
        <w:rPr>
          <w:sz w:val="22"/>
          <w:szCs w:val="22"/>
        </w:rPr>
      </w:pPr>
    </w:p>
    <w:p w14:paraId="522B5794" w14:textId="63CBA5C0" w:rsidR="00876288" w:rsidRDefault="00876288">
      <w:pPr>
        <w:widowControl/>
        <w:spacing w:after="160" w:line="259" w:lineRule="auto"/>
        <w:rPr>
          <w:sz w:val="22"/>
          <w:szCs w:val="22"/>
        </w:rPr>
      </w:pPr>
    </w:p>
    <w:p w14:paraId="16A2A08D" w14:textId="77F606FA" w:rsidR="00876288" w:rsidRDefault="00876288">
      <w:pPr>
        <w:widowControl/>
        <w:spacing w:after="160" w:line="259" w:lineRule="auto"/>
        <w:rPr>
          <w:sz w:val="22"/>
          <w:szCs w:val="22"/>
        </w:rPr>
      </w:pPr>
    </w:p>
    <w:p w14:paraId="442C9DFE" w14:textId="4BC0BCBF" w:rsidR="00B655E5" w:rsidRDefault="00876288" w:rsidP="00B655E5"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1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:</w:t>
      </w:r>
      <w:r w:rsidR="0030646E">
        <w:rPr>
          <w:b/>
          <w:color w:val="000000"/>
          <w:lang w:eastAsia="en-US"/>
        </w:rPr>
        <w:t>1</w:t>
      </w:r>
      <w:r w:rsidR="000347FE">
        <w:rPr>
          <w:b/>
          <w:color w:val="000000"/>
          <w:lang w:eastAsia="en-US"/>
        </w:rPr>
        <w:t>1</w:t>
      </w:r>
      <w:r w:rsidRPr="00577962">
        <w:rPr>
          <w:b/>
          <w:color w:val="000000"/>
          <w:lang w:eastAsia="en-US"/>
        </w:rPr>
        <w:br/>
      </w:r>
    </w:p>
    <w:p w14:paraId="27BA9480" w14:textId="562B0737" w:rsidR="00B655E5" w:rsidRDefault="00B655E5" w:rsidP="00B655E5">
      <w:r w:rsidRPr="003037E7">
        <w:rPr>
          <w:b/>
        </w:rPr>
        <w:t>Skriftligt samråd med EU-nämnden avseende</w:t>
      </w:r>
      <w:r>
        <w:rPr>
          <w:b/>
        </w:rPr>
        <w:t xml:space="preserve"> </w:t>
      </w:r>
      <w:r w:rsidRPr="00B655E5">
        <w:rPr>
          <w:b/>
        </w:rPr>
        <w:t xml:space="preserve">annotering på utrikesområdet (restriktiva åtgärder-Libyen) har avslutats. </w:t>
      </w:r>
      <w:r>
        <w:rPr>
          <w:b/>
        </w:rPr>
        <w:br/>
      </w:r>
      <w:r w:rsidRPr="003037E7">
        <w:t>Samrådet avslutades den</w:t>
      </w:r>
      <w:r>
        <w:t xml:space="preserve"> 4 november</w:t>
      </w:r>
      <w:r w:rsidRPr="003C5D7A">
        <w:t xml:space="preserve"> 2021</w:t>
      </w:r>
      <w:r w:rsidRPr="003037E7">
        <w:t>. Det fanns stöd för regeringens ståndpunkt</w:t>
      </w:r>
      <w:r>
        <w:t>.</w:t>
      </w:r>
      <w:r>
        <w:br/>
      </w:r>
      <w:r w:rsidRPr="00735A9E">
        <w:t>Ingen avvikande ståndpunkt har anmälts.</w:t>
      </w:r>
    </w:p>
    <w:p w14:paraId="38D2E7CE" w14:textId="77777777" w:rsidR="00FB7B10" w:rsidRDefault="00FB7B10" w:rsidP="00C809D5"/>
    <w:p w14:paraId="39B91EC0" w14:textId="5BCF6DB1" w:rsidR="00FB7B10" w:rsidRPr="003037E7" w:rsidRDefault="00FB7B10" w:rsidP="00FB7B10">
      <w:r w:rsidRPr="003037E7">
        <w:rPr>
          <w:b/>
        </w:rPr>
        <w:t>Skriftligt samråd med EU-nämnden avseende</w:t>
      </w:r>
      <w:r>
        <w:rPr>
          <w:b/>
        </w:rPr>
        <w:t xml:space="preserve"> </w:t>
      </w:r>
      <w:r w:rsidR="00E378A4" w:rsidRPr="00E378A4">
        <w:rPr>
          <w:b/>
        </w:rPr>
        <w:t>två underlag på energiområdet om COP26-deklarationer</w:t>
      </w:r>
    </w:p>
    <w:p w14:paraId="0DDD79FB" w14:textId="156F4CB1" w:rsidR="00FB7B10" w:rsidRDefault="00FB7B10" w:rsidP="00FB7B10">
      <w:r w:rsidRPr="003037E7">
        <w:t>Samrådet avslutades den</w:t>
      </w:r>
      <w:r>
        <w:t xml:space="preserve"> 3 november</w:t>
      </w:r>
      <w:r w:rsidRPr="003C5D7A">
        <w:t xml:space="preserve"> 2021</w:t>
      </w:r>
      <w:r w:rsidRPr="003037E7">
        <w:t>. Det fanns stöd för regeringens ståndpunkt</w:t>
      </w:r>
      <w:r>
        <w:t>.</w:t>
      </w:r>
      <w:r>
        <w:br/>
      </w:r>
      <w:r w:rsidRPr="00735A9E">
        <w:t>Ingen avvikande ståndpunkt har anmälts.</w:t>
      </w:r>
    </w:p>
    <w:p w14:paraId="75E42C5D" w14:textId="4D86EB50" w:rsidR="00FB7B10" w:rsidRDefault="00FB7B10" w:rsidP="00C809D5"/>
    <w:p w14:paraId="323D585D" w14:textId="6D261450" w:rsidR="00FB7B10" w:rsidRPr="003037E7" w:rsidRDefault="00FB7B10" w:rsidP="00FB7B10">
      <w:r w:rsidRPr="003037E7">
        <w:rPr>
          <w:b/>
        </w:rPr>
        <w:t>Skriftligt samråd med EU-nämnden avseende</w:t>
      </w:r>
      <w:r>
        <w:rPr>
          <w:b/>
        </w:rPr>
        <w:t xml:space="preserve"> tre </w:t>
      </w:r>
      <w:r w:rsidRPr="00762C4E">
        <w:rPr>
          <w:b/>
        </w:rPr>
        <w:t>anno</w:t>
      </w:r>
      <w:r>
        <w:rPr>
          <w:b/>
        </w:rPr>
        <w:t>teringar på utrikesområdet</w:t>
      </w:r>
    </w:p>
    <w:p w14:paraId="7673C392" w14:textId="51E5CE1A" w:rsidR="00FB7B10" w:rsidRDefault="00FB7B10" w:rsidP="00FB7B10">
      <w:r w:rsidRPr="003037E7">
        <w:t>Samrådet avslutades den</w:t>
      </w:r>
      <w:r>
        <w:t xml:space="preserve"> 2</w:t>
      </w:r>
      <w:r w:rsidRPr="003C5D7A">
        <w:t xml:space="preserve"> </w:t>
      </w:r>
      <w:r>
        <w:t>november</w:t>
      </w:r>
      <w:r w:rsidRPr="003C5D7A">
        <w:t xml:space="preserve"> 2021</w:t>
      </w:r>
      <w:r w:rsidRPr="003037E7">
        <w:t>. Det fanns stöd för regeringens ståndpunkt</w:t>
      </w:r>
      <w:r>
        <w:t>er</w:t>
      </w:r>
      <w:r w:rsidRPr="003037E7">
        <w:t xml:space="preserve">. </w:t>
      </w:r>
      <w:r>
        <w:br/>
      </w:r>
    </w:p>
    <w:p w14:paraId="1801E5E8" w14:textId="77777777" w:rsidR="00FB7B10" w:rsidRPr="00FB7B10" w:rsidRDefault="00FB7B10" w:rsidP="00FB7B10">
      <w:pPr>
        <w:rPr>
          <w:sz w:val="22"/>
          <w:u w:val="single"/>
        </w:rPr>
      </w:pPr>
      <w:r w:rsidRPr="00FB7B10">
        <w:rPr>
          <w:sz w:val="22"/>
          <w:u w:val="single"/>
        </w:rPr>
        <w:t>Följande avvikande ståndpunkt har inkommit från Vänsterpartiet:</w:t>
      </w:r>
    </w:p>
    <w:p w14:paraId="1BDDB981" w14:textId="77777777" w:rsidR="00FB7B10" w:rsidRPr="00FB7B10" w:rsidRDefault="00FB7B10" w:rsidP="00FB7B10">
      <w:pPr>
        <w:rPr>
          <w:sz w:val="22"/>
        </w:rPr>
      </w:pPr>
      <w:r w:rsidRPr="00FB7B10">
        <w:rPr>
          <w:sz w:val="22"/>
        </w:rPr>
        <w:t>”EU ska inte stödja militären i Moçambique. Enligt Amnesty har allvarliga kränkningar förekommit av alla parter, även regeringsstyrkor, i det aktuella området. EU-insatsen förstärker Moçambiques koloniala arv. Istället bör en FN-insats etableras i området för att motverka fattigdom, radikalisering och militanta grupper.”</w:t>
      </w:r>
    </w:p>
    <w:p w14:paraId="11E98540" w14:textId="46A999A1" w:rsidR="004A5543" w:rsidRDefault="004A5543" w:rsidP="00C809D5"/>
    <w:p w14:paraId="420784B6" w14:textId="78D3470D" w:rsidR="004A5543" w:rsidRPr="003037E7" w:rsidRDefault="004A5543" w:rsidP="004A5543">
      <w:r w:rsidRPr="003037E7">
        <w:rPr>
          <w:b/>
        </w:rPr>
        <w:t>Skriftligt samråd med EU-nämnden avseende</w:t>
      </w:r>
      <w:r w:rsidR="00FB7B10">
        <w:rPr>
          <w:b/>
        </w:rPr>
        <w:t xml:space="preserve"> uttalande COP26</w:t>
      </w:r>
    </w:p>
    <w:p w14:paraId="737783DC" w14:textId="00776BF3" w:rsidR="004A5543" w:rsidRDefault="004A5543" w:rsidP="004A5543">
      <w:r w:rsidRPr="003037E7">
        <w:t>Samrådet avslutades den</w:t>
      </w:r>
      <w:r>
        <w:t xml:space="preserve"> </w:t>
      </w:r>
      <w:r w:rsidRPr="003C5D7A">
        <w:t>2</w:t>
      </w:r>
      <w:r>
        <w:t>9</w:t>
      </w:r>
      <w:r w:rsidRPr="003C5D7A">
        <w:t xml:space="preserve"> oktober 2021</w:t>
      </w:r>
      <w:r w:rsidRPr="003037E7">
        <w:t>. Det fanns stöd för regeringens ståndpunkt</w:t>
      </w:r>
      <w:r>
        <w:t>.</w:t>
      </w:r>
      <w:r>
        <w:br/>
      </w:r>
      <w:r w:rsidRPr="00735A9E">
        <w:t>Ingen avvikande ståndpunkt har anmälts.</w:t>
      </w:r>
    </w:p>
    <w:p w14:paraId="6C40D0B5" w14:textId="77777777" w:rsidR="004A5543" w:rsidRDefault="004A5543" w:rsidP="00C809D5"/>
    <w:p w14:paraId="1070C117" w14:textId="3A431CEF" w:rsidR="0038023D" w:rsidRPr="003037E7" w:rsidRDefault="0038023D" w:rsidP="0038023D">
      <w:r w:rsidRPr="003037E7">
        <w:rPr>
          <w:b/>
        </w:rPr>
        <w:t>Skriftligt samråd med EU-nämnden avseende</w:t>
      </w:r>
      <w:r>
        <w:rPr>
          <w:b/>
        </w:rPr>
        <w:t xml:space="preserve"> troliga A-punkter v.43</w:t>
      </w:r>
    </w:p>
    <w:p w14:paraId="50AC56C3" w14:textId="7C9B47C5" w:rsidR="0038023D" w:rsidRDefault="0038023D" w:rsidP="0038023D">
      <w:r w:rsidRPr="003037E7">
        <w:t>Samrådet avslutades den</w:t>
      </w:r>
      <w:r>
        <w:t xml:space="preserve"> </w:t>
      </w:r>
      <w:r w:rsidRPr="003C5D7A">
        <w:t>2</w:t>
      </w:r>
      <w:r>
        <w:t>9</w:t>
      </w:r>
      <w:r w:rsidRPr="003C5D7A">
        <w:t xml:space="preserve"> oktober 2021</w:t>
      </w:r>
      <w:r w:rsidRPr="003037E7">
        <w:t>. Det fanns stöd för regeringens ståndpunkt</w:t>
      </w:r>
      <w:r>
        <w:t>er</w:t>
      </w:r>
      <w:r w:rsidRPr="003037E7">
        <w:t xml:space="preserve">. </w:t>
      </w:r>
      <w:r>
        <w:br/>
      </w:r>
    </w:p>
    <w:p w14:paraId="1E2E726E" w14:textId="77777777" w:rsidR="0038023D" w:rsidRPr="0038023D" w:rsidRDefault="0038023D" w:rsidP="0038023D">
      <w:pPr>
        <w:rPr>
          <w:sz w:val="22"/>
          <w:u w:val="single"/>
        </w:rPr>
      </w:pPr>
      <w:r w:rsidRPr="0038023D">
        <w:rPr>
          <w:sz w:val="22"/>
          <w:u w:val="single"/>
        </w:rPr>
        <w:t>Följande avvikande ståndpunkt har inkommit från Vänsterpartiet:</w:t>
      </w:r>
    </w:p>
    <w:p w14:paraId="76E8A20E" w14:textId="77777777" w:rsidR="0038023D" w:rsidRPr="0038023D" w:rsidRDefault="0038023D" w:rsidP="0038023D">
      <w:pPr>
        <w:rPr>
          <w:b/>
          <w:bCs/>
          <w:sz w:val="22"/>
          <w:lang w:val="en-GB"/>
        </w:rPr>
      </w:pPr>
      <w:r w:rsidRPr="0038023D">
        <w:rPr>
          <w:b/>
          <w:bCs/>
          <w:sz w:val="22"/>
          <w:lang w:val="en-GB"/>
        </w:rPr>
        <w:t xml:space="preserve">“16. Conclusions on ECA Special Report No 08/2021 on </w:t>
      </w:r>
      <w:proofErr w:type="spellStart"/>
      <w:r w:rsidRPr="0038023D">
        <w:rPr>
          <w:b/>
          <w:bCs/>
          <w:sz w:val="22"/>
          <w:lang w:val="en-GB"/>
        </w:rPr>
        <w:t>Frontex</w:t>
      </w:r>
      <w:proofErr w:type="spellEnd"/>
      <w:r w:rsidRPr="0038023D">
        <w:rPr>
          <w:b/>
          <w:bCs/>
          <w:sz w:val="22"/>
          <w:lang w:val="en-GB"/>
        </w:rPr>
        <w:t>' support to external border management</w:t>
      </w:r>
    </w:p>
    <w:p w14:paraId="559DD77D" w14:textId="77777777" w:rsidR="0038023D" w:rsidRPr="0038023D" w:rsidRDefault="0038023D" w:rsidP="0038023D">
      <w:pPr>
        <w:rPr>
          <w:sz w:val="22"/>
        </w:rPr>
      </w:pPr>
      <w:r w:rsidRPr="0038023D">
        <w:rPr>
          <w:sz w:val="22"/>
        </w:rPr>
        <w:t xml:space="preserve">Revisionsrapporten visar på allvarliga brister inom </w:t>
      </w:r>
      <w:proofErr w:type="spellStart"/>
      <w:r w:rsidRPr="0038023D">
        <w:rPr>
          <w:sz w:val="22"/>
        </w:rPr>
        <w:t>Frontex</w:t>
      </w:r>
      <w:proofErr w:type="spellEnd"/>
      <w:r w:rsidRPr="0038023D">
        <w:rPr>
          <w:sz w:val="22"/>
        </w:rPr>
        <w:t xml:space="preserve"> och regeringen borde arbeta för att </w:t>
      </w:r>
      <w:proofErr w:type="spellStart"/>
      <w:r w:rsidRPr="0038023D">
        <w:rPr>
          <w:sz w:val="22"/>
        </w:rPr>
        <w:t>Frontex</w:t>
      </w:r>
      <w:proofErr w:type="spellEnd"/>
      <w:r w:rsidRPr="0038023D">
        <w:rPr>
          <w:sz w:val="22"/>
        </w:rPr>
        <w:t xml:space="preserve"> läggs ned.”</w:t>
      </w:r>
    </w:p>
    <w:p w14:paraId="514326DF" w14:textId="77777777" w:rsidR="0038023D" w:rsidRDefault="0038023D" w:rsidP="0038023D"/>
    <w:p w14:paraId="18372AC1" w14:textId="3DCD1681" w:rsidR="0038023D" w:rsidRPr="003037E7" w:rsidRDefault="0038023D" w:rsidP="0038023D">
      <w:r w:rsidRPr="003037E7">
        <w:rPr>
          <w:b/>
        </w:rPr>
        <w:t xml:space="preserve">Skriftligt samråd med EU-nämnden avseende </w:t>
      </w:r>
      <w:r w:rsidRPr="00762C4E">
        <w:rPr>
          <w:b/>
        </w:rPr>
        <w:t>anno</w:t>
      </w:r>
      <w:r>
        <w:rPr>
          <w:b/>
        </w:rPr>
        <w:t xml:space="preserve">tering rörande </w:t>
      </w:r>
      <w:r w:rsidRPr="0038023D">
        <w:rPr>
          <w:b/>
        </w:rPr>
        <w:t>uttalande och deklaration relaterade till skogar vid COP26</w:t>
      </w:r>
    </w:p>
    <w:p w14:paraId="0DBCBEF7" w14:textId="7FE534DE" w:rsidR="001E3F2B" w:rsidRDefault="0038023D" w:rsidP="00C809D5">
      <w:r w:rsidRPr="003037E7">
        <w:t>Samrådet avslutades den</w:t>
      </w:r>
      <w:r>
        <w:t xml:space="preserve"> </w:t>
      </w:r>
      <w:r w:rsidRPr="003C5D7A">
        <w:t>2</w:t>
      </w:r>
      <w:r>
        <w:t>9</w:t>
      </w:r>
      <w:r w:rsidRPr="003C5D7A">
        <w:t xml:space="preserve"> oktober 2021</w:t>
      </w:r>
      <w:r w:rsidRPr="003037E7">
        <w:t xml:space="preserve">. Det fanns stöd för regeringens ståndpunkt. </w:t>
      </w:r>
      <w:r>
        <w:br/>
      </w:r>
      <w:r w:rsidRPr="00735A9E">
        <w:t>Ingen avvikande ståndpunkt har anmälts.</w:t>
      </w:r>
      <w:r>
        <w:rPr>
          <w:highlight w:val="yellow"/>
        </w:rPr>
        <w:br/>
      </w:r>
    </w:p>
    <w:p w14:paraId="1D7FAD93" w14:textId="736DC13B" w:rsidR="003C5D7A" w:rsidRPr="003037E7" w:rsidRDefault="003C5D7A" w:rsidP="003C5D7A">
      <w:r w:rsidRPr="003037E7">
        <w:rPr>
          <w:b/>
        </w:rPr>
        <w:t xml:space="preserve">Skriftligt samråd med EU-nämnden avseende </w:t>
      </w:r>
      <w:r>
        <w:rPr>
          <w:b/>
        </w:rPr>
        <w:t xml:space="preserve">uppdaterade </w:t>
      </w:r>
      <w:proofErr w:type="spellStart"/>
      <w:r>
        <w:rPr>
          <w:b/>
        </w:rPr>
        <w:t>rådsslutsatser</w:t>
      </w:r>
      <w:proofErr w:type="spellEnd"/>
      <w:r>
        <w:rPr>
          <w:b/>
        </w:rPr>
        <w:t xml:space="preserve"> om klimat-finansiering</w:t>
      </w:r>
    </w:p>
    <w:p w14:paraId="6643C1AA" w14:textId="77777777" w:rsidR="003C5D7A" w:rsidRPr="003C5D7A" w:rsidRDefault="003C5D7A" w:rsidP="003C5D7A">
      <w:pPr>
        <w:rPr>
          <w:sz w:val="22"/>
          <w:u w:val="single"/>
        </w:rPr>
      </w:pPr>
      <w:r w:rsidRPr="003037E7">
        <w:t>Samrådet avslutades den</w:t>
      </w:r>
      <w:r>
        <w:t xml:space="preserve"> </w:t>
      </w:r>
      <w:r w:rsidRPr="003C5D7A">
        <w:t>2</w:t>
      </w:r>
      <w:r>
        <w:t>9</w:t>
      </w:r>
      <w:r w:rsidRPr="003C5D7A">
        <w:t xml:space="preserve"> oktober 2021</w:t>
      </w:r>
      <w:r w:rsidRPr="003037E7">
        <w:t xml:space="preserve">. Det fanns stöd för regeringens ståndpunkt. </w:t>
      </w:r>
      <w:r>
        <w:br/>
      </w:r>
      <w:r>
        <w:br/>
      </w:r>
      <w:r w:rsidRPr="003C5D7A">
        <w:rPr>
          <w:sz w:val="22"/>
          <w:u w:val="single"/>
        </w:rPr>
        <w:t>Följande avvikande ståndpunkt har inkommit från Vänsterpartiet:</w:t>
      </w:r>
    </w:p>
    <w:p w14:paraId="506971DF" w14:textId="77777777" w:rsidR="003C5D7A" w:rsidRPr="003C5D7A" w:rsidRDefault="003C5D7A" w:rsidP="003C5D7A">
      <w:pPr>
        <w:rPr>
          <w:sz w:val="22"/>
        </w:rPr>
      </w:pPr>
      <w:r w:rsidRPr="003C5D7A">
        <w:rPr>
          <w:sz w:val="22"/>
        </w:rPr>
        <w:t>” Regeringen borde driva på för en högre klimatfinansiering då summan är otillräcklig. Pengarna är dessutom inte nya och additionella, som klimatfinansiering bör vara.”</w:t>
      </w:r>
    </w:p>
    <w:p w14:paraId="132FC50C" w14:textId="591D156D" w:rsidR="003C5D7A" w:rsidRDefault="003C5D7A" w:rsidP="00C809D5"/>
    <w:p w14:paraId="0A09FF46" w14:textId="6DB14AF1" w:rsidR="003C5D7A" w:rsidRPr="003037E7" w:rsidRDefault="003C5D7A" w:rsidP="003C5D7A">
      <w:r w:rsidRPr="003037E7">
        <w:rPr>
          <w:b/>
        </w:rPr>
        <w:t>Skriftligt samråd med EU-nämnden avseende</w:t>
      </w:r>
      <w:r>
        <w:rPr>
          <w:b/>
        </w:rPr>
        <w:t xml:space="preserve"> två</w:t>
      </w:r>
      <w:r w:rsidRPr="003037E7">
        <w:rPr>
          <w:b/>
        </w:rPr>
        <w:t xml:space="preserve"> </w:t>
      </w:r>
      <w:r w:rsidRPr="00762C4E">
        <w:rPr>
          <w:b/>
        </w:rPr>
        <w:t>anno</w:t>
      </w:r>
      <w:r>
        <w:rPr>
          <w:b/>
        </w:rPr>
        <w:t>teringar på utrikesområdet</w:t>
      </w:r>
    </w:p>
    <w:p w14:paraId="67AAC2FD" w14:textId="7FB16608" w:rsidR="003C5D7A" w:rsidRDefault="003C5D7A" w:rsidP="003C5D7A">
      <w:r w:rsidRPr="003037E7">
        <w:t>Samrådet avslutades den</w:t>
      </w:r>
      <w:r>
        <w:t xml:space="preserve"> </w:t>
      </w:r>
      <w:r w:rsidRPr="003C5D7A">
        <w:t>2</w:t>
      </w:r>
      <w:r>
        <w:t>8</w:t>
      </w:r>
      <w:r w:rsidRPr="003C5D7A">
        <w:t xml:space="preserve"> oktober 2021</w:t>
      </w:r>
      <w:r w:rsidRPr="003037E7">
        <w:t>. Det fanns stöd för regeringens ståndpunkt</w:t>
      </w:r>
      <w:r>
        <w:t>er</w:t>
      </w:r>
      <w:r w:rsidRPr="003037E7">
        <w:t xml:space="preserve">. </w:t>
      </w:r>
      <w:r>
        <w:br/>
      </w:r>
      <w:r w:rsidRPr="00735A9E">
        <w:t>Ingen avvikande ståndpunkt har anmälts.</w:t>
      </w:r>
    </w:p>
    <w:p w14:paraId="535F2A6A" w14:textId="04EB00C0" w:rsidR="003C5D7A" w:rsidRDefault="003C5D7A" w:rsidP="00C809D5"/>
    <w:p w14:paraId="0BFD8BEE" w14:textId="2A7CB6D7" w:rsidR="003C5D7A" w:rsidRPr="003037E7" w:rsidRDefault="003C5D7A" w:rsidP="003C5D7A">
      <w:r w:rsidRPr="003037E7">
        <w:rPr>
          <w:b/>
        </w:rPr>
        <w:t xml:space="preserve">Skriftligt samråd med EU-nämnden avseende </w:t>
      </w:r>
      <w:r w:rsidRPr="00762C4E">
        <w:rPr>
          <w:b/>
        </w:rPr>
        <w:t>anno</w:t>
      </w:r>
      <w:r>
        <w:rPr>
          <w:b/>
        </w:rPr>
        <w:t>tering rörande inreserestriktioner</w:t>
      </w:r>
    </w:p>
    <w:p w14:paraId="03F92669" w14:textId="5F8814D0" w:rsidR="003C5D7A" w:rsidRDefault="003C5D7A" w:rsidP="00C809D5">
      <w:r w:rsidRPr="003037E7">
        <w:t>Samrådet avslutades den</w:t>
      </w:r>
      <w:r>
        <w:t xml:space="preserve"> </w:t>
      </w:r>
      <w:r w:rsidRPr="003C5D7A">
        <w:t>2</w:t>
      </w:r>
      <w:r>
        <w:t>8</w:t>
      </w:r>
      <w:r w:rsidRPr="003C5D7A">
        <w:t xml:space="preserve"> oktober 2021</w:t>
      </w:r>
      <w:r w:rsidRPr="003037E7">
        <w:t xml:space="preserve">. Det fanns stöd för regeringens ståndpunkt. </w:t>
      </w:r>
      <w:r>
        <w:br/>
      </w:r>
      <w:r w:rsidRPr="00735A9E">
        <w:t>Ingen avvikande ståndpunkt har anmälts.</w:t>
      </w:r>
      <w:r>
        <w:rPr>
          <w:highlight w:val="yellow"/>
        </w:rPr>
        <w:br/>
      </w:r>
    </w:p>
    <w:p w14:paraId="0377210A" w14:textId="741DCE30" w:rsidR="003C5D7A" w:rsidRPr="003037E7" w:rsidRDefault="003C5D7A" w:rsidP="003C5D7A">
      <w:r w:rsidRPr="003037E7">
        <w:rPr>
          <w:b/>
        </w:rPr>
        <w:t xml:space="preserve">Skriftligt samråd med EU-nämnden avseende </w:t>
      </w:r>
      <w:r>
        <w:rPr>
          <w:b/>
        </w:rPr>
        <w:t>tre frågor på utrikesområdet</w:t>
      </w:r>
    </w:p>
    <w:p w14:paraId="5645C381" w14:textId="367C0398" w:rsidR="003C5D7A" w:rsidRDefault="003C5D7A" w:rsidP="00C809D5">
      <w:r w:rsidRPr="003037E7">
        <w:t>Samrådet avslutades den</w:t>
      </w:r>
      <w:r>
        <w:t xml:space="preserve"> </w:t>
      </w:r>
      <w:r w:rsidRPr="003C5D7A">
        <w:t>27 oktober 2021</w:t>
      </w:r>
      <w:r w:rsidRPr="003037E7">
        <w:t>. Det fanns stöd för regeringens ståndpunkt</w:t>
      </w:r>
      <w:r>
        <w:t>er</w:t>
      </w:r>
      <w:r w:rsidRPr="003037E7">
        <w:t xml:space="preserve">. </w:t>
      </w:r>
      <w:r>
        <w:br/>
      </w:r>
      <w:r w:rsidRPr="00735A9E">
        <w:t>Ingen avvikande ståndpunkt har anmälts.</w:t>
      </w:r>
      <w:r>
        <w:rPr>
          <w:highlight w:val="yellow"/>
        </w:rPr>
        <w:br/>
      </w:r>
    </w:p>
    <w:p w14:paraId="47976225" w14:textId="353F32AD" w:rsidR="003037E7" w:rsidRPr="003037E7" w:rsidRDefault="003037E7" w:rsidP="003037E7">
      <w:r w:rsidRPr="003037E7">
        <w:rPr>
          <w:b/>
        </w:rPr>
        <w:t xml:space="preserve">Skriftligt samråd med EU-nämnden avseende </w:t>
      </w:r>
      <w:r w:rsidR="00762C4E" w:rsidRPr="00762C4E">
        <w:rPr>
          <w:b/>
        </w:rPr>
        <w:t>annotering på fiskeområdet</w:t>
      </w:r>
    </w:p>
    <w:p w14:paraId="159CF744" w14:textId="49CE576C" w:rsidR="003037E7" w:rsidRDefault="003037E7" w:rsidP="003037E7">
      <w:r w:rsidRPr="003037E7">
        <w:t>Samrådet avslutades den</w:t>
      </w:r>
      <w:r w:rsidR="000347FE">
        <w:t xml:space="preserve"> </w:t>
      </w:r>
      <w:r w:rsidR="003C5D7A" w:rsidRPr="003C5D7A">
        <w:t>27 oktober 2021</w:t>
      </w:r>
      <w:r w:rsidRPr="003037E7">
        <w:t xml:space="preserve">. Det fanns stöd för regeringens ståndpunkt. </w:t>
      </w:r>
      <w:r w:rsidR="003C5D7A">
        <w:br/>
      </w:r>
      <w:r w:rsidR="003C5D7A" w:rsidRPr="00735A9E">
        <w:t>Ingen avvikande ståndpunkt har anmälts.</w:t>
      </w:r>
      <w:r>
        <w:rPr>
          <w:highlight w:val="yellow"/>
        </w:rPr>
        <w:br/>
      </w:r>
    </w:p>
    <w:p w14:paraId="2817E027" w14:textId="22D1C4A0" w:rsidR="00735A9E" w:rsidRDefault="00735A9E" w:rsidP="00735A9E">
      <w:pPr>
        <w:widowControl/>
        <w:spacing w:after="160" w:line="259" w:lineRule="auto"/>
      </w:pPr>
    </w:p>
    <w:p w14:paraId="021F5E74" w14:textId="35D244D4" w:rsidR="00C32A0E" w:rsidRPr="00C32A0E" w:rsidRDefault="00C32A0E" w:rsidP="00906388">
      <w:pPr>
        <w:widowControl/>
        <w:spacing w:after="160" w:line="259" w:lineRule="auto"/>
        <w:rPr>
          <w:sz w:val="22"/>
        </w:rPr>
      </w:pPr>
    </w:p>
    <w:p w14:paraId="3476A925" w14:textId="77F57DC9" w:rsidR="00876288" w:rsidRDefault="005579B6" w:rsidP="005579B6">
      <w:pPr>
        <w:widowControl/>
        <w:spacing w:after="160" w:line="259" w:lineRule="auto"/>
        <w:rPr>
          <w:sz w:val="22"/>
          <w:szCs w:val="22"/>
        </w:rPr>
      </w:pPr>
      <w:r>
        <w:br/>
      </w:r>
    </w:p>
    <w:sectPr w:rsidR="00876288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9336C6" w:rsidRDefault="009336C6" w:rsidP="00011EB2">
      <w:r>
        <w:separator/>
      </w:r>
    </w:p>
  </w:endnote>
  <w:endnote w:type="continuationSeparator" w:id="0">
    <w:p w14:paraId="2203FCD8" w14:textId="77777777" w:rsidR="009336C6" w:rsidRDefault="009336C6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9336C6" w:rsidRDefault="009336C6" w:rsidP="00011EB2">
      <w:r>
        <w:separator/>
      </w:r>
    </w:p>
  </w:footnote>
  <w:footnote w:type="continuationSeparator" w:id="0">
    <w:p w14:paraId="7A734F61" w14:textId="77777777" w:rsidR="009336C6" w:rsidRDefault="009336C6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049B8"/>
    <w:multiLevelType w:val="hybridMultilevel"/>
    <w:tmpl w:val="8176E8FA"/>
    <w:lvl w:ilvl="0" w:tplc="CC463278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2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2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7" w15:restartNumberingAfterBreak="0">
    <w:nsid w:val="4C801F2A"/>
    <w:multiLevelType w:val="hybridMultilevel"/>
    <w:tmpl w:val="DCA2ED1E"/>
    <w:lvl w:ilvl="0" w:tplc="12FEFAC4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9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5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9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0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2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9"/>
  </w:num>
  <w:num w:numId="2">
    <w:abstractNumId w:val="3"/>
  </w:num>
  <w:num w:numId="3">
    <w:abstractNumId w:val="5"/>
  </w:num>
  <w:num w:numId="4">
    <w:abstractNumId w:val="9"/>
  </w:num>
  <w:num w:numId="5">
    <w:abstractNumId w:val="8"/>
  </w:num>
  <w:num w:numId="6">
    <w:abstractNumId w:val="42"/>
  </w:num>
  <w:num w:numId="7">
    <w:abstractNumId w:val="0"/>
  </w:num>
  <w:num w:numId="8">
    <w:abstractNumId w:val="31"/>
  </w:num>
  <w:num w:numId="9">
    <w:abstractNumId w:val="16"/>
  </w:num>
  <w:num w:numId="10">
    <w:abstractNumId w:val="38"/>
  </w:num>
  <w:num w:numId="11">
    <w:abstractNumId w:val="11"/>
  </w:num>
  <w:num w:numId="12">
    <w:abstractNumId w:val="24"/>
  </w:num>
  <w:num w:numId="13">
    <w:abstractNumId w:val="35"/>
  </w:num>
  <w:num w:numId="14">
    <w:abstractNumId w:val="19"/>
  </w:num>
  <w:num w:numId="15">
    <w:abstractNumId w:val="7"/>
  </w:num>
  <w:num w:numId="16">
    <w:abstractNumId w:val="14"/>
  </w:num>
  <w:num w:numId="17">
    <w:abstractNumId w:val="32"/>
  </w:num>
  <w:num w:numId="18">
    <w:abstractNumId w:val="18"/>
  </w:num>
  <w:num w:numId="19">
    <w:abstractNumId w:val="17"/>
  </w:num>
  <w:num w:numId="20">
    <w:abstractNumId w:val="21"/>
  </w:num>
  <w:num w:numId="21">
    <w:abstractNumId w:val="34"/>
  </w:num>
  <w:num w:numId="22">
    <w:abstractNumId w:val="41"/>
  </w:num>
  <w:num w:numId="23">
    <w:abstractNumId w:val="1"/>
  </w:num>
  <w:num w:numId="24">
    <w:abstractNumId w:val="40"/>
  </w:num>
  <w:num w:numId="25">
    <w:abstractNumId w:val="23"/>
  </w:num>
  <w:num w:numId="26">
    <w:abstractNumId w:val="43"/>
  </w:num>
  <w:num w:numId="27">
    <w:abstractNumId w:val="43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20"/>
  </w:num>
  <w:num w:numId="29">
    <w:abstractNumId w:val="36"/>
  </w:num>
  <w:num w:numId="30">
    <w:abstractNumId w:val="2"/>
  </w:num>
  <w:num w:numId="31">
    <w:abstractNumId w:val="25"/>
  </w:num>
  <w:num w:numId="32">
    <w:abstractNumId w:val="15"/>
  </w:num>
  <w:num w:numId="33">
    <w:abstractNumId w:val="13"/>
  </w:num>
  <w:num w:numId="34">
    <w:abstractNumId w:val="4"/>
  </w:num>
  <w:num w:numId="35">
    <w:abstractNumId w:val="26"/>
  </w:num>
  <w:num w:numId="36">
    <w:abstractNumId w:val="39"/>
  </w:num>
  <w:num w:numId="37">
    <w:abstractNumId w:val="22"/>
  </w:num>
  <w:num w:numId="38">
    <w:abstractNumId w:val="37"/>
  </w:num>
  <w:num w:numId="39">
    <w:abstractNumId w:val="28"/>
  </w:num>
  <w:num w:numId="40">
    <w:abstractNumId w:val="10"/>
  </w:num>
  <w:num w:numId="41">
    <w:abstractNumId w:val="33"/>
  </w:num>
  <w:num w:numId="42">
    <w:abstractNumId w:val="12"/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68C"/>
    <w:rsid w:val="00031BD2"/>
    <w:rsid w:val="00031EEF"/>
    <w:rsid w:val="0003205F"/>
    <w:rsid w:val="00034289"/>
    <w:rsid w:val="000347FE"/>
    <w:rsid w:val="00035020"/>
    <w:rsid w:val="00035C3E"/>
    <w:rsid w:val="00036769"/>
    <w:rsid w:val="00036C88"/>
    <w:rsid w:val="00036D86"/>
    <w:rsid w:val="00037B24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1166"/>
    <w:rsid w:val="000726A5"/>
    <w:rsid w:val="00072835"/>
    <w:rsid w:val="00074FA7"/>
    <w:rsid w:val="000762EB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242D"/>
    <w:rsid w:val="00093635"/>
    <w:rsid w:val="0009487B"/>
    <w:rsid w:val="00094A50"/>
    <w:rsid w:val="00094C3D"/>
    <w:rsid w:val="00094C41"/>
    <w:rsid w:val="00094DF3"/>
    <w:rsid w:val="00096209"/>
    <w:rsid w:val="00096707"/>
    <w:rsid w:val="000973F6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3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3352"/>
    <w:rsid w:val="00103677"/>
    <w:rsid w:val="00104DAD"/>
    <w:rsid w:val="00107264"/>
    <w:rsid w:val="001072BA"/>
    <w:rsid w:val="00107698"/>
    <w:rsid w:val="00110D81"/>
    <w:rsid w:val="00110EFD"/>
    <w:rsid w:val="00110F2E"/>
    <w:rsid w:val="001115CC"/>
    <w:rsid w:val="00111CFE"/>
    <w:rsid w:val="00114519"/>
    <w:rsid w:val="00114844"/>
    <w:rsid w:val="00114BE7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61E0"/>
    <w:rsid w:val="00136D22"/>
    <w:rsid w:val="001373D6"/>
    <w:rsid w:val="001401F8"/>
    <w:rsid w:val="00141975"/>
    <w:rsid w:val="00141FEE"/>
    <w:rsid w:val="00143A04"/>
    <w:rsid w:val="0014476A"/>
    <w:rsid w:val="001447AF"/>
    <w:rsid w:val="00146609"/>
    <w:rsid w:val="0014708B"/>
    <w:rsid w:val="00147148"/>
    <w:rsid w:val="00147518"/>
    <w:rsid w:val="001509C1"/>
    <w:rsid w:val="00151249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E09"/>
    <w:rsid w:val="001774E2"/>
    <w:rsid w:val="00177AE0"/>
    <w:rsid w:val="001821D9"/>
    <w:rsid w:val="001832E6"/>
    <w:rsid w:val="00183AB0"/>
    <w:rsid w:val="00185304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D9"/>
    <w:rsid w:val="001B1AF8"/>
    <w:rsid w:val="001B2F6B"/>
    <w:rsid w:val="001B300F"/>
    <w:rsid w:val="001B33BB"/>
    <w:rsid w:val="001B3CDD"/>
    <w:rsid w:val="001B43CC"/>
    <w:rsid w:val="001B6CAA"/>
    <w:rsid w:val="001C05EA"/>
    <w:rsid w:val="001C105E"/>
    <w:rsid w:val="001C186B"/>
    <w:rsid w:val="001C1BF8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832"/>
    <w:rsid w:val="001D1CA3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3F2B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4AA"/>
    <w:rsid w:val="00202915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6C50"/>
    <w:rsid w:val="002576F3"/>
    <w:rsid w:val="002578AB"/>
    <w:rsid w:val="00260E5A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14F"/>
    <w:rsid w:val="0028520A"/>
    <w:rsid w:val="002854EF"/>
    <w:rsid w:val="00287373"/>
    <w:rsid w:val="00291856"/>
    <w:rsid w:val="00292846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A52D4"/>
    <w:rsid w:val="002B0293"/>
    <w:rsid w:val="002B1034"/>
    <w:rsid w:val="002B162B"/>
    <w:rsid w:val="002B1E0E"/>
    <w:rsid w:val="002B2004"/>
    <w:rsid w:val="002B2396"/>
    <w:rsid w:val="002B25A8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2C5"/>
    <w:rsid w:val="002C1D17"/>
    <w:rsid w:val="002C3618"/>
    <w:rsid w:val="002C464B"/>
    <w:rsid w:val="002C471E"/>
    <w:rsid w:val="002C5894"/>
    <w:rsid w:val="002C6D2C"/>
    <w:rsid w:val="002C6E46"/>
    <w:rsid w:val="002C735A"/>
    <w:rsid w:val="002D0DEF"/>
    <w:rsid w:val="002D0FD7"/>
    <w:rsid w:val="002D1567"/>
    <w:rsid w:val="002D198D"/>
    <w:rsid w:val="002D27DC"/>
    <w:rsid w:val="002D3BC5"/>
    <w:rsid w:val="002D43FC"/>
    <w:rsid w:val="002D47D3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C7E"/>
    <w:rsid w:val="002E63B7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37E7"/>
    <w:rsid w:val="00304E80"/>
    <w:rsid w:val="00304F7D"/>
    <w:rsid w:val="00305BD6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B57"/>
    <w:rsid w:val="00313D9A"/>
    <w:rsid w:val="00313EAF"/>
    <w:rsid w:val="003143B0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0C61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685"/>
    <w:rsid w:val="00343E93"/>
    <w:rsid w:val="00343EBA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C8"/>
    <w:rsid w:val="00364D87"/>
    <w:rsid w:val="003655CB"/>
    <w:rsid w:val="00366EA9"/>
    <w:rsid w:val="0037052A"/>
    <w:rsid w:val="003715DA"/>
    <w:rsid w:val="003726CD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6A2B"/>
    <w:rsid w:val="003A0314"/>
    <w:rsid w:val="003A0E8F"/>
    <w:rsid w:val="003A1AC8"/>
    <w:rsid w:val="003A1FD6"/>
    <w:rsid w:val="003A2AC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E8C"/>
    <w:rsid w:val="003E216D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4E8C"/>
    <w:rsid w:val="003F5664"/>
    <w:rsid w:val="00400F13"/>
    <w:rsid w:val="00401370"/>
    <w:rsid w:val="00401976"/>
    <w:rsid w:val="00404205"/>
    <w:rsid w:val="00405DBE"/>
    <w:rsid w:val="004061F8"/>
    <w:rsid w:val="004062A3"/>
    <w:rsid w:val="0040756F"/>
    <w:rsid w:val="00407CC3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52AB"/>
    <w:rsid w:val="0043609E"/>
    <w:rsid w:val="004363BF"/>
    <w:rsid w:val="00436950"/>
    <w:rsid w:val="00437981"/>
    <w:rsid w:val="004406D8"/>
    <w:rsid w:val="00440FBA"/>
    <w:rsid w:val="004412A4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5FD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2C19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5543"/>
    <w:rsid w:val="004A587C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58FF"/>
    <w:rsid w:val="004B5AFD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05B"/>
    <w:rsid w:val="00532321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516D7"/>
    <w:rsid w:val="00553C0C"/>
    <w:rsid w:val="00553C22"/>
    <w:rsid w:val="00553ECD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5FFC"/>
    <w:rsid w:val="005669F4"/>
    <w:rsid w:val="00566A32"/>
    <w:rsid w:val="0056723C"/>
    <w:rsid w:val="005679F0"/>
    <w:rsid w:val="0057013F"/>
    <w:rsid w:val="005717E1"/>
    <w:rsid w:val="00573410"/>
    <w:rsid w:val="00574540"/>
    <w:rsid w:val="00574543"/>
    <w:rsid w:val="0057463C"/>
    <w:rsid w:val="00575140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CEF"/>
    <w:rsid w:val="005F2D81"/>
    <w:rsid w:val="005F3AD9"/>
    <w:rsid w:val="005F3FBB"/>
    <w:rsid w:val="005F6757"/>
    <w:rsid w:val="006002F8"/>
    <w:rsid w:val="0060080E"/>
    <w:rsid w:val="00600E6C"/>
    <w:rsid w:val="006014B5"/>
    <w:rsid w:val="00601C68"/>
    <w:rsid w:val="00601E29"/>
    <w:rsid w:val="00602F25"/>
    <w:rsid w:val="00603846"/>
    <w:rsid w:val="0060402E"/>
    <w:rsid w:val="006046DE"/>
    <w:rsid w:val="0060557F"/>
    <w:rsid w:val="0060564B"/>
    <w:rsid w:val="00605C7B"/>
    <w:rsid w:val="006060B0"/>
    <w:rsid w:val="0061084F"/>
    <w:rsid w:val="00610B18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0E5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700"/>
    <w:rsid w:val="00661ABE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C4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46AA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644"/>
    <w:rsid w:val="00724830"/>
    <w:rsid w:val="007253CE"/>
    <w:rsid w:val="00725795"/>
    <w:rsid w:val="00725A77"/>
    <w:rsid w:val="007260AC"/>
    <w:rsid w:val="00734182"/>
    <w:rsid w:val="00735A9E"/>
    <w:rsid w:val="00735C9B"/>
    <w:rsid w:val="007370DC"/>
    <w:rsid w:val="007402A2"/>
    <w:rsid w:val="007411E1"/>
    <w:rsid w:val="007415CD"/>
    <w:rsid w:val="0074177A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0CE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546E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62"/>
    <w:rsid w:val="007E11FF"/>
    <w:rsid w:val="007E1D97"/>
    <w:rsid w:val="007E28C9"/>
    <w:rsid w:val="007E2AF8"/>
    <w:rsid w:val="007E2FE5"/>
    <w:rsid w:val="007E3C7D"/>
    <w:rsid w:val="007E4331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188"/>
    <w:rsid w:val="0080288C"/>
    <w:rsid w:val="00804110"/>
    <w:rsid w:val="0080509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C8C"/>
    <w:rsid w:val="0081534D"/>
    <w:rsid w:val="00815EDF"/>
    <w:rsid w:val="00816AE3"/>
    <w:rsid w:val="00817ED4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304A4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5085A"/>
    <w:rsid w:val="00850A7E"/>
    <w:rsid w:val="00850CB3"/>
    <w:rsid w:val="00851D36"/>
    <w:rsid w:val="008523F7"/>
    <w:rsid w:val="008526DC"/>
    <w:rsid w:val="00853D4C"/>
    <w:rsid w:val="00854BBF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719FF"/>
    <w:rsid w:val="0087254D"/>
    <w:rsid w:val="00872690"/>
    <w:rsid w:val="00874635"/>
    <w:rsid w:val="00874A67"/>
    <w:rsid w:val="00875069"/>
    <w:rsid w:val="00875376"/>
    <w:rsid w:val="008757FD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D7ECB"/>
    <w:rsid w:val="008E0577"/>
    <w:rsid w:val="008E14BE"/>
    <w:rsid w:val="008E190A"/>
    <w:rsid w:val="008E243E"/>
    <w:rsid w:val="008E298D"/>
    <w:rsid w:val="008E37A5"/>
    <w:rsid w:val="008E40E4"/>
    <w:rsid w:val="008E556D"/>
    <w:rsid w:val="008E580B"/>
    <w:rsid w:val="008E6AF8"/>
    <w:rsid w:val="008E7B53"/>
    <w:rsid w:val="008E7FE9"/>
    <w:rsid w:val="008F1076"/>
    <w:rsid w:val="008F1981"/>
    <w:rsid w:val="008F276E"/>
    <w:rsid w:val="008F3A7B"/>
    <w:rsid w:val="008F3C54"/>
    <w:rsid w:val="008F3F44"/>
    <w:rsid w:val="008F5430"/>
    <w:rsid w:val="008F5C48"/>
    <w:rsid w:val="008F71FF"/>
    <w:rsid w:val="008F7B94"/>
    <w:rsid w:val="008F7FC8"/>
    <w:rsid w:val="009004DF"/>
    <w:rsid w:val="009012B0"/>
    <w:rsid w:val="00901C1B"/>
    <w:rsid w:val="0090349F"/>
    <w:rsid w:val="00903BB6"/>
    <w:rsid w:val="00903C90"/>
    <w:rsid w:val="009045AE"/>
    <w:rsid w:val="00906388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10D4"/>
    <w:rsid w:val="00931BC5"/>
    <w:rsid w:val="0093220B"/>
    <w:rsid w:val="00932852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60B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57E2B"/>
    <w:rsid w:val="00961419"/>
    <w:rsid w:val="00961BBC"/>
    <w:rsid w:val="00962F95"/>
    <w:rsid w:val="0096501A"/>
    <w:rsid w:val="009650EB"/>
    <w:rsid w:val="00965A60"/>
    <w:rsid w:val="00965AEF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497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A03"/>
    <w:rsid w:val="009A3F4C"/>
    <w:rsid w:val="009A4B70"/>
    <w:rsid w:val="009A4EA5"/>
    <w:rsid w:val="009A6300"/>
    <w:rsid w:val="009A6872"/>
    <w:rsid w:val="009A7347"/>
    <w:rsid w:val="009A7896"/>
    <w:rsid w:val="009B031D"/>
    <w:rsid w:val="009B157F"/>
    <w:rsid w:val="009B23EC"/>
    <w:rsid w:val="009B3328"/>
    <w:rsid w:val="009B3E76"/>
    <w:rsid w:val="009B4B20"/>
    <w:rsid w:val="009B4C75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274E"/>
    <w:rsid w:val="009F3A49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771"/>
    <w:rsid w:val="00A03C22"/>
    <w:rsid w:val="00A0417A"/>
    <w:rsid w:val="00A04413"/>
    <w:rsid w:val="00A04A0C"/>
    <w:rsid w:val="00A061FC"/>
    <w:rsid w:val="00A06757"/>
    <w:rsid w:val="00A067F7"/>
    <w:rsid w:val="00A07309"/>
    <w:rsid w:val="00A07E6B"/>
    <w:rsid w:val="00A104C7"/>
    <w:rsid w:val="00A1095D"/>
    <w:rsid w:val="00A117B7"/>
    <w:rsid w:val="00A11BD0"/>
    <w:rsid w:val="00A138EA"/>
    <w:rsid w:val="00A146A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75CFB"/>
    <w:rsid w:val="00A81265"/>
    <w:rsid w:val="00A82874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60D5"/>
    <w:rsid w:val="00A96D4C"/>
    <w:rsid w:val="00AA07C3"/>
    <w:rsid w:val="00AA1089"/>
    <w:rsid w:val="00AA2174"/>
    <w:rsid w:val="00AA324D"/>
    <w:rsid w:val="00AA3914"/>
    <w:rsid w:val="00AA4E9E"/>
    <w:rsid w:val="00AA5543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B7E1F"/>
    <w:rsid w:val="00AC174D"/>
    <w:rsid w:val="00AC376E"/>
    <w:rsid w:val="00AC49F7"/>
    <w:rsid w:val="00AC54D9"/>
    <w:rsid w:val="00AC5ACD"/>
    <w:rsid w:val="00AC6CF6"/>
    <w:rsid w:val="00AC75C0"/>
    <w:rsid w:val="00AD302F"/>
    <w:rsid w:val="00AD3A26"/>
    <w:rsid w:val="00AD495C"/>
    <w:rsid w:val="00AD5C75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E78"/>
    <w:rsid w:val="00B13211"/>
    <w:rsid w:val="00B13295"/>
    <w:rsid w:val="00B13F9D"/>
    <w:rsid w:val="00B150E8"/>
    <w:rsid w:val="00B15499"/>
    <w:rsid w:val="00B16320"/>
    <w:rsid w:val="00B17B15"/>
    <w:rsid w:val="00B17B5F"/>
    <w:rsid w:val="00B20105"/>
    <w:rsid w:val="00B21F60"/>
    <w:rsid w:val="00B221C7"/>
    <w:rsid w:val="00B22E2E"/>
    <w:rsid w:val="00B2409A"/>
    <w:rsid w:val="00B245AD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5F5"/>
    <w:rsid w:val="00B97884"/>
    <w:rsid w:val="00BA0BA4"/>
    <w:rsid w:val="00BA1271"/>
    <w:rsid w:val="00BA1428"/>
    <w:rsid w:val="00BA15B0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7184"/>
    <w:rsid w:val="00C074E9"/>
    <w:rsid w:val="00C103CF"/>
    <w:rsid w:val="00C11EEA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14FE"/>
    <w:rsid w:val="00C4151A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31C6"/>
    <w:rsid w:val="00C531CC"/>
    <w:rsid w:val="00C531CE"/>
    <w:rsid w:val="00C53BC8"/>
    <w:rsid w:val="00C54567"/>
    <w:rsid w:val="00C55888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09D5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040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9D"/>
    <w:rsid w:val="00C94FEE"/>
    <w:rsid w:val="00C96631"/>
    <w:rsid w:val="00C97ED0"/>
    <w:rsid w:val="00CA1D18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43D"/>
    <w:rsid w:val="00CB1278"/>
    <w:rsid w:val="00CB1683"/>
    <w:rsid w:val="00CB2C6E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7DC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DDA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54F3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72E"/>
    <w:rsid w:val="00DD2757"/>
    <w:rsid w:val="00DD38DD"/>
    <w:rsid w:val="00DD469D"/>
    <w:rsid w:val="00DD4DC7"/>
    <w:rsid w:val="00DD53D2"/>
    <w:rsid w:val="00DD57AC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0ED"/>
    <w:rsid w:val="00E32A7A"/>
    <w:rsid w:val="00E33171"/>
    <w:rsid w:val="00E333AF"/>
    <w:rsid w:val="00E340F5"/>
    <w:rsid w:val="00E34B2D"/>
    <w:rsid w:val="00E35283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378A4"/>
    <w:rsid w:val="00E42B74"/>
    <w:rsid w:val="00E44757"/>
    <w:rsid w:val="00E44922"/>
    <w:rsid w:val="00E44CC0"/>
    <w:rsid w:val="00E463F9"/>
    <w:rsid w:val="00E46907"/>
    <w:rsid w:val="00E51534"/>
    <w:rsid w:val="00E52CBE"/>
    <w:rsid w:val="00E52CEA"/>
    <w:rsid w:val="00E53A71"/>
    <w:rsid w:val="00E559D0"/>
    <w:rsid w:val="00E56059"/>
    <w:rsid w:val="00E57FD5"/>
    <w:rsid w:val="00E6013A"/>
    <w:rsid w:val="00E603E3"/>
    <w:rsid w:val="00E6087B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4AB6"/>
    <w:rsid w:val="00E958A9"/>
    <w:rsid w:val="00E95BBA"/>
    <w:rsid w:val="00E95DC3"/>
    <w:rsid w:val="00E960D4"/>
    <w:rsid w:val="00E96F19"/>
    <w:rsid w:val="00EA1350"/>
    <w:rsid w:val="00EA17EA"/>
    <w:rsid w:val="00EA319D"/>
    <w:rsid w:val="00EA3878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F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D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3DE"/>
    <w:rsid w:val="00F51914"/>
    <w:rsid w:val="00F51AE5"/>
    <w:rsid w:val="00F52E08"/>
    <w:rsid w:val="00F53DBA"/>
    <w:rsid w:val="00F53F49"/>
    <w:rsid w:val="00F53F6D"/>
    <w:rsid w:val="00F543A8"/>
    <w:rsid w:val="00F543B5"/>
    <w:rsid w:val="00F54E27"/>
    <w:rsid w:val="00F5511C"/>
    <w:rsid w:val="00F5702E"/>
    <w:rsid w:val="00F57FAB"/>
    <w:rsid w:val="00F61746"/>
    <w:rsid w:val="00F61972"/>
    <w:rsid w:val="00F61ABB"/>
    <w:rsid w:val="00F61BBB"/>
    <w:rsid w:val="00F6207B"/>
    <w:rsid w:val="00F62573"/>
    <w:rsid w:val="00F63B89"/>
    <w:rsid w:val="00F63EC7"/>
    <w:rsid w:val="00F649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A34"/>
    <w:rsid w:val="00F77C9E"/>
    <w:rsid w:val="00F77FCE"/>
    <w:rsid w:val="00F804CD"/>
    <w:rsid w:val="00F80A79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23CA"/>
    <w:rsid w:val="00FA2CC0"/>
    <w:rsid w:val="00FA3028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D43D6-FDB2-4D74-9987-55AAEAD96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165</TotalTime>
  <Pages>8</Pages>
  <Words>1456</Words>
  <Characters>8651</Characters>
  <Application>Microsoft Office Word</Application>
  <DocSecurity>0</DocSecurity>
  <Lines>1441</Lines>
  <Paragraphs>336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56</cp:revision>
  <cp:lastPrinted>2021-10-11T13:07:00Z</cp:lastPrinted>
  <dcterms:created xsi:type="dcterms:W3CDTF">2021-11-05T07:56:00Z</dcterms:created>
  <dcterms:modified xsi:type="dcterms:W3CDTF">2021-11-11T10:41:00Z</dcterms:modified>
</cp:coreProperties>
</file>