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20 maj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för att främja central clearing av OTC-derivat i EU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grundlagsskyddad aborträtt samt utökade möjligheter att begränsa föreningsfriheten och rätten till medborgarskap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Jennie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 Nilsson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förutsättningar för digitala kommunala sammanträden och förbättrad kontroll och uppföljning av privata utförare i kommuner och regioner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lag om riksdagens medalj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förutsättningar att sända ut statlig personal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Hela Sverige ska fungera – politik för starkare landsbygder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Nytt mål för effektiv energianvändning och genomförande av det omarbetade direktivet om byggnaders energiprestanda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mer flexibel hyresmarknad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Lennkvist Manriquez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Ändamålsenliga utmätningsregler och utökad distansutmätning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Ceimertz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om aktier på MTF-plattformar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Nordisk verkställighet i brottmål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46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20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2026-05-20</SAFIR_Sammantradesdatum_Doc>
    <SAFIR_SammantradeID xmlns="C07A1A6C-0B19-41D9-BDF8-F523BA3921EB">c6fea0e4-9eea-4d7c-9e33-6b11505d7116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C593996D-A00A-4B0B-A145-780F9C5828E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