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694" w:rsidRPr="005C6418" w:rsidRDefault="00BE7694" w:rsidP="00643523">
      <w:pPr>
        <w:pStyle w:val="Hemstlrubrik"/>
      </w:pPr>
      <w:r w:rsidRPr="005C6418">
        <w:t>Förslag till riksdagsbeslut</w:t>
      </w:r>
    </w:p>
    <w:p w:rsidR="00BE7694" w:rsidRPr="005C6418" w:rsidRDefault="00BE7694" w:rsidP="00EC4ECF">
      <w:pPr>
        <w:pStyle w:val="Hemstlatt"/>
      </w:pPr>
      <w:r w:rsidRPr="005C6418">
        <w:t xml:space="preserve">Riksdagen tillkännager för regeringen som sin mening vad i motionen anförs om att förtydliga riksdagens oberoende </w:t>
      </w:r>
      <w:r w:rsidR="00B77CD7" w:rsidRPr="005C6418">
        <w:t xml:space="preserve">i förhållande </w:t>
      </w:r>
      <w:r w:rsidRPr="005C6418">
        <w:t>till priset i ekonomi till Alfred Nobels minne.</w:t>
      </w:r>
    </w:p>
    <w:p w:rsidR="00CB42A6" w:rsidRPr="005C6418" w:rsidRDefault="00422641" w:rsidP="00643523">
      <w:pPr>
        <w:pStyle w:val="Rubrik1"/>
      </w:pPr>
      <w:r w:rsidRPr="005C6418">
        <w:t>Motivering</w:t>
      </w:r>
    </w:p>
    <w:p w:rsidR="00CB42A6" w:rsidRPr="005C6418" w:rsidRDefault="00B256A9" w:rsidP="00547EA5">
      <w:r w:rsidRPr="005C6418">
        <w:t xml:space="preserve">Priset i ekonomi till Alfred Nobels minne instiftades av Riksbanken 1968. Priset anmäldes till bankoutskottet och till särskild prövning av Riksdagens revisorer. 1969 bekräftade senare </w:t>
      </w:r>
      <w:r w:rsidR="00643523" w:rsidRPr="005C6418">
        <w:t>r</w:t>
      </w:r>
      <w:r w:rsidRPr="005C6418">
        <w:t>iksdagen utfästelsen från Riksbanken efte</w:t>
      </w:r>
      <w:r w:rsidRPr="005C6418">
        <w:t>r</w:t>
      </w:r>
      <w:r w:rsidRPr="005C6418">
        <w:t xml:space="preserve">som kompetensfrågan inte ansågs vara helt klarlagd. </w:t>
      </w:r>
    </w:p>
    <w:p w:rsidR="00B256A9" w:rsidRPr="005C6418" w:rsidRDefault="00B256A9" w:rsidP="00EC4ECF">
      <w:pPr>
        <w:pStyle w:val="Normaltindrag"/>
      </w:pPr>
      <w:r w:rsidRPr="005C6418">
        <w:t xml:space="preserve">Riksdagen har således politiskt sanktionerat </w:t>
      </w:r>
      <w:r w:rsidR="00BE7694" w:rsidRPr="005C6418">
        <w:t xml:space="preserve">genom sin bekräftelse till Riksbanken 1969 ekonomiprisets existens. Eftersom priset i ekonomi många gånger </w:t>
      </w:r>
      <w:r w:rsidR="009A5E1B" w:rsidRPr="005C6418">
        <w:t>givits</w:t>
      </w:r>
      <w:r w:rsidR="00BE7694" w:rsidRPr="005C6418">
        <w:t xml:space="preserve"> till kontroversiella ekonomer </w:t>
      </w:r>
      <w:r w:rsidR="009A5E1B" w:rsidRPr="005C6418">
        <w:t xml:space="preserve">som bär ansvar för nyliberala idéers genomförande </w:t>
      </w:r>
      <w:r w:rsidR="00643523" w:rsidRPr="005C6418">
        <w:t>som har</w:t>
      </w:r>
      <w:r w:rsidR="009A5E1B" w:rsidRPr="005C6418">
        <w:t xml:space="preserve"> lett till ökad fattigdom, är det olyckligt att det kan uppfattas som om riksdagen har ett ansvar för priset</w:t>
      </w:r>
      <w:r w:rsidR="00BE7694" w:rsidRPr="005C6418">
        <w:t xml:space="preserve">. Det är principiellt ologiskt att det ligger ett beslut om att Sveriges </w:t>
      </w:r>
      <w:r w:rsidR="00643523" w:rsidRPr="005C6418">
        <w:t>r</w:t>
      </w:r>
      <w:r w:rsidR="00BE7694" w:rsidRPr="005C6418">
        <w:t xml:space="preserve">iksdag sanktionerar ett pris med hög internationell status och högt ekonomiskt värde som vi </w:t>
      </w:r>
      <w:r w:rsidR="009A5E1B" w:rsidRPr="005C6418">
        <w:t xml:space="preserve">inget har att göra med </w:t>
      </w:r>
      <w:r w:rsidR="00BE7694" w:rsidRPr="005C6418">
        <w:t xml:space="preserve">i dagsläget. </w:t>
      </w:r>
    </w:p>
    <w:p w:rsidR="003A2AA9" w:rsidRPr="005C6418" w:rsidRDefault="00BE7694" w:rsidP="00643523">
      <w:pPr>
        <w:pStyle w:val="Normaltindrag"/>
      </w:pPr>
      <w:r w:rsidRPr="005C6418">
        <w:t xml:space="preserve">Det krävs således ett förtydligande beslut från </w:t>
      </w:r>
      <w:r w:rsidR="00643523" w:rsidRPr="005C6418">
        <w:t>r</w:t>
      </w:r>
      <w:r w:rsidRPr="005C6418">
        <w:t xml:space="preserve">iksdagen om att priset i ekonomi till Alfreds Nobels minne är fristående företeelse från Sveriges </w:t>
      </w:r>
      <w:r w:rsidR="00643523" w:rsidRPr="005C6418">
        <w:t>r</w:t>
      </w:r>
      <w:r w:rsidRPr="005C6418">
        <w:t>ik</w:t>
      </w:r>
      <w:r w:rsidRPr="005C6418">
        <w:t>s</w:t>
      </w:r>
      <w:r w:rsidRPr="005C6418">
        <w:t>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43523" w:rsidRPr="005C64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3523" w:rsidRPr="005C6418" w:rsidRDefault="00643523" w:rsidP="00643523">
            <w:pPr>
              <w:pStyle w:val="UnderskriftDatum"/>
              <w:spacing w:before="240"/>
            </w:pPr>
            <w:r w:rsidRPr="005C6418">
              <w:t>Stockholm den 30 september 2005</w:t>
            </w:r>
          </w:p>
        </w:tc>
        <w:tc>
          <w:tcPr>
            <w:tcW w:w="3047" w:type="dxa"/>
          </w:tcPr>
          <w:p w:rsidR="00643523" w:rsidRPr="005C6418" w:rsidRDefault="00643523" w:rsidP="00643523">
            <w:pPr>
              <w:pStyle w:val="Underskrifter"/>
              <w:spacing w:before="240"/>
            </w:pPr>
          </w:p>
        </w:tc>
      </w:tr>
      <w:tr w:rsidR="00643523" w:rsidRPr="005C64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3523" w:rsidRPr="005C6418" w:rsidRDefault="00643523" w:rsidP="00643523">
            <w:pPr>
              <w:pStyle w:val="Underskrifter"/>
            </w:pPr>
            <w:r w:rsidRPr="005C6418">
              <w:t>Gustav Fridolin (mp)</w:t>
            </w:r>
          </w:p>
        </w:tc>
        <w:tc>
          <w:tcPr>
            <w:tcW w:w="3047" w:type="dxa"/>
          </w:tcPr>
          <w:p w:rsidR="00643523" w:rsidRPr="005C6418" w:rsidRDefault="00643523" w:rsidP="00643523">
            <w:pPr>
              <w:pStyle w:val="Underskrifter"/>
            </w:pPr>
          </w:p>
        </w:tc>
      </w:tr>
    </w:tbl>
    <w:p w:rsidR="00BE7694" w:rsidRPr="005C6418" w:rsidRDefault="00BE7694" w:rsidP="00643523">
      <w:pPr>
        <w:pStyle w:val="Normaltindrag"/>
      </w:pPr>
    </w:p>
    <w:sectPr w:rsidR="00BE7694" w:rsidRPr="005C6418" w:rsidSect="00643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31ED" w:rsidRPr="005C6418" w:rsidRDefault="004B31ED">
      <w:r w:rsidRPr="005C6418">
        <w:separator/>
      </w:r>
    </w:p>
  </w:endnote>
  <w:endnote w:type="continuationSeparator" w:id="0">
    <w:p w:rsidR="004B31ED" w:rsidRPr="005C6418" w:rsidRDefault="004B31ED">
      <w:r w:rsidRPr="005C64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F5D" w:rsidRPr="005C6418" w:rsidRDefault="005C6418" w:rsidP="00643523">
    <w:pPr>
      <w:pStyle w:val="Sidfot"/>
    </w:pPr>
    <w:r w:rsidRPr="005C64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18148674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F5D" w:rsidRDefault="00CD3F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7EA5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3F5D" w:rsidRDefault="00CD3F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7EA5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F5D" w:rsidRPr="005C6418" w:rsidRDefault="005C6418" w:rsidP="00643523">
    <w:pPr>
      <w:pStyle w:val="Sidfot"/>
    </w:pPr>
    <w:r w:rsidRPr="005C64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0111617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F5D" w:rsidRDefault="00CD3F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7EA5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3F5D" w:rsidRDefault="00CD3F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7EA5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F5D" w:rsidRPr="005C6418" w:rsidRDefault="005C6418" w:rsidP="00643523">
    <w:pPr>
      <w:pStyle w:val="Sidfot"/>
    </w:pPr>
    <w:r w:rsidRPr="005C64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44933579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F5D" w:rsidRDefault="00CD3F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7E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3F5D" w:rsidRDefault="00CD3F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7E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31ED" w:rsidRPr="005C6418" w:rsidRDefault="004B31ED">
      <w:r w:rsidRPr="005C6418">
        <w:separator/>
      </w:r>
    </w:p>
  </w:footnote>
  <w:footnote w:type="continuationSeparator" w:id="0">
    <w:p w:rsidR="004B31ED" w:rsidRPr="005C6418" w:rsidRDefault="004B31ED">
      <w:r w:rsidRPr="005C64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F5D" w:rsidRPr="005C6418" w:rsidRDefault="005C6418" w:rsidP="00643523">
    <w:pPr>
      <w:pStyle w:val="Sidhuvud"/>
    </w:pPr>
    <w:r w:rsidRPr="005C64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3605640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F5D" w:rsidRDefault="00CD3F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7E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7EA5">
                            <w:t>K312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3F5D" w:rsidRDefault="00CD3F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7E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7EA5">
                      <w:t>K312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F5D" w:rsidRPr="005C6418" w:rsidRDefault="005C6418" w:rsidP="00643523">
    <w:pPr>
      <w:pStyle w:val="Sidhuvud"/>
    </w:pPr>
    <w:r w:rsidRPr="005C64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7698983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F5D" w:rsidRDefault="00CD3F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7E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7EA5">
                            <w:t>K312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3F5D" w:rsidRDefault="00CD3F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7E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7EA5">
                      <w:t>K312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F5D" w:rsidRPr="005C6418" w:rsidRDefault="00CD3F5D">
    <w:pPr>
      <w:pStyle w:val="FSHNormal"/>
      <w:tabs>
        <w:tab w:val="right" w:pos="5840"/>
      </w:tabs>
    </w:pPr>
    <w:r w:rsidRPr="005C6418">
      <w:br/>
    </w:r>
    <w:r w:rsidRPr="005C6418">
      <w:fldChar w:fldCharType="begin" w:fldLock="1"/>
    </w:r>
    <w:r w:rsidRPr="005C6418">
      <w:instrText xml:space="preserve"> DOCPROPERTY</w:instrText>
    </w:r>
    <w:r w:rsidRPr="005C6418">
      <w:rPr>
        <w:sz w:val="18"/>
      </w:rPr>
      <w:instrText xml:space="preserve"> "YearUser" *\charformat </w:instrText>
    </w:r>
    <w:r w:rsidRPr="005C6418">
      <w:fldChar w:fldCharType="separate"/>
    </w:r>
    <w:r w:rsidR="00547EA5" w:rsidRPr="005C6418">
      <w:t>2005/06</w:t>
    </w:r>
    <w:r w:rsidRPr="005C6418">
      <w:fldChar w:fldCharType="end"/>
    </w:r>
    <w:r w:rsidRPr="005C6418">
      <w:t xml:space="preserve"> </w:t>
    </w:r>
    <w:r w:rsidRPr="005C6418">
      <w:tab/>
      <w:t xml:space="preserve">mnr: </w:t>
    </w:r>
    <w:r w:rsidRPr="005C6418">
      <w:fldChar w:fldCharType="begin" w:fldLock="1"/>
    </w:r>
    <w:r w:rsidRPr="005C6418">
      <w:instrText xml:space="preserve"> DOCPROPERTY</w:instrText>
    </w:r>
    <w:r w:rsidRPr="005C6418">
      <w:rPr>
        <w:sz w:val="18"/>
      </w:rPr>
      <w:instrText xml:space="preserve"> "Motionsnummer" *\charformat </w:instrText>
    </w:r>
    <w:r w:rsidRPr="005C6418">
      <w:fldChar w:fldCharType="separate"/>
    </w:r>
    <w:r w:rsidR="00547EA5" w:rsidRPr="005C6418">
      <w:t>K312</w:t>
    </w:r>
    <w:r w:rsidRPr="005C6418">
      <w:fldChar w:fldCharType="end"/>
    </w:r>
    <w:r w:rsidRPr="005C6418">
      <w:br/>
    </w:r>
    <w:r w:rsidRPr="005C6418">
      <w:fldChar w:fldCharType="begin" w:fldLock="1"/>
    </w:r>
    <w:r w:rsidRPr="005C6418">
      <w:instrText xml:space="preserve"> DOCPROPERTY</w:instrText>
    </w:r>
    <w:r w:rsidRPr="005C6418">
      <w:rPr>
        <w:sz w:val="18"/>
      </w:rPr>
      <w:instrText xml:space="preserve"> "Samling" *\charformat </w:instrText>
    </w:r>
    <w:r w:rsidRPr="005C6418">
      <w:fldChar w:fldCharType="end"/>
    </w:r>
    <w:r w:rsidRPr="005C6418">
      <w:tab/>
      <w:t xml:space="preserve">pnr: </w:t>
    </w:r>
    <w:r w:rsidRPr="005C6418">
      <w:fldChar w:fldCharType="begin" w:fldLock="1"/>
    </w:r>
    <w:r w:rsidRPr="005C6418">
      <w:instrText xml:space="preserve"> DOCPROPERTY</w:instrText>
    </w:r>
    <w:r w:rsidRPr="005C6418">
      <w:rPr>
        <w:sz w:val="18"/>
      </w:rPr>
      <w:instrText xml:space="preserve"> "Partinummer" *\charformat </w:instrText>
    </w:r>
    <w:r w:rsidRPr="005C6418">
      <w:fldChar w:fldCharType="separate"/>
    </w:r>
    <w:r w:rsidR="00547EA5" w:rsidRPr="005C6418">
      <w:t>mp405</w:t>
    </w:r>
    <w:r w:rsidRPr="005C6418">
      <w:fldChar w:fldCharType="end"/>
    </w:r>
  </w:p>
  <w:p w:rsidR="00CD3F5D" w:rsidRPr="005C6418" w:rsidRDefault="00CD3F5D">
    <w:pPr>
      <w:pStyle w:val="FSHRub1"/>
    </w:pPr>
    <w:r w:rsidRPr="005C6418">
      <w:t>Motion till riksdagen</w:t>
    </w:r>
    <w:r w:rsidRPr="005C6418">
      <w:br/>
    </w:r>
    <w:r w:rsidRPr="005C6418">
      <w:fldChar w:fldCharType="begin" w:fldLock="1"/>
    </w:r>
    <w:r w:rsidRPr="005C6418">
      <w:instrText xml:space="preserve"> DOCPROPERTY "YearUser" *\charformat </w:instrText>
    </w:r>
    <w:r w:rsidRPr="005C6418">
      <w:fldChar w:fldCharType="separate"/>
    </w:r>
    <w:r w:rsidR="00547EA5" w:rsidRPr="005C6418">
      <w:t>2005/06</w:t>
    </w:r>
    <w:r w:rsidRPr="005C6418">
      <w:fldChar w:fldCharType="end"/>
    </w:r>
    <w:r w:rsidRPr="005C6418">
      <w:t>:</w:t>
    </w:r>
    <w:r w:rsidRPr="005C6418">
      <w:fldChar w:fldCharType="begin" w:fldLock="1"/>
    </w:r>
    <w:r w:rsidRPr="005C6418">
      <w:instrText xml:space="preserve"> DOCPROPERTY "Motionsnummer" *\charformat </w:instrText>
    </w:r>
    <w:r w:rsidRPr="005C6418">
      <w:fldChar w:fldCharType="separate"/>
    </w:r>
    <w:r w:rsidR="00547EA5" w:rsidRPr="005C6418">
      <w:t>K312</w:t>
    </w:r>
    <w:r w:rsidRPr="005C6418">
      <w:fldChar w:fldCharType="end"/>
    </w:r>
  </w:p>
  <w:p w:rsidR="00CD3F5D" w:rsidRPr="005C6418" w:rsidRDefault="00CD3F5D">
    <w:pPr>
      <w:pStyle w:val="FSHNormalS5"/>
    </w:pPr>
    <w:r w:rsidRPr="005C6418">
      <w:fldChar w:fldCharType="begin" w:fldLock="1"/>
    </w:r>
    <w:r w:rsidRPr="005C6418">
      <w:instrText xml:space="preserve"> DOCPROPERTY "MotionarText" *\charformat </w:instrText>
    </w:r>
    <w:r w:rsidRPr="005C6418">
      <w:fldChar w:fldCharType="separate"/>
    </w:r>
    <w:r w:rsidR="00547EA5" w:rsidRPr="005C6418">
      <w:t>av Gustav Fridolin (mp)</w:t>
    </w:r>
    <w:r w:rsidRPr="005C6418">
      <w:fldChar w:fldCharType="end"/>
    </w:r>
    <w:r w:rsidRPr="005C6418">
      <w:br/>
    </w:r>
    <w:r w:rsidRPr="005C6418">
      <w:fldChar w:fldCharType="begin" w:fldLock="1"/>
    </w:r>
    <w:r w:rsidRPr="005C6418">
      <w:instrText xml:space="preserve"> DOCPROPERTY "SvarFrasKort" *\charformat </w:instrText>
    </w:r>
    <w:r w:rsidRPr="005C6418">
      <w:fldChar w:fldCharType="end"/>
    </w:r>
  </w:p>
  <w:p w:rsidR="00CD3F5D" w:rsidRPr="005C6418" w:rsidRDefault="00CD3F5D">
    <w:pPr>
      <w:pStyle w:val="FSHTitel"/>
    </w:pPr>
    <w:r w:rsidRPr="005C6418">
      <w:fldChar w:fldCharType="begin" w:fldLock="1"/>
    </w:r>
    <w:r w:rsidRPr="005C6418">
      <w:instrText xml:space="preserve"> DOCPROPERTY</w:instrText>
    </w:r>
    <w:r w:rsidRPr="005C6418">
      <w:rPr>
        <w:sz w:val="18"/>
      </w:rPr>
      <w:instrText xml:space="preserve"> "RubrikSvar" *\charformat </w:instrText>
    </w:r>
    <w:r w:rsidRPr="005C6418">
      <w:fldChar w:fldCharType="separate"/>
    </w:r>
    <w:r w:rsidR="00547EA5" w:rsidRPr="005C6418">
      <w:t>Nobelpriset i ekonomi</w:t>
    </w:r>
    <w:r w:rsidRPr="005C6418">
      <w:fldChar w:fldCharType="end"/>
    </w:r>
  </w:p>
  <w:p w:rsidR="00CD3F5D" w:rsidRPr="005C6418" w:rsidRDefault="00CD3F5D" w:rsidP="006435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0494912">
    <w:abstractNumId w:val="13"/>
  </w:num>
  <w:num w:numId="2" w16cid:durableId="582572838">
    <w:abstractNumId w:val="12"/>
  </w:num>
  <w:num w:numId="3" w16cid:durableId="66416535">
    <w:abstractNumId w:val="15"/>
  </w:num>
  <w:num w:numId="4" w16cid:durableId="1135486904">
    <w:abstractNumId w:val="16"/>
  </w:num>
  <w:num w:numId="5" w16cid:durableId="1968121281">
    <w:abstractNumId w:val="8"/>
  </w:num>
  <w:num w:numId="6" w16cid:durableId="546265083">
    <w:abstractNumId w:val="3"/>
  </w:num>
  <w:num w:numId="7" w16cid:durableId="41490007">
    <w:abstractNumId w:val="2"/>
  </w:num>
  <w:num w:numId="8" w16cid:durableId="1058819318">
    <w:abstractNumId w:val="1"/>
  </w:num>
  <w:num w:numId="9" w16cid:durableId="992443887">
    <w:abstractNumId w:val="0"/>
  </w:num>
  <w:num w:numId="10" w16cid:durableId="2081174329">
    <w:abstractNumId w:val="9"/>
  </w:num>
  <w:num w:numId="11" w16cid:durableId="1288775704">
    <w:abstractNumId w:val="7"/>
  </w:num>
  <w:num w:numId="12" w16cid:durableId="1626501199">
    <w:abstractNumId w:val="6"/>
  </w:num>
  <w:num w:numId="13" w16cid:durableId="1753771003">
    <w:abstractNumId w:val="5"/>
  </w:num>
  <w:num w:numId="14" w16cid:durableId="1226256164">
    <w:abstractNumId w:val="4"/>
  </w:num>
  <w:num w:numId="15" w16cid:durableId="1007827498">
    <w:abstractNumId w:val="10"/>
  </w:num>
  <w:num w:numId="16" w16cid:durableId="588735875">
    <w:abstractNumId w:val="11"/>
  </w:num>
  <w:num w:numId="17" w16cid:durableId="26970052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B256A9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4010C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2AA9"/>
    <w:rsid w:val="003A75FF"/>
    <w:rsid w:val="003C1653"/>
    <w:rsid w:val="003F531C"/>
    <w:rsid w:val="003F6718"/>
    <w:rsid w:val="0041650B"/>
    <w:rsid w:val="00422641"/>
    <w:rsid w:val="00452DF1"/>
    <w:rsid w:val="004621B3"/>
    <w:rsid w:val="004B31ED"/>
    <w:rsid w:val="004D71E8"/>
    <w:rsid w:val="004E7395"/>
    <w:rsid w:val="004F425A"/>
    <w:rsid w:val="00547818"/>
    <w:rsid w:val="00547EA5"/>
    <w:rsid w:val="0056038E"/>
    <w:rsid w:val="005659F8"/>
    <w:rsid w:val="00580949"/>
    <w:rsid w:val="005A5DF6"/>
    <w:rsid w:val="005B0901"/>
    <w:rsid w:val="005C6418"/>
    <w:rsid w:val="005F6C36"/>
    <w:rsid w:val="00626324"/>
    <w:rsid w:val="00631173"/>
    <w:rsid w:val="0064177E"/>
    <w:rsid w:val="00643523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598D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656E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5E1B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256A9"/>
    <w:rsid w:val="00B376D7"/>
    <w:rsid w:val="00B77CD7"/>
    <w:rsid w:val="00B86C0D"/>
    <w:rsid w:val="00B96359"/>
    <w:rsid w:val="00BC30AB"/>
    <w:rsid w:val="00BE7694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B42A6"/>
    <w:rsid w:val="00CC64D9"/>
    <w:rsid w:val="00CD3F5D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565BC"/>
    <w:rsid w:val="00E707BE"/>
    <w:rsid w:val="00E82458"/>
    <w:rsid w:val="00E925D0"/>
    <w:rsid w:val="00E93583"/>
    <w:rsid w:val="00EA57E0"/>
    <w:rsid w:val="00EA7A16"/>
    <w:rsid w:val="00EB70CA"/>
    <w:rsid w:val="00EC4ECF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357767-1A30-4928-A33B-C0366E49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64352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77CD7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643523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182</Words>
  <Characters>1085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K312</vt:lpstr>
    </vt:vector>
  </TitlesOfParts>
  <Company>RD/RFK/IT/DTSL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K312</dc:title>
  <dc:subject>K312</dc:subject>
  <dc:creator>Riksdagen</dc:creator>
  <cp:keywords>Riksdagen</cp:keywords>
  <dc:description/>
  <cp:lastModifiedBy>Lars Brink</cp:lastModifiedBy>
  <cp:revision>2</cp:revision>
  <cp:lastPrinted>2006-01-13T13:16:00Z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mot2000_400_2005-09-29</vt:lpwstr>
  </property>
  <property fmtid="{D5CDD505-2E9C-101B-9397-08002B2CF9AE}" pid="4" name="dokumenttyp">
    <vt:lpwstr>motion</vt:lpwstr>
  </property>
  <property fmtid="{D5CDD505-2E9C-101B-9397-08002B2CF9AE}" pid="5" name="Sekr">
    <vt:lpwstr>ZC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Nobelpriset i ekonomi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Nobelpriset i ekonomi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Fridolin (mp)</vt:lpwstr>
  </property>
  <property fmtid="{D5CDD505-2E9C-101B-9397-08002B2CF9AE}" pid="26" name="MotionarLista">
    <vt:lpwstr>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20052006000001090112000004050069</vt:lpwstr>
  </property>
  <property fmtid="{D5CDD505-2E9C-101B-9397-08002B2CF9AE}" pid="47" name="datum">
    <vt:lpwstr>050930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20052006000001090112000004050069</vt:lpwstr>
  </property>
  <property fmtid="{D5CDD505-2E9C-101B-9397-08002B2CF9AE}" pid="50" name="nummer">
    <vt:lpwstr>312</vt:lpwstr>
  </property>
  <property fmtid="{D5CDD505-2E9C-101B-9397-08002B2CF9AE}" pid="51" name="utskottsbeteckning">
    <vt:lpwstr>K</vt:lpwstr>
  </property>
</Properties>
</file>