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1B619636" w14:textId="77777777" w:rsidTr="00782EA9">
        <w:tc>
          <w:tcPr>
            <w:tcW w:w="9141" w:type="dxa"/>
          </w:tcPr>
          <w:p w14:paraId="5AB9EFA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2A2CFFE4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09CC5AEE" w14:textId="77777777" w:rsidR="0096348C" w:rsidRPr="00477C9F" w:rsidRDefault="0096348C" w:rsidP="00477C9F">
      <w:pPr>
        <w:rPr>
          <w:sz w:val="22"/>
          <w:szCs w:val="22"/>
        </w:rPr>
      </w:pPr>
    </w:p>
    <w:p w14:paraId="7FC9109C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2638A08E" w14:textId="77777777" w:rsidTr="00F86ACF">
        <w:trPr>
          <w:cantSplit/>
          <w:trHeight w:val="742"/>
        </w:trPr>
        <w:tc>
          <w:tcPr>
            <w:tcW w:w="1790" w:type="dxa"/>
          </w:tcPr>
          <w:p w14:paraId="5F8F1AB2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FFFF968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A0FBCFB" w14:textId="7190C2E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4601F">
              <w:rPr>
                <w:b/>
                <w:sz w:val="22"/>
                <w:szCs w:val="22"/>
              </w:rPr>
              <w:t>20</w:t>
            </w:r>
          </w:p>
          <w:p w14:paraId="78D1DDD8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1B91EB2" w14:textId="77777777" w:rsidTr="00F86ACF">
        <w:tc>
          <w:tcPr>
            <w:tcW w:w="1790" w:type="dxa"/>
          </w:tcPr>
          <w:p w14:paraId="65742F7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54CE34F" w14:textId="0C882321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04601F">
              <w:rPr>
                <w:sz w:val="22"/>
                <w:szCs w:val="22"/>
              </w:rPr>
              <w:t>01-23</w:t>
            </w:r>
          </w:p>
        </w:tc>
      </w:tr>
      <w:tr w:rsidR="0096348C" w:rsidRPr="00477C9F" w14:paraId="6F3FD95E" w14:textId="77777777" w:rsidTr="00F86ACF">
        <w:tc>
          <w:tcPr>
            <w:tcW w:w="1790" w:type="dxa"/>
          </w:tcPr>
          <w:p w14:paraId="15DB7A1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FE6AB21" w14:textId="59EA30FA" w:rsidR="00BD53C1" w:rsidRPr="00477C9F" w:rsidRDefault="0004601F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9544E2">
              <w:rPr>
                <w:sz w:val="22"/>
                <w:szCs w:val="22"/>
              </w:rPr>
              <w:t>16</w:t>
            </w:r>
            <w:r w:rsidR="00CF4ED5">
              <w:rPr>
                <w:sz w:val="22"/>
                <w:szCs w:val="22"/>
              </w:rPr>
              <w:t>–</w:t>
            </w:r>
            <w:r w:rsidR="00C06621">
              <w:rPr>
                <w:sz w:val="22"/>
                <w:szCs w:val="22"/>
              </w:rPr>
              <w:t>9.28</w:t>
            </w:r>
          </w:p>
        </w:tc>
      </w:tr>
      <w:tr w:rsidR="0096348C" w:rsidRPr="00477C9F" w14:paraId="6E2C5270" w14:textId="77777777" w:rsidTr="00F86ACF">
        <w:tc>
          <w:tcPr>
            <w:tcW w:w="1790" w:type="dxa"/>
          </w:tcPr>
          <w:p w14:paraId="7F82D6D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597810E0" w14:textId="052D4DFE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35639690" w14:textId="77777777" w:rsidR="0096348C" w:rsidRPr="00477C9F" w:rsidRDefault="0096348C" w:rsidP="00477C9F">
      <w:pPr>
        <w:rPr>
          <w:sz w:val="22"/>
          <w:szCs w:val="22"/>
        </w:rPr>
      </w:pPr>
    </w:p>
    <w:p w14:paraId="4893E02A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C0B7A8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080444" w14:paraId="634764BD" w14:textId="77777777" w:rsidTr="00F86ACF">
        <w:tc>
          <w:tcPr>
            <w:tcW w:w="753" w:type="dxa"/>
          </w:tcPr>
          <w:p w14:paraId="0F6893FE" w14:textId="77777777" w:rsidR="00F84080" w:rsidRPr="00080444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80444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080444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3A022FFF" w14:textId="77777777" w:rsidR="00336917" w:rsidRPr="00080444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80444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0F81060" w14:textId="77777777" w:rsidR="00F84080" w:rsidRPr="00080444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798D1F8" w14:textId="1C76BFC9" w:rsidR="0069143B" w:rsidRPr="00080444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80444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080444">
              <w:rPr>
                <w:snapToGrid w:val="0"/>
                <w:sz w:val="22"/>
                <w:szCs w:val="22"/>
              </w:rPr>
              <w:t>4</w:t>
            </w:r>
            <w:r w:rsidRPr="00080444">
              <w:rPr>
                <w:snapToGrid w:val="0"/>
                <w:sz w:val="22"/>
                <w:szCs w:val="22"/>
              </w:rPr>
              <w:t>/2</w:t>
            </w:r>
            <w:r w:rsidR="003D34BA" w:rsidRPr="00080444">
              <w:rPr>
                <w:snapToGrid w:val="0"/>
                <w:sz w:val="22"/>
                <w:szCs w:val="22"/>
              </w:rPr>
              <w:t>5</w:t>
            </w:r>
            <w:r w:rsidRPr="00080444">
              <w:rPr>
                <w:snapToGrid w:val="0"/>
                <w:sz w:val="22"/>
                <w:szCs w:val="22"/>
              </w:rPr>
              <w:t>:</w:t>
            </w:r>
            <w:r w:rsidR="0004601F" w:rsidRPr="00080444">
              <w:rPr>
                <w:snapToGrid w:val="0"/>
                <w:sz w:val="22"/>
                <w:szCs w:val="22"/>
              </w:rPr>
              <w:t>19</w:t>
            </w:r>
            <w:r w:rsidR="00FD0038" w:rsidRPr="00080444">
              <w:rPr>
                <w:snapToGrid w:val="0"/>
                <w:sz w:val="22"/>
                <w:szCs w:val="22"/>
              </w:rPr>
              <w:t>.</w:t>
            </w:r>
          </w:p>
          <w:p w14:paraId="4CBBFF8B" w14:textId="77777777" w:rsidR="007864F6" w:rsidRPr="00080444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080444" w14:paraId="1F8C41BA" w14:textId="77777777" w:rsidTr="00F86ACF">
        <w:tc>
          <w:tcPr>
            <w:tcW w:w="753" w:type="dxa"/>
          </w:tcPr>
          <w:p w14:paraId="44F0A06B" w14:textId="64469C7F" w:rsidR="008273F4" w:rsidRPr="00080444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80444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080444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E5463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5E470914" w14:textId="4BB9F626" w:rsidR="0069143B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80444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3824EF30" w14:textId="7BF8E70A" w:rsidR="003D0C48" w:rsidRDefault="003D0C48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E3B7BA" w14:textId="77777777" w:rsidR="003D0C48" w:rsidRDefault="003D0C48" w:rsidP="003D0C4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16C46C56" w14:textId="710C2A4B" w:rsidR="003D0C48" w:rsidRDefault="003D0C48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63426CB" w14:textId="46329ECD" w:rsidR="0069143B" w:rsidRPr="00080444" w:rsidRDefault="003D0C48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G</w:t>
            </w:r>
            <w:r w:rsidRPr="00ED7529">
              <w:rPr>
                <w:bCs/>
                <w:snapToGrid w:val="0"/>
                <w:sz w:val="22"/>
                <w:szCs w:val="22"/>
              </w:rPr>
              <w:t>ranskning av dåvarande regeringens agerande i samband med att statliga AP-fonder och bolag investerat i Northvolt</w:t>
            </w:r>
            <w:r>
              <w:rPr>
                <w:bCs/>
                <w:snapToGrid w:val="0"/>
                <w:sz w:val="22"/>
                <w:szCs w:val="22"/>
              </w:rPr>
              <w:t xml:space="preserve"> (anmäld av Mattias Karlsson i Luleå (M), inkom 2025-01-22, dnr 927-2024/25)</w:t>
            </w:r>
            <w:r w:rsidR="005605E2">
              <w:rPr>
                <w:bCs/>
                <w:snapToGrid w:val="0"/>
                <w:sz w:val="22"/>
                <w:szCs w:val="22"/>
              </w:rPr>
              <w:t>.</w:t>
            </w:r>
          </w:p>
          <w:p w14:paraId="04071A65" w14:textId="77777777" w:rsidR="00451D02" w:rsidRPr="00080444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080444" w14:paraId="248A5709" w14:textId="77777777" w:rsidTr="00F86ACF">
        <w:tc>
          <w:tcPr>
            <w:tcW w:w="753" w:type="dxa"/>
          </w:tcPr>
          <w:p w14:paraId="62C2366A" w14:textId="03EEABE0" w:rsidR="00F84080" w:rsidRPr="00080444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8044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54633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701A4B00" w14:textId="5D5AFE65" w:rsidR="00376C7D" w:rsidRPr="00080444" w:rsidRDefault="00080444" w:rsidP="0069143B">
            <w:pPr>
              <w:rPr>
                <w:b/>
                <w:snapToGrid w:val="0"/>
                <w:sz w:val="22"/>
                <w:szCs w:val="22"/>
              </w:rPr>
            </w:pPr>
            <w:r w:rsidRPr="00080444">
              <w:rPr>
                <w:b/>
                <w:sz w:val="22"/>
                <w:szCs w:val="22"/>
              </w:rPr>
              <w:t>Dåvarande utbildningsministerns styrning av universitet och högskolor och uttalanden om deras samarbeten – G11</w:t>
            </w:r>
          </w:p>
          <w:p w14:paraId="3BBC2D12" w14:textId="23F7367B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3A41A2C" w14:textId="77777777" w:rsidR="00080444" w:rsidRPr="00C14A88" w:rsidRDefault="00080444" w:rsidP="000804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98CDD01" w14:textId="73B371C7" w:rsidR="00080444" w:rsidRDefault="00080444" w:rsidP="000804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620DE72" w14:textId="67B077AE" w:rsidR="000E2575" w:rsidRDefault="000E2575" w:rsidP="000804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Föredraganden redogjorde för innehållet i vissa handlingar hos Utbildningsdepartementet.</w:t>
            </w:r>
          </w:p>
          <w:p w14:paraId="5D8EDFFD" w14:textId="77777777" w:rsidR="000E2575" w:rsidRPr="00C14A88" w:rsidRDefault="000E2575" w:rsidP="000804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C075317" w14:textId="77777777" w:rsidR="00080444" w:rsidRPr="00C14A88" w:rsidRDefault="00080444" w:rsidP="00080444">
            <w:pPr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Ärendet bordlades.</w:t>
            </w:r>
          </w:p>
          <w:p w14:paraId="3D19DEEF" w14:textId="77777777" w:rsidR="0069143B" w:rsidRPr="00080444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080444" w14:paraId="5D14D5F9" w14:textId="77777777" w:rsidTr="00F86ACF">
        <w:tc>
          <w:tcPr>
            <w:tcW w:w="753" w:type="dxa"/>
          </w:tcPr>
          <w:p w14:paraId="6A39B06F" w14:textId="3A38A28A" w:rsidR="00376C7D" w:rsidRPr="00080444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80444">
              <w:rPr>
                <w:b/>
                <w:snapToGrid w:val="0"/>
                <w:sz w:val="22"/>
                <w:szCs w:val="22"/>
              </w:rPr>
              <w:t>§</w:t>
            </w:r>
            <w:r w:rsidR="00E54633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285A4028" w14:textId="58548304" w:rsidR="00376C7D" w:rsidRPr="00080444" w:rsidRDefault="00080444" w:rsidP="0069143B">
            <w:pPr>
              <w:rPr>
                <w:b/>
                <w:snapToGrid w:val="0"/>
                <w:sz w:val="22"/>
                <w:szCs w:val="22"/>
              </w:rPr>
            </w:pPr>
            <w:r w:rsidRPr="00080444">
              <w:rPr>
                <w:b/>
                <w:sz w:val="22"/>
                <w:szCs w:val="22"/>
              </w:rPr>
              <w:t>Energi- och näringsminister samt vice statsministerns uttalande om Migrationsverkets handläggning av medborgarskapsärenden – G23</w:t>
            </w:r>
          </w:p>
          <w:p w14:paraId="33EF69CC" w14:textId="77777777" w:rsidR="00080444" w:rsidRDefault="00080444" w:rsidP="000804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0B907E" w14:textId="3C2A0ADC" w:rsidR="00080444" w:rsidRPr="00C14A88" w:rsidRDefault="00080444" w:rsidP="000804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6B30444" w14:textId="77777777" w:rsidR="00080444" w:rsidRPr="00C14A88" w:rsidRDefault="00080444" w:rsidP="000804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CB7A461" w14:textId="77777777" w:rsidR="00080444" w:rsidRPr="00C14A88" w:rsidRDefault="00080444" w:rsidP="00080444">
            <w:pPr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Ärendet bordlades.</w:t>
            </w:r>
          </w:p>
          <w:p w14:paraId="4C25B16F" w14:textId="77777777" w:rsidR="00930B63" w:rsidRPr="00080444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080444" w14:paraId="57FB27C2" w14:textId="77777777" w:rsidTr="00F86ACF">
        <w:tc>
          <w:tcPr>
            <w:tcW w:w="753" w:type="dxa"/>
          </w:tcPr>
          <w:p w14:paraId="0361ABD2" w14:textId="52257A07" w:rsidR="00376C7D" w:rsidRPr="00080444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80444">
              <w:rPr>
                <w:b/>
                <w:snapToGrid w:val="0"/>
                <w:sz w:val="22"/>
                <w:szCs w:val="22"/>
              </w:rPr>
              <w:t>§</w:t>
            </w:r>
            <w:r w:rsidR="00E54633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55093C27" w14:textId="1A410D7B" w:rsidR="00376C7D" w:rsidRPr="00080444" w:rsidRDefault="00080444" w:rsidP="0069143B">
            <w:pPr>
              <w:rPr>
                <w:b/>
                <w:snapToGrid w:val="0"/>
                <w:sz w:val="22"/>
                <w:szCs w:val="22"/>
              </w:rPr>
            </w:pPr>
            <w:r w:rsidRPr="00080444">
              <w:rPr>
                <w:b/>
                <w:bCs/>
                <w:sz w:val="22"/>
                <w:szCs w:val="22"/>
              </w:rPr>
              <w:t>Statsministerns tjänsteutövning i samband med tillkomsten av den nya könstillhörighetslagen – G8</w:t>
            </w:r>
          </w:p>
          <w:p w14:paraId="12EC4C17" w14:textId="213BEE2E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7B8FD3B" w14:textId="77777777" w:rsidR="00080444" w:rsidRPr="00C14A88" w:rsidRDefault="00080444" w:rsidP="000804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ED7A3F1" w14:textId="77777777" w:rsidR="00080444" w:rsidRPr="00C14A88" w:rsidRDefault="00080444" w:rsidP="000804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1B9106B" w14:textId="77777777" w:rsidR="00080444" w:rsidRPr="00C14A88" w:rsidRDefault="00080444" w:rsidP="000804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43B7B7BB" w14:textId="77777777" w:rsidR="00080444" w:rsidRPr="00C14A88" w:rsidRDefault="00080444" w:rsidP="000804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32D30E2" w14:textId="6245B623" w:rsidR="00080444" w:rsidRPr="00080444" w:rsidRDefault="00080444" w:rsidP="00080444">
            <w:pPr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0E2FB9E4" w14:textId="77777777" w:rsidR="00376C7D" w:rsidRPr="00080444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80444" w:rsidRPr="00080444" w14:paraId="50F30FF2" w14:textId="77777777" w:rsidTr="00F86ACF">
        <w:tc>
          <w:tcPr>
            <w:tcW w:w="753" w:type="dxa"/>
          </w:tcPr>
          <w:p w14:paraId="57E98351" w14:textId="31B3834A" w:rsidR="00080444" w:rsidRPr="00080444" w:rsidRDefault="000804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80444">
              <w:rPr>
                <w:b/>
                <w:snapToGrid w:val="0"/>
                <w:sz w:val="22"/>
                <w:szCs w:val="22"/>
              </w:rPr>
              <w:t>§</w:t>
            </w:r>
            <w:r w:rsidR="00E54633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5D5CE6BD" w14:textId="77777777" w:rsidR="00080444" w:rsidRDefault="00080444" w:rsidP="0069143B">
            <w:pPr>
              <w:rPr>
                <w:b/>
                <w:sz w:val="22"/>
                <w:szCs w:val="22"/>
              </w:rPr>
            </w:pPr>
            <w:r w:rsidRPr="00080444">
              <w:rPr>
                <w:b/>
                <w:sz w:val="22"/>
                <w:szCs w:val="22"/>
              </w:rPr>
              <w:t>Statsråds uppgifter om vidareförmedling av bistånd – G9</w:t>
            </w:r>
          </w:p>
          <w:p w14:paraId="1621923B" w14:textId="77777777" w:rsidR="00080444" w:rsidRDefault="00080444" w:rsidP="0069143B">
            <w:pPr>
              <w:rPr>
                <w:b/>
                <w:sz w:val="22"/>
                <w:szCs w:val="22"/>
              </w:rPr>
            </w:pPr>
          </w:p>
          <w:p w14:paraId="20F3A65F" w14:textId="77777777" w:rsidR="00080444" w:rsidRPr="00C14A88" w:rsidRDefault="00080444" w:rsidP="000804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E42422F" w14:textId="77777777" w:rsidR="00080444" w:rsidRPr="00C14A88" w:rsidRDefault="00080444" w:rsidP="000804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EF1DD58" w14:textId="77777777" w:rsidR="00080444" w:rsidRPr="00C14A88" w:rsidRDefault="00080444" w:rsidP="000804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6FC52B65" w14:textId="77777777" w:rsidR="00080444" w:rsidRPr="00C14A88" w:rsidRDefault="00080444" w:rsidP="000804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B89C710" w14:textId="5A86039E" w:rsidR="00080444" w:rsidRDefault="00080444" w:rsidP="00080444">
            <w:pPr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345F8EB9" w14:textId="04A8D1EB" w:rsidR="00080444" w:rsidRPr="00080444" w:rsidRDefault="00080444" w:rsidP="0008044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80444" w:rsidRPr="00080444" w14:paraId="553A93EE" w14:textId="77777777" w:rsidTr="00F86ACF">
        <w:tc>
          <w:tcPr>
            <w:tcW w:w="753" w:type="dxa"/>
          </w:tcPr>
          <w:p w14:paraId="23ECB44E" w14:textId="2B8FD481" w:rsidR="00080444" w:rsidRPr="00080444" w:rsidRDefault="00E5463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lastRenderedPageBreak/>
              <w:br w:type="page"/>
            </w:r>
            <w:r w:rsidR="00080444" w:rsidRPr="00080444">
              <w:rPr>
                <w:b/>
                <w:snapToGrid w:val="0"/>
                <w:sz w:val="22"/>
                <w:szCs w:val="22"/>
              </w:rPr>
              <w:t>§</w:t>
            </w:r>
            <w:r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2EF3EB78" w14:textId="71C7E7A6" w:rsidR="00080444" w:rsidRDefault="007F1973" w:rsidP="000804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Bordläggning</w:t>
            </w:r>
          </w:p>
          <w:p w14:paraId="1D0EBE06" w14:textId="599CA340" w:rsidR="007F1973" w:rsidRDefault="007F1973" w:rsidP="00080444">
            <w:pPr>
              <w:rPr>
                <w:b/>
                <w:sz w:val="22"/>
                <w:szCs w:val="22"/>
              </w:rPr>
            </w:pPr>
          </w:p>
          <w:p w14:paraId="692FBB7E" w14:textId="34803B04" w:rsidR="007F1973" w:rsidRPr="007F1973" w:rsidRDefault="007F1973" w:rsidP="00080444">
            <w:pPr>
              <w:rPr>
                <w:bCs/>
                <w:snapToGrid w:val="0"/>
                <w:sz w:val="22"/>
                <w:szCs w:val="22"/>
              </w:rPr>
            </w:pPr>
            <w:r w:rsidRPr="007F1973">
              <w:rPr>
                <w:bCs/>
                <w:sz w:val="22"/>
                <w:szCs w:val="22"/>
              </w:rPr>
              <w:t>Utskottet bordlade på föredragningslistan upptagna punkterna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7F1973">
              <w:rPr>
                <w:bCs/>
                <w:sz w:val="22"/>
                <w:szCs w:val="22"/>
              </w:rPr>
              <w:t>7 och 8.</w:t>
            </w:r>
          </w:p>
          <w:p w14:paraId="4ACDD393" w14:textId="446D44C4" w:rsidR="00E54633" w:rsidRPr="00080444" w:rsidRDefault="00E54633" w:rsidP="00080444">
            <w:pPr>
              <w:rPr>
                <w:b/>
                <w:sz w:val="22"/>
                <w:szCs w:val="22"/>
              </w:rPr>
            </w:pPr>
          </w:p>
        </w:tc>
      </w:tr>
      <w:tr w:rsidR="0096348C" w:rsidRPr="00080444" w14:paraId="146CE221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93125B3" w14:textId="77777777" w:rsidR="008273F4" w:rsidRPr="0008044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80444">
              <w:rPr>
                <w:sz w:val="22"/>
                <w:szCs w:val="22"/>
              </w:rPr>
              <w:t>Vid protokollet</w:t>
            </w:r>
          </w:p>
          <w:p w14:paraId="24B86FC1" w14:textId="1C43B180" w:rsidR="008273F4" w:rsidRPr="0008044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80444">
              <w:rPr>
                <w:sz w:val="22"/>
                <w:szCs w:val="22"/>
              </w:rPr>
              <w:t>Justera</w:t>
            </w:r>
            <w:r w:rsidR="00BA4EA9">
              <w:rPr>
                <w:sz w:val="22"/>
                <w:szCs w:val="22"/>
              </w:rPr>
              <w:t xml:space="preserve">t </w:t>
            </w:r>
            <w:r w:rsidR="00BA4EA9">
              <w:rPr>
                <w:sz w:val="22"/>
                <w:szCs w:val="22"/>
              </w:rPr>
              <w:t>2025-01-28</w:t>
            </w:r>
          </w:p>
          <w:p w14:paraId="52A401E0" w14:textId="77777777" w:rsidR="008273F4" w:rsidRPr="00080444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80444">
              <w:rPr>
                <w:sz w:val="22"/>
                <w:szCs w:val="22"/>
              </w:rPr>
              <w:t>Ida Karkiainen</w:t>
            </w:r>
          </w:p>
          <w:p w14:paraId="78E8C224" w14:textId="77777777" w:rsidR="00AF32C5" w:rsidRPr="00080444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302BD9FD" w14:textId="77777777" w:rsidR="005805B8" w:rsidRDefault="005805B8" w:rsidP="005805B8">
      <w:pPr>
        <w:widowControl/>
        <w:rPr>
          <w:sz w:val="22"/>
          <w:szCs w:val="22"/>
        </w:rPr>
      </w:pPr>
    </w:p>
    <w:p w14:paraId="1D569C2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157CF9D2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B0299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6738D8B4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ADE507A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4659D">
              <w:rPr>
                <w:sz w:val="20"/>
              </w:rPr>
              <w:t>1</w:t>
            </w:r>
            <w:r w:rsidR="00FA337E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A337E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DC21F0E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B2E218B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63C9B9F2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CEF5AD8" w14:textId="1BC1AC89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080444">
              <w:rPr>
                <w:sz w:val="20"/>
              </w:rPr>
              <w:t>20</w:t>
            </w:r>
          </w:p>
        </w:tc>
      </w:tr>
      <w:tr w:rsidR="005805B8" w14:paraId="04CA1AA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AF9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7744" w14:textId="03BF4844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7F1973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611D" w14:textId="391B6350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F1973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87A7" w14:textId="38099A7B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7F1973">
              <w:rPr>
                <w:sz w:val="20"/>
              </w:rPr>
              <w:t>4–</w:t>
            </w:r>
            <w:r w:rsidR="000E2575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7DDA5" w14:textId="637837D3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0E2575">
              <w:rPr>
                <w:sz w:val="20"/>
              </w:rPr>
              <w:t>6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E3D2" w14:textId="6A29B6C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0E2575">
              <w:rPr>
                <w:sz w:val="20"/>
              </w:rPr>
              <w:t xml:space="preserve"> 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6EA2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26FA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3E9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385CF2C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DCB5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FBD4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D9CD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7DA7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338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9ECB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933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1B5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1E1C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03F5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B3D4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AC7F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68CF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0D6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E770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E62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7E5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0E2575" w14:paraId="731DAF9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B6D79" w14:textId="77777777" w:rsidR="000E2575" w:rsidRPr="00244936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B457" w14:textId="4B46ADC8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515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2103" w14:textId="170F62AF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691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CB56" w14:textId="0B46559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614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F199" w14:textId="1F185734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658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E780" w14:textId="78376EAC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C09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19D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CF3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DB0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6CE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30E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532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7FDD3D5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68102" w14:textId="77777777" w:rsidR="000E2575" w:rsidRPr="00244936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244936">
              <w:rPr>
                <w:iCs/>
                <w:sz w:val="22"/>
                <w:szCs w:val="22"/>
              </w:rPr>
              <w:t xml:space="preserve"> (M)</w:t>
            </w:r>
            <w:r>
              <w:rPr>
                <w:iCs/>
                <w:sz w:val="22"/>
                <w:szCs w:val="22"/>
              </w:rPr>
              <w:t xml:space="preserve">, </w:t>
            </w:r>
            <w:r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1074" w14:textId="71859E74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0D1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8BEB" w14:textId="444995F6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786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226A" w14:textId="244E3808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1C0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9C2C" w14:textId="03D630BF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3D7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02C0" w14:textId="019DC7DB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4C6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DE4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92A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CFD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230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CA4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5CC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4C04A7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87F8" w14:textId="77777777" w:rsidR="000E2575" w:rsidRPr="00244936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27CE" w14:textId="0F79B5F8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0D9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0D61" w14:textId="560AD5A8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015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CB1B" w14:textId="67C84AE5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B19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8F9A" w14:textId="4B18D478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F04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5613" w14:textId="1D08CA58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CEE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352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E17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C3A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090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3B4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84D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E2575" w14:paraId="141BA0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0F80" w14:textId="77777777" w:rsidR="000E2575" w:rsidRPr="00244936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81EF" w14:textId="2E1CCF50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7EE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0590" w14:textId="78B37F52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2E2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2133" w14:textId="09EE11AE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80C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8D83" w14:textId="129BEB92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97C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A309" w14:textId="754744C5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6B0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044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7F8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F09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4BF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E3C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26D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E2575" w14:paraId="521DF0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E59D" w14:textId="77777777" w:rsidR="000E2575" w:rsidRPr="00244936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5A0D" w14:textId="2249FD9E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906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6436" w14:textId="19285F35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263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C11A" w14:textId="0D28F590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FA5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5A54" w14:textId="02A8E9B4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455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327D" w14:textId="4A2624C0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A00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21D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79B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534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611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074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B51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E2575" w14:paraId="2DCFC4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B9FA" w14:textId="77777777" w:rsidR="000E2575" w:rsidRPr="00244936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A4AF" w14:textId="0B9349CE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808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824C" w14:textId="79893AC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93D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B770" w14:textId="77615560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01B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25B1" w14:textId="251A5192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F16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0C02" w14:textId="345CC0A1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9D1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58A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6AF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41F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C8C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FDB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695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E2575" w14:paraId="28260B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7697" w14:textId="77777777" w:rsidR="000E2575" w:rsidRPr="00244936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4CB5" w14:textId="2C83082D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8B0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6C21" w14:textId="73F26A4A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E6B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9ADA" w14:textId="6C152953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62A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891E" w14:textId="7DB803D6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25D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1F70" w14:textId="6556A306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FB5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B83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8CC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2E0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73C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335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7F1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E2575" w14:paraId="5881C34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4E94" w14:textId="77777777" w:rsidR="000E2575" w:rsidRPr="00244936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7655" w14:textId="39DD83DC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6A4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FA7E" w14:textId="35E49125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8A8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B702" w14:textId="02DF5343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B0B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AF4C" w14:textId="1778299F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E28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5E49" w14:textId="47B90268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CDD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A6B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818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5FE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B8B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8E4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3A1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E2575" w14:paraId="205FC3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2761" w14:textId="77777777" w:rsidR="000E2575" w:rsidRPr="00244936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6AA3" w14:textId="02185CC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C41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384A" w14:textId="1CA10073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721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6B91" w14:textId="4C89D96D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6EA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8908" w14:textId="77E17C6B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D0A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4000" w14:textId="1F9E38D5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0A7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E4C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924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C48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609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E8A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5B6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717FC6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951A" w14:textId="77777777" w:rsidR="000E2575" w:rsidRPr="00244936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D4AB" w14:textId="7BABE733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963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6E37" w14:textId="679B049B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F57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CCFE" w14:textId="5F670B42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24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BECE" w14:textId="206F15E6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AA3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07D4" w14:textId="13F7102F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0FA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758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531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DE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245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0F7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589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E2575" w14:paraId="753B8D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91C9" w14:textId="77777777" w:rsidR="000E2575" w:rsidRPr="00244936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A842" w14:textId="0CD1967B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B67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6F1C" w14:textId="410C9D6D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5F6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271D" w14:textId="0F27B999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6EC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DF8B" w14:textId="60A7EA4D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B3E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BD85" w14:textId="08349586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57A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892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4A7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2C7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BEE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3AE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408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E2575" w14:paraId="6989316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CB87" w14:textId="77777777" w:rsidR="000E2575" w:rsidRPr="00244936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B204" w14:textId="5F8695F8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113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CCBE" w14:textId="1C0046C0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535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F56B" w14:textId="0207D52A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F38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1381" w14:textId="24D46C55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FBC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D8CE" w14:textId="6458DCDE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5D0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E20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3CD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38E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019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A12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F77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E2575" w14:paraId="109C86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2E34" w14:textId="77777777" w:rsidR="000E2575" w:rsidRPr="00244936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642C" w14:textId="49342828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B95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F6ED" w14:textId="51A6F9A8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92C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B5DB" w14:textId="018950AD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52A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F326" w14:textId="78828A05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E1A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BBC0" w14:textId="401E0A6A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7B8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E96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EC3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690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C96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384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D18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0FA54D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877A" w14:textId="77777777" w:rsidR="000E2575" w:rsidRPr="00244936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4178" w14:textId="70F550EF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4C8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5F70" w14:textId="0DC48DEE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0C5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A92C" w14:textId="0BE8BAF8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B39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2B1C" w14:textId="0FE109AD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96E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066B" w14:textId="5B824F36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2E8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F46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8A2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D9B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525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F1A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8A6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4F07CE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C758" w14:textId="77777777" w:rsidR="000E2575" w:rsidRPr="00244936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588E" w14:textId="0E2EC8D4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146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A4F0" w14:textId="4885AC84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45C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E524" w14:textId="7A597674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8DF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082F" w14:textId="473CFA4E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C99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845F" w14:textId="3125A821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FF6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434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BB7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01C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247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39B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684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2F6E61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D747" w14:textId="77777777" w:rsidR="000E2575" w:rsidRPr="00244936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BB06" w14:textId="33DB24FD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B55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999F" w14:textId="4B38219D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679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DFCD" w14:textId="55224053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BFB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E69D" w14:textId="095B4E9E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D6A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62D2" w14:textId="0CAFC7D8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E01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B47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B76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2F9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EA4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977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787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17BCE1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E765" w14:textId="77777777" w:rsidR="000E2575" w:rsidRPr="00244936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DF96" w14:textId="7926CBAF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6BC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E63F" w14:textId="436E5FD3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CBC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DF9D" w14:textId="1E0A89B2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79D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9427" w14:textId="0EE3B36E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89B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FA63" w14:textId="4E925261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77C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5ED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204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B97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6E6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634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80A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1F0C049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EE12" w14:textId="77777777" w:rsidR="000E2575" w:rsidRPr="00244936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FE8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7B8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EF9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152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5F1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109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CBD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DB4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53B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59C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9C6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3B0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980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F56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0E0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7FA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7C77EFF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5BDE" w14:textId="77777777" w:rsidR="000E2575" w:rsidRPr="00244936" w:rsidRDefault="000E2575" w:rsidP="000E257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17E9" w14:textId="6060E73E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0B5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6C83" w14:textId="7C5EE8AE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8CA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727C" w14:textId="15512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AFA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5545" w14:textId="506746FF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EE3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8082" w14:textId="5E6F33D2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001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CB9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49C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7DC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2CA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FC5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BBE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048ECA3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255B" w14:textId="77777777" w:rsidR="000E2575" w:rsidRPr="00244936" w:rsidRDefault="000E2575" w:rsidP="000E257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D312" w14:textId="00941A4E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508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0F9B" w14:textId="49B90F83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689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C33E" w14:textId="6563C3BD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F45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BC9D" w14:textId="251B7BC8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B02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595C" w14:textId="6B23DE4C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DBE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64E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95C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004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F0E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346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0AC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75FFB2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69DB" w14:textId="77777777" w:rsidR="000E2575" w:rsidRPr="00244936" w:rsidRDefault="000E2575" w:rsidP="000E257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FA8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221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D16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797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99A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641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C5C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6EE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E33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B25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88C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2E5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1AA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D6E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528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F38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744B60C4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9024" w14:textId="77777777" w:rsidR="000E2575" w:rsidRPr="00244936" w:rsidRDefault="000E2575" w:rsidP="000E25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9E0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44F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B02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510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CA4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7B0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CF6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7E2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583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338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B94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CC2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D05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106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990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87E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6C4B75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3EF6" w14:textId="77777777" w:rsidR="000E2575" w:rsidRPr="00244936" w:rsidRDefault="000E2575" w:rsidP="000E2575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0B4E" w14:textId="4CC1E193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820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414F" w14:textId="160C3653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2E9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4E38" w14:textId="3F591CC0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7B6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2B8D" w14:textId="2A6864A6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AEF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2566" w14:textId="5A13EFBC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BAE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267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3DB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40D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3EA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0A0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3A8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6016CC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7BC3" w14:textId="77777777" w:rsidR="000E2575" w:rsidRPr="00244936" w:rsidRDefault="000E2575" w:rsidP="000E257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C18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422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40B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539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C10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854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D1E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68D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974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9DA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333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B8D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DD0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970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BB3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2F1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7EB3F6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2D88" w14:textId="77777777" w:rsidR="000E2575" w:rsidRPr="00244936" w:rsidRDefault="000E2575" w:rsidP="000E25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B79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C98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B1E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F85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78F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DD9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B9F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CC3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3C3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E89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FEE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EA6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C01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4B2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F8F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9AC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7B9E7803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376B" w14:textId="77777777" w:rsidR="000E2575" w:rsidRPr="00244936" w:rsidRDefault="000E2575" w:rsidP="000E25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E6B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514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A1A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587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7E9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3B5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816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FFF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CBD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56F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F82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DEE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564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857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EB1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CE8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67AC0C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1809" w14:textId="77777777" w:rsidR="000E2575" w:rsidRPr="00244936" w:rsidRDefault="000E2575" w:rsidP="000E25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B80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FB0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B86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08D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C2E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EFB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EBB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56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551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ED7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9D1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367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7FC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5F9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FDB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213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2CBCF2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7551" w14:textId="77777777" w:rsidR="000E2575" w:rsidRPr="00244936" w:rsidRDefault="000E2575" w:rsidP="000E25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86B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99C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A1F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19B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3AF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625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197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BCA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4B1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3A3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A0B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01B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DD3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4E7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0FB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A8F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4C3183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6698" w14:textId="77777777" w:rsidR="000E2575" w:rsidRPr="00244936" w:rsidRDefault="000E2575" w:rsidP="000E2575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D2A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06B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8CB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2F3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DF3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2E7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DA1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051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E6D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1CD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7AE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EF3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287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01A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218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8C5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672693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5829" w14:textId="77777777" w:rsidR="000E2575" w:rsidRPr="00244936" w:rsidRDefault="000E2575" w:rsidP="000E25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DBA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AAA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BFF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D41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AE0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F7B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52B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E5C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5B0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59C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2EE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71E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E15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B84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440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9E0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67D10E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5CF7" w14:textId="77777777" w:rsidR="000E2575" w:rsidRPr="00244936" w:rsidRDefault="000E2575" w:rsidP="000E2575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5E1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D44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708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930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9FF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E58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81D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595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2DD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CB3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686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2CA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F35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37A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CC1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DCA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45B866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1039" w14:textId="77777777" w:rsidR="000E2575" w:rsidRPr="00244936" w:rsidRDefault="000E2575" w:rsidP="000E25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2FA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D8F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47E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452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DA0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6DB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1FE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C8E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979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322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22D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29F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AC9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F29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E98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4D0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3B50522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9A74" w14:textId="77777777" w:rsidR="000E2575" w:rsidRPr="00244936" w:rsidRDefault="000E2575" w:rsidP="000E25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252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971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26D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419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901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037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C36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1CF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DB5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7E7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C04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5D8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CA6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C07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762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312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5FB1E56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6EDE" w14:textId="77777777" w:rsidR="000E2575" w:rsidRPr="00244936" w:rsidRDefault="000E2575" w:rsidP="000E25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FAF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9D2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DF4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74E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72F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798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0DD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27D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B14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D2A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0CA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825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467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EF7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7C1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825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0B9CC5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50D2" w14:textId="77777777" w:rsidR="000E2575" w:rsidRPr="00244936" w:rsidRDefault="000E2575" w:rsidP="000E25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Robert Hannah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6F2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872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EEC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718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14D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834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085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F1B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840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D18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5C7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2A6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729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7F3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87A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712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4AC675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5D0A" w14:textId="77777777" w:rsidR="000E2575" w:rsidRPr="00244936" w:rsidRDefault="000E2575" w:rsidP="000E25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0E9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8FE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55D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6A3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31C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58C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16E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28C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49F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6E8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381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C9E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C2C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713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F67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0E0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740F2E5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1631" w14:textId="77777777" w:rsidR="000E2575" w:rsidRPr="00244936" w:rsidRDefault="000E2575" w:rsidP="000E25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1AB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7C5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A12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E13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77A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94F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843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1C3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12D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6F5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57C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857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235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413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531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569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2C4BB3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4B4C" w14:textId="77777777" w:rsidR="000E2575" w:rsidRPr="00244936" w:rsidRDefault="000E2575" w:rsidP="000E25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62F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C56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875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FCE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242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C34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6AF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35F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DD7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CF3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48E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291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9A1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67D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0DE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475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3DC5E2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F4AD" w14:textId="77777777" w:rsidR="000E2575" w:rsidRPr="00244936" w:rsidRDefault="000E2575" w:rsidP="000E25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914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112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067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FD3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1BD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417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88C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9DB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C09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E4D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649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E5C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D29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0B6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384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DF6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278161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8E38" w14:textId="77777777" w:rsidR="000E2575" w:rsidRPr="00244936" w:rsidRDefault="000E2575" w:rsidP="000E25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E75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BFB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9CA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B67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E07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7BB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FBA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717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DD0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974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810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90E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15A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A8A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CC7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854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0BDBE7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2A4E" w14:textId="77777777" w:rsidR="000E2575" w:rsidRPr="00244936" w:rsidRDefault="000E2575" w:rsidP="000E25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CAD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EE5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A32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BCD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F5C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525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05D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A77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FC5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5E1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7E2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A52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4EA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A70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429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365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73F344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1AD8" w14:textId="77777777" w:rsidR="000E2575" w:rsidRPr="00244936" w:rsidRDefault="000E2575" w:rsidP="000E25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8DF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DB4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3D3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DA8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20B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D98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1F9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31F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88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798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B5E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CBE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BE2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B87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35A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FBC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1F4741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628B" w14:textId="77777777" w:rsidR="000E2575" w:rsidRPr="00244936" w:rsidRDefault="000E2575" w:rsidP="000E25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585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013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5B0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E0A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FFE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029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99B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340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EB4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A46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FF6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C3A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A94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C69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691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5F7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4451860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B372" w14:textId="77777777" w:rsidR="000E2575" w:rsidRPr="00244936" w:rsidRDefault="000E2575" w:rsidP="000E25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C65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1FE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92C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A14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EBF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A9F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41F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ADD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2C5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60A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44F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284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FBA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74A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2B3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B7F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57AF7D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561F" w14:textId="77777777" w:rsidR="000E2575" w:rsidRPr="00244936" w:rsidRDefault="000E2575" w:rsidP="000E25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9C3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78E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A24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B418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D3F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622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1BF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2D4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909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559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309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FDE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190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262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E06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F1DD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1C3D703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FBC0" w14:textId="77777777" w:rsidR="000E2575" w:rsidRPr="00244936" w:rsidRDefault="000E2575" w:rsidP="000E25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AE5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402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767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FDA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F4B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E74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68D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802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8BB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C75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6F1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93B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208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C77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F3C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E11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2DDF7C6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DCEA" w14:textId="77777777" w:rsidR="000E2575" w:rsidRPr="00244936" w:rsidRDefault="000E2575" w:rsidP="000E25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0A6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BB99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E6E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EB6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E2A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B2D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60C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C1FA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62F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B08F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4534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9B0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46A6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0AA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5811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6A00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4963000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80AB" w14:textId="77777777" w:rsidR="000E2575" w:rsidRPr="00244936" w:rsidRDefault="000E2575" w:rsidP="000E25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11D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1AEE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1FE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120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1963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E76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E8C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421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C14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895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2E92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479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60AC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60DB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7825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DAF7" w14:textId="77777777" w:rsidR="000E2575" w:rsidRPr="00003AB2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E2575" w14:paraId="06995152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06207A" w14:textId="77777777" w:rsidR="000E2575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18F123" w14:textId="77777777" w:rsidR="000E2575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E7BFA1" w14:textId="77777777" w:rsidR="000E2575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AF5D40" w14:textId="77777777" w:rsidR="000E2575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E2575" w14:paraId="04FA5C8A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D16E03" w14:textId="77777777" w:rsidR="000E2575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7763DE8" w14:textId="77777777" w:rsidR="000E2575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E31DECD" w14:textId="77777777" w:rsidR="000E2575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A3D1925" w14:textId="77777777" w:rsidR="000E2575" w:rsidRDefault="000E2575" w:rsidP="000E2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3BCC12C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01F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601F"/>
    <w:rsid w:val="0005450C"/>
    <w:rsid w:val="00057A6F"/>
    <w:rsid w:val="00064D2D"/>
    <w:rsid w:val="000700C4"/>
    <w:rsid w:val="0007401F"/>
    <w:rsid w:val="00080444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575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478D"/>
    <w:rsid w:val="003C73F9"/>
    <w:rsid w:val="003D0C48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05E2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F1973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44E2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4EA9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06621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4633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997E82"/>
  <w15:chartTrackingRefBased/>
  <w15:docId w15:val="{E8FD2EAD-2027-4EBF-8F0D-487555929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20</TotalTime>
  <Pages>3</Pages>
  <Words>491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11</cp:revision>
  <cp:lastPrinted>2021-05-04T07:05:00Z</cp:lastPrinted>
  <dcterms:created xsi:type="dcterms:W3CDTF">2025-01-22T10:09:00Z</dcterms:created>
  <dcterms:modified xsi:type="dcterms:W3CDTF">2025-01-31T13:22:00Z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