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C99534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9B2EE0">
              <w:rPr>
                <w:b/>
                <w:lang w:eastAsia="en-US"/>
              </w:rPr>
              <w:t>2</w:t>
            </w:r>
            <w:r w:rsidR="00812C88">
              <w:rPr>
                <w:b/>
                <w:lang w:eastAsia="en-US"/>
              </w:rPr>
              <w:t>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4041FAA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4-01-1</w:t>
            </w:r>
            <w:r w:rsidR="00812C88">
              <w:rPr>
                <w:lang w:eastAsia="en-US"/>
              </w:rPr>
              <w:t>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84BF928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812C88">
              <w:rPr>
                <w:lang w:eastAsia="en-US"/>
              </w:rPr>
              <w:t>11.05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7F265376" w:rsidR="00DD00D6" w:rsidRDefault="00DD00D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0B19EB7" w14:textId="68BB1FEC" w:rsidR="006003EA" w:rsidRPr="00812C88" w:rsidRDefault="00812C88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>Utrikesfrågor</w:t>
            </w:r>
          </w:p>
          <w:p w14:paraId="7B029445" w14:textId="08EA2F04" w:rsidR="00F11A92" w:rsidRPr="00812C88" w:rsidRDefault="00812C88" w:rsidP="00F11A92">
            <w:pPr>
              <w:rPr>
                <w:rFonts w:eastAsiaTheme="minorHAnsi"/>
                <w:color w:val="000000"/>
                <w:lang w:eastAsia="en-US"/>
              </w:rPr>
            </w:pPr>
            <w:r w:rsidRPr="00812C88">
              <w:rPr>
                <w:rFonts w:eastAsiaTheme="minorHAnsi"/>
                <w:color w:val="000000"/>
                <w:lang w:eastAsia="en-US"/>
              </w:rPr>
              <w:t>Utrikesminister Tobias Billström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 w:rsidRPr="00812C88">
              <w:rPr>
                <w:rFonts w:eastAsiaTheme="minorHAnsi"/>
                <w:color w:val="000000"/>
                <w:lang w:eastAsia="en-US"/>
              </w:rPr>
              <w:t>Utrikes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departementet och Statsrådsberedningen, informerade och samrådde inför möte i rådet den </w:t>
            </w:r>
            <w:r w:rsidRPr="00812C88">
              <w:rPr>
                <w:rFonts w:eastAsiaTheme="minorHAnsi"/>
                <w:color w:val="000000"/>
                <w:lang w:eastAsia="en-US"/>
              </w:rPr>
              <w:t>22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 januari 2024.</w:t>
            </w:r>
          </w:p>
          <w:p w14:paraId="3F8942C6" w14:textId="77777777" w:rsidR="00F11A92" w:rsidRPr="00812C88" w:rsidRDefault="00F11A92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71765559" w14:textId="3F65F635" w:rsidR="006003EA" w:rsidRPr="00812C88" w:rsidRDefault="006003E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45A3329C" w14:textId="1B1A64BA" w:rsidR="002B31C0" w:rsidRPr="00812C88" w:rsidRDefault="002B31C0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AAC7281" w14:textId="7AA1FEAF" w:rsidR="00812C88" w:rsidRPr="00812C88" w:rsidRDefault="00812C88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11 december 2023</w:t>
            </w:r>
          </w:p>
          <w:p w14:paraId="33B46A0C" w14:textId="77777777" w:rsidR="00812C88" w:rsidRPr="00812C88" w:rsidRDefault="00812C88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9570139" w14:textId="5D4F1147" w:rsidR="00812C88" w:rsidRPr="00812C88" w:rsidRDefault="00812C88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Aktuella frågor    </w:t>
            </w:r>
          </w:p>
          <w:p w14:paraId="3D56A5D6" w14:textId="77777777" w:rsidR="00812C88" w:rsidRPr="00812C88" w:rsidRDefault="00812C88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9D6E9EF" w14:textId="269F13CA" w:rsidR="00812C88" w:rsidRPr="00812C88" w:rsidRDefault="00812C88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Rysslands angrepp mot Ukraina </w:t>
            </w:r>
          </w:p>
          <w:p w14:paraId="3FC6F357" w14:textId="3A4FAE88" w:rsidR="00812C88" w:rsidRPr="00812C88" w:rsidRDefault="00812C88" w:rsidP="00812C88">
            <w:pPr>
              <w:rPr>
                <w:rFonts w:eastAsiaTheme="minorHAnsi"/>
                <w:color w:val="000000"/>
                <w:lang w:eastAsia="en-US"/>
              </w:rPr>
            </w:pPr>
            <w:r w:rsidRPr="00812C88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4B0A1832" w14:textId="77777777" w:rsidR="00812C88" w:rsidRPr="00812C88" w:rsidRDefault="00812C88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4D943D3" w14:textId="517AA05F" w:rsidR="00812C88" w:rsidRPr="00FF544C" w:rsidRDefault="00812C88" w:rsidP="00812C88">
            <w:pPr>
              <w:rPr>
                <w:rFonts w:eastAsiaTheme="minorHAnsi"/>
                <w:color w:val="000000"/>
                <w:lang w:eastAsia="en-US"/>
              </w:rPr>
            </w:pP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Situationen i Mellanöstern </w:t>
            </w:r>
          </w:p>
          <w:p w14:paraId="6867348D" w14:textId="6534A1A8" w:rsidR="00812C88" w:rsidRPr="00812C88" w:rsidRDefault="00812C88" w:rsidP="00812C88">
            <w:pPr>
              <w:rPr>
                <w:rFonts w:eastAsiaTheme="minorHAnsi"/>
                <w:color w:val="000000"/>
                <w:lang w:eastAsia="en-US"/>
              </w:rPr>
            </w:pPr>
            <w:r w:rsidRPr="00812C88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2F2AA8BD" w14:textId="687D324F" w:rsidR="00812C88" w:rsidRPr="00812C88" w:rsidRDefault="00812C88" w:rsidP="00812C88">
            <w:pPr>
              <w:rPr>
                <w:rFonts w:eastAsiaTheme="minorHAnsi"/>
                <w:color w:val="000000"/>
                <w:lang w:eastAsia="en-US"/>
              </w:rPr>
            </w:pPr>
            <w:r w:rsidRPr="00812C88">
              <w:rPr>
                <w:rFonts w:eastAsiaTheme="minorHAnsi"/>
                <w:color w:val="000000"/>
                <w:lang w:eastAsia="en-US"/>
              </w:rPr>
              <w:t>S-ledamötern</w:t>
            </w:r>
            <w:r w:rsidR="004866F4">
              <w:rPr>
                <w:rFonts w:eastAsiaTheme="minorHAnsi"/>
                <w:color w:val="000000"/>
                <w:lang w:eastAsia="en-US"/>
              </w:rPr>
              <w:t>a</w:t>
            </w:r>
            <w:r w:rsidRPr="00812C88">
              <w:rPr>
                <w:rFonts w:eastAsiaTheme="minorHAnsi"/>
                <w:color w:val="000000"/>
                <w:lang w:eastAsia="en-US"/>
              </w:rPr>
              <w:t xml:space="preserve"> anmälde avvikande ståndpunkt.</w:t>
            </w:r>
            <w:r w:rsidR="004866F4">
              <w:rPr>
                <w:rFonts w:eastAsiaTheme="minorHAnsi"/>
                <w:color w:val="000000"/>
                <w:lang w:eastAsia="en-US"/>
              </w:rPr>
              <w:br/>
              <w:t>C-ledamoten anmälde avvikande ståndpunkt.</w:t>
            </w:r>
            <w:r w:rsidRPr="00812C88">
              <w:rPr>
                <w:rFonts w:eastAsiaTheme="minorHAnsi"/>
                <w:color w:val="000000"/>
                <w:lang w:eastAsia="en-US"/>
              </w:rPr>
              <w:br/>
              <w:t>V- och MP-ledamöterna anmälde avvikande ståndpunkt</w:t>
            </w:r>
            <w:r w:rsidR="004866F4">
              <w:rPr>
                <w:rFonts w:eastAsiaTheme="minorHAnsi"/>
                <w:color w:val="000000"/>
                <w:lang w:eastAsia="en-US"/>
              </w:rPr>
              <w:t>er</w:t>
            </w:r>
            <w:r w:rsidRPr="00812C8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621DA711" w14:textId="77777777" w:rsidR="00812C88" w:rsidRPr="00812C88" w:rsidRDefault="00812C88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0C3B814" w14:textId="3CED3E75" w:rsidR="00D36977" w:rsidRPr="00812C88" w:rsidRDefault="00D36977" w:rsidP="00E61B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55BF712F" w:rsidR="00812C88" w:rsidRDefault="00812C8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474A40A6" w14:textId="77777777" w:rsidR="00812C88" w:rsidRDefault="00812C88" w:rsidP="00070C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F544C">
              <w:rPr>
                <w:rFonts w:eastAsiaTheme="minorHAnsi"/>
                <w:color w:val="000000"/>
                <w:lang w:eastAsia="en-US"/>
              </w:rPr>
              <w:t>Statssekreterare Dan Ericsson samt medarbetare från Landsbygds- och infrastrukturdepartementet och Statsrådsberedningen, informerade och samrådde inför möte i rådet den 23 januari 2024.</w:t>
            </w:r>
          </w:p>
          <w:p w14:paraId="1E7E91A1" w14:textId="77777777" w:rsidR="00FF544C" w:rsidRDefault="00FF544C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4AE1BB62" w14:textId="77777777" w:rsidR="00FF544C" w:rsidRDefault="00FF544C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05151251" w14:textId="77777777" w:rsidR="00FF544C" w:rsidRDefault="00FF544C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31863A1" w14:textId="77777777" w:rsidR="00FF544C" w:rsidRDefault="00FF544C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10–11 december 2023</w:t>
            </w:r>
          </w:p>
          <w:p w14:paraId="4BED4E38" w14:textId="77777777" w:rsidR="00FF544C" w:rsidRDefault="00FF544C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2A7B148" w14:textId="1EB51EBC" w:rsidR="00FF544C" w:rsidRDefault="00FF544C" w:rsidP="00FF544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FF544C">
              <w:rPr>
                <w:rFonts w:eastAsiaTheme="minorHAnsi"/>
                <w:b/>
                <w:bCs/>
                <w:color w:val="000000"/>
                <w:lang w:eastAsia="en-US"/>
              </w:rPr>
              <w:t>Ordförandeskapets arbetsprogram</w:t>
            </w:r>
          </w:p>
          <w:p w14:paraId="2568C806" w14:textId="77777777" w:rsidR="00FF544C" w:rsidRPr="00FF544C" w:rsidRDefault="00FF544C" w:rsidP="00FF544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648CDDB" w14:textId="2566C458" w:rsidR="00FF544C" w:rsidRDefault="00FF544C" w:rsidP="00FF544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 xml:space="preserve">- </w:t>
            </w:r>
            <w:r w:rsidRPr="00FF544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Handelsrelaterade jordbruksfrågor </w:t>
            </w:r>
          </w:p>
          <w:p w14:paraId="728723E1" w14:textId="461B2AEE" w:rsidR="00FF544C" w:rsidRDefault="00E357E9" w:rsidP="00FF544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>S-, V-, C- och MP-ledamöterna anmälde avvikande ståndpunkt.</w:t>
            </w:r>
          </w:p>
          <w:p w14:paraId="192FE854" w14:textId="77777777" w:rsidR="00E357E9" w:rsidRPr="00E357E9" w:rsidRDefault="00E357E9" w:rsidP="00FF544C">
            <w:pPr>
              <w:rPr>
                <w:rFonts w:eastAsiaTheme="minorHAnsi"/>
                <w:color w:val="000000"/>
                <w:lang w:eastAsia="en-US"/>
              </w:rPr>
            </w:pPr>
          </w:p>
          <w:p w14:paraId="2147095F" w14:textId="341734E1" w:rsidR="00FF544C" w:rsidRDefault="00FF544C" w:rsidP="00FF544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FF544C">
              <w:rPr>
                <w:rFonts w:eastAsiaTheme="minorHAnsi"/>
                <w:b/>
                <w:bCs/>
                <w:color w:val="000000"/>
                <w:lang w:eastAsia="en-US"/>
              </w:rPr>
              <w:t>Strategisk dialog om framtiden för EU:s jordbruk</w:t>
            </w:r>
          </w:p>
          <w:p w14:paraId="79545C19" w14:textId="42E66E70" w:rsidR="00FF544C" w:rsidRDefault="00E357E9" w:rsidP="00FF544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>S-</w:t>
            </w:r>
            <w:r w:rsidR="00A4608E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och C-ledamöterna anmälde avvikande ståndpunkt.</w:t>
            </w:r>
          </w:p>
          <w:p w14:paraId="005B7BC6" w14:textId="5B1C3361" w:rsidR="00E357E9" w:rsidRPr="00E357E9" w:rsidRDefault="00E357E9" w:rsidP="00FF544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</w:t>
            </w:r>
            <w:r w:rsidR="00A4608E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och MP-ledamöterna anmälde avvikande ståndpunkt.</w:t>
            </w:r>
          </w:p>
          <w:p w14:paraId="20E52FC8" w14:textId="77777777" w:rsidR="00E357E9" w:rsidRPr="00FF544C" w:rsidRDefault="00E357E9" w:rsidP="00FF544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D8D17D3" w14:textId="05C0D42B" w:rsidR="00FF544C" w:rsidRDefault="00FF544C" w:rsidP="00FF544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FF544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Förordningen om en övervakningsram för </w:t>
            </w:r>
            <w:proofErr w:type="spellStart"/>
            <w:r w:rsidRPr="00FF544C">
              <w:rPr>
                <w:rFonts w:eastAsiaTheme="minorHAnsi"/>
                <w:b/>
                <w:bCs/>
                <w:color w:val="000000"/>
                <w:lang w:eastAsia="en-US"/>
              </w:rPr>
              <w:t>resilienta</w:t>
            </w:r>
            <w:proofErr w:type="spellEnd"/>
            <w:r w:rsidRPr="00FF544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europeiska skogar</w:t>
            </w:r>
          </w:p>
          <w:p w14:paraId="519823DA" w14:textId="784D5D99" w:rsidR="00E357E9" w:rsidRPr="00E357E9" w:rsidRDefault="00E357E9" w:rsidP="00FF544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>S-, V- och MP-ledamöterna anmälde avvikande ståndpunkt</w:t>
            </w:r>
            <w:r w:rsidR="005A6A32">
              <w:rPr>
                <w:rFonts w:eastAsiaTheme="minorHAnsi"/>
                <w:color w:val="000000"/>
                <w:lang w:eastAsia="en-US"/>
              </w:rPr>
              <w:t>er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7D7CA06" w14:textId="77777777" w:rsidR="00FF544C" w:rsidRPr="00FF544C" w:rsidRDefault="00FF544C" w:rsidP="00FF544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24D8005" w14:textId="0570BDCE" w:rsidR="00FF544C" w:rsidRDefault="00FF544C" w:rsidP="00FF544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FF544C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68AD0C85" w14:textId="6D1DEBD2" w:rsidR="00FF544C" w:rsidRDefault="00FF544C" w:rsidP="00FF544C">
            <w:r>
              <w:t>Stora rovdjur</w:t>
            </w:r>
            <w:r>
              <w:br/>
              <w:t>- Information från finska delegationen</w:t>
            </w:r>
          </w:p>
          <w:p w14:paraId="59DAEC15" w14:textId="79A2769B" w:rsidR="00FF544C" w:rsidRPr="00FF544C" w:rsidRDefault="00FF544C" w:rsidP="00FF544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12C88" w:rsidRPr="00DF4413" w14:paraId="01EE9C1D" w14:textId="77777777" w:rsidTr="00910104">
        <w:trPr>
          <w:trHeight w:val="568"/>
        </w:trPr>
        <w:tc>
          <w:tcPr>
            <w:tcW w:w="567" w:type="dxa"/>
          </w:tcPr>
          <w:p w14:paraId="2901EBE9" w14:textId="5342579B" w:rsidR="00812C88" w:rsidRDefault="00FF544C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43952B48" w14:textId="57D3616C" w:rsidR="00E357E9" w:rsidRDefault="00E357E9" w:rsidP="00E357E9">
            <w:pPr>
              <w:rPr>
                <w:bCs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Redogörelse för det svenska ordförandeskapet i Europeiska unionens råd första halvåret 2023</w:t>
            </w:r>
            <w:r w:rsidRPr="00702DD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(Skr. 202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3</w:t>
            </w:r>
            <w:r w:rsidRPr="00702DD8">
              <w:rPr>
                <w:rFonts w:eastAsiaTheme="minorHAnsi"/>
                <w:b/>
                <w:bCs/>
                <w:color w:val="000000"/>
                <w:lang w:eastAsia="en-US"/>
              </w:rPr>
              <w:t>/2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4</w:t>
            </w:r>
            <w:r w:rsidRPr="00702DD8">
              <w:rPr>
                <w:rFonts w:eastAsiaTheme="minorHAnsi"/>
                <w:b/>
                <w:bCs/>
                <w:color w:val="000000"/>
                <w:lang w:eastAsia="en-US"/>
              </w:rPr>
              <w:t>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34</w:t>
            </w:r>
            <w:r w:rsidRPr="00702DD8">
              <w:rPr>
                <w:rFonts w:eastAsiaTheme="minorHAnsi"/>
                <w:b/>
                <w:bCs/>
                <w:color w:val="000000"/>
                <w:lang w:eastAsia="en-US"/>
              </w:rPr>
              <w:t>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02DD8">
              <w:rPr>
                <w:bCs/>
              </w:rPr>
              <w:t>EU-nämnden justerade yttrande</w:t>
            </w:r>
            <w:r>
              <w:rPr>
                <w:bCs/>
              </w:rPr>
              <w:t xml:space="preserve"> 2023/</w:t>
            </w:r>
            <w:proofErr w:type="gramStart"/>
            <w:r>
              <w:rPr>
                <w:bCs/>
              </w:rPr>
              <w:t>24:EUN</w:t>
            </w:r>
            <w:proofErr w:type="gramEnd"/>
            <w:r>
              <w:rPr>
                <w:bCs/>
              </w:rPr>
              <w:t>1y.</w:t>
            </w:r>
            <w:r w:rsidRPr="00702DD8">
              <w:rPr>
                <w:bCs/>
              </w:rPr>
              <w:br/>
            </w:r>
            <w:r w:rsidRPr="00702DD8">
              <w:rPr>
                <w:bCs/>
              </w:rPr>
              <w:br/>
              <w:t>Denna paragraf förklarades omedelbart justerad</w:t>
            </w:r>
            <w:r>
              <w:rPr>
                <w:bCs/>
              </w:rPr>
              <w:t>.</w:t>
            </w:r>
          </w:p>
          <w:p w14:paraId="49C411E0" w14:textId="07397DA1" w:rsidR="00812C88" w:rsidRPr="00812C88" w:rsidRDefault="00812C88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258923F5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357E9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371" w:type="dxa"/>
          </w:tcPr>
          <w:p w14:paraId="71D6168E" w14:textId="136EFFC1" w:rsidR="00C64C08" w:rsidRPr="002B31C0" w:rsidRDefault="00A518E6" w:rsidP="00C64C0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2C7B5399" w14:textId="0EE2FC62" w:rsidR="00A518E6" w:rsidRPr="00A518E6" w:rsidRDefault="00FF544C" w:rsidP="00A518E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</w:t>
            </w:r>
            <w:r w:rsidR="00A518E6" w:rsidRPr="00A518E6">
              <w:rPr>
                <w:rFonts w:eastAsiaTheme="minorHAnsi"/>
                <w:color w:val="000000"/>
                <w:lang w:eastAsia="en-US"/>
              </w:rPr>
              <w:t xml:space="preserve">från sammanträdet den </w:t>
            </w:r>
            <w:r w:rsidR="00D36977">
              <w:rPr>
                <w:rFonts w:eastAsiaTheme="minorHAnsi"/>
                <w:color w:val="000000"/>
                <w:lang w:eastAsia="en-US"/>
              </w:rPr>
              <w:t>1</w:t>
            </w:r>
            <w:r>
              <w:rPr>
                <w:rFonts w:eastAsiaTheme="minorHAnsi"/>
                <w:color w:val="000000"/>
                <w:lang w:eastAsia="en-US"/>
              </w:rPr>
              <w:t>2 januari</w:t>
            </w:r>
            <w:r w:rsidR="00A518E6" w:rsidRPr="00A518E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36977">
              <w:rPr>
                <w:rFonts w:eastAsiaTheme="minorHAnsi"/>
                <w:color w:val="000000"/>
                <w:lang w:eastAsia="en-US"/>
              </w:rPr>
              <w:t>202</w:t>
            </w:r>
            <w:r>
              <w:rPr>
                <w:rFonts w:eastAsiaTheme="minorHAnsi"/>
                <w:color w:val="000000"/>
                <w:lang w:eastAsia="en-US"/>
              </w:rPr>
              <w:t>4.</w:t>
            </w:r>
          </w:p>
          <w:p w14:paraId="1242E1FC" w14:textId="77777777" w:rsidR="00A518E6" w:rsidRPr="00A518E6" w:rsidRDefault="00A518E6" w:rsidP="00A518E6">
            <w:pPr>
              <w:rPr>
                <w:rFonts w:eastAsiaTheme="minorHAnsi"/>
                <w:color w:val="000000"/>
                <w:lang w:eastAsia="en-US"/>
              </w:rPr>
            </w:pPr>
          </w:p>
          <w:p w14:paraId="43CD04AF" w14:textId="544F19ED" w:rsidR="00F11A92" w:rsidRDefault="00A518E6" w:rsidP="00A518E6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D36977">
              <w:rPr>
                <w:rFonts w:eastAsiaTheme="minorHAnsi"/>
                <w:color w:val="000000"/>
                <w:lang w:eastAsia="en-US"/>
              </w:rPr>
              <w:t>1</w:t>
            </w:r>
            <w:r w:rsidR="00FF544C">
              <w:rPr>
                <w:rFonts w:eastAsiaTheme="minorHAnsi"/>
                <w:color w:val="000000"/>
                <w:lang w:eastAsia="en-US"/>
              </w:rPr>
              <w:t>2 januari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202</w:t>
            </w:r>
            <w:r w:rsidR="00FF544C">
              <w:rPr>
                <w:rFonts w:eastAsiaTheme="minorHAnsi"/>
                <w:color w:val="000000"/>
                <w:lang w:eastAsia="en-US"/>
              </w:rPr>
              <w:t>4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(återfinns i bilaga 2)</w:t>
            </w:r>
          </w:p>
          <w:p w14:paraId="388F2BBF" w14:textId="3DFDDAE1" w:rsidR="00043BB5" w:rsidRPr="00286E0A" w:rsidRDefault="00043BB5" w:rsidP="00A518E6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1F112EAD" w14:textId="77777777" w:rsidR="00FB72C0" w:rsidRDefault="00FB72C0" w:rsidP="00252EDB">
      <w:pPr>
        <w:pStyle w:val="Normaltindrag"/>
        <w:ind w:firstLine="0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4A61A590" w14:textId="0E3A22EE" w:rsidR="00F20B70" w:rsidRDefault="00F20B70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326A5EF" w14:textId="1CB88DE1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27B239" w14:textId="60ED2B77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A970B1" w14:textId="5054DE76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E73C7E" w14:textId="5C088FA1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7AF5DE" w14:textId="77777777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ABB297" w14:textId="2EEF054D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AB2887" w14:textId="1B3E7672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52BE1E" w14:textId="6F546268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502400" w14:textId="0481BCFD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3BF71A" w14:textId="178354F9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45F9499" w14:textId="77777777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F12B90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32E99F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510D11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B569C8E" w:rsidR="00D67773" w:rsidRPr="00FB792F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5202E2B6" w:rsidR="00D67773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3299E33" w14:textId="25FEE65F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77777777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19A3B090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F544C">
        <w:rPr>
          <w:b/>
          <w:snapToGrid w:val="0"/>
          <w:lang w:eastAsia="en-US"/>
        </w:rPr>
        <w:t>Tina Hökebro Bergh</w:t>
      </w: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1490EBA0" w:rsidR="00B975F5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</w:p>
    <w:p w14:paraId="16AC166B" w14:textId="77777777" w:rsidR="00A43197" w:rsidRPr="00FB792F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485974ED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FF544C">
        <w:rPr>
          <w:b/>
          <w:snapToGrid w:val="0"/>
          <w:lang w:eastAsia="en-US"/>
        </w:rPr>
        <w:t>26 januari 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AE2F91" w14:textId="17916E75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F544C">
        <w:rPr>
          <w:b/>
          <w:snapToGrid w:val="0"/>
          <w:lang w:eastAsia="en-US"/>
        </w:rPr>
        <w:t>Matilda Ernkrans</w:t>
      </w:r>
    </w:p>
    <w:p w14:paraId="51244B42" w14:textId="50DB169A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FEE423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F61420" w14:textId="4D28F69C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79A849" w14:textId="4B9BC1EC" w:rsidR="00F11A92" w:rsidRDefault="00F11A9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507A20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341D7F8A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="00E357E9">
              <w:rPr>
                <w:b/>
                <w:color w:val="000000"/>
                <w:lang w:val="en-GB" w:eastAsia="en-US"/>
              </w:rPr>
              <w:t>2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453648ED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E357E9">
              <w:rPr>
                <w:b/>
                <w:color w:val="000000"/>
                <w:szCs w:val="22"/>
                <w:lang w:val="en-GB" w:eastAsia="en-US"/>
              </w:rPr>
              <w:t>2–4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4E989812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4F0EBA90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0317FFDB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4ABF2A5B" w:rsidR="00FF544C" w:rsidRPr="0053205B" w:rsidRDefault="00E357E9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0CB78A8F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22C8CEF0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784B3A5B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790AADEA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–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2CDB5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83C9F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6F7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82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A8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9EC6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E9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E10A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24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464AB3CD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3AE08754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52B482C6" w:rsidR="00FF544C" w:rsidRPr="00E357E9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E357E9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7209B6ED" w:rsidR="00FF544C" w:rsidRPr="00E357E9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E357E9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77777777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79BB897F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2A96C074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6B71BBDB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7461EA98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0540BD78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1FB15047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68EAF860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706189A8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34EC4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13DDE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BE8AD4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F43B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01277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5FEE7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969C3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19476EF1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6477D4E3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F171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77EB8224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642EF14A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1BD4C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69D9DC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0DB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038A0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BE20E8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20EC8C40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2DCD3FC1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E53A9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BE09E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050DE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75DC6F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FF544C" w:rsidRPr="002C630D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28BBA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DF90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9D1D74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35CC3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DD0D3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28236E65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3613940C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B88FB3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2DF426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A3B8D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764C0F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F662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EF870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41306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8075D5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3F4B74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724EF0F4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597EBFCB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02844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B1FE9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5A0D6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17EC21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9F1C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5FD9D5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A64DB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DC83D6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400A83DF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6E90B206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CAAD2E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A4A8D9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ACF4C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C2C1F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96FF5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9E1AB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38E855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1533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978A5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B2B6C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466B4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8E93CB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DE5012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F854D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0D2B42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C8A76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12793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134286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F53730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0C2B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CCFAAF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BDAD34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6E71C6DE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1DE73015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2F84C3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E84DE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4364DDD3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492C4BCD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9520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6F957A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DE8E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AB875F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49E73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50716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5BD8E5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0661D4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C24F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6749609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3E0F26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16FBBB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7CA4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4CC049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515C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92A438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947AE8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066DAC1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D0085B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3B2C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F37C01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094EF7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221DF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F1C0C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019A8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CC125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380B95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00D2D8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21754C14" w:rsidR="00FF544C" w:rsidRPr="00E357E9" w:rsidRDefault="00E357E9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 w:rsidRPr="00E357E9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26A89A23" w:rsidR="00FF544C" w:rsidRPr="00E357E9" w:rsidRDefault="00E357E9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7B68AA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985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1F3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F59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DED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4A3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8E24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30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5AC7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8D620E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2FE44" w14:textId="77777777" w:rsidR="00FF544C" w:rsidRPr="00962585" w:rsidRDefault="00FF544C" w:rsidP="00507A20">
            <w:pPr>
              <w:spacing w:line="256" w:lineRule="auto"/>
              <w:rPr>
                <w:i/>
                <w:iCs/>
                <w:color w:val="000000"/>
                <w:sz w:val="18"/>
                <w:szCs w:val="18"/>
                <w:lang w:val="en-GB" w:eastAsia="en-US"/>
              </w:rPr>
            </w:pPr>
            <w:r w:rsidRPr="00962585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1545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4F9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F81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560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9E5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2EDE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1D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B54CCF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B87B8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Mariya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Voyvodova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7ECCB" w14:textId="2D2DFF77" w:rsidR="00FF544C" w:rsidRPr="00E357E9" w:rsidRDefault="00E357E9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002A" w14:textId="58AE4E66" w:rsidR="00FF544C" w:rsidRPr="00E357E9" w:rsidRDefault="00E357E9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0BA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5ADB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7FA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CF82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89DA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EA0C7C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7C32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7511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F3A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A66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353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C65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A1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BA75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507A20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5125D145" w14:textId="3BB9DA32" w:rsidR="00F42894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F40FF0">
        <w:rPr>
          <w:b/>
          <w:color w:val="000000"/>
          <w:lang w:eastAsia="en-US"/>
        </w:rPr>
        <w:t>2</w:t>
      </w:r>
      <w:r w:rsidR="00E357E9">
        <w:rPr>
          <w:b/>
          <w:color w:val="000000"/>
          <w:lang w:eastAsia="en-US"/>
        </w:rPr>
        <w:t>2</w:t>
      </w:r>
      <w:r>
        <w:rPr>
          <w:b/>
          <w:color w:val="000000"/>
          <w:lang w:eastAsia="en-US"/>
        </w:rPr>
        <w:br/>
      </w:r>
    </w:p>
    <w:p w14:paraId="404846A1" w14:textId="77777777" w:rsidR="0020285D" w:rsidRDefault="0020285D" w:rsidP="00717981">
      <w:pPr>
        <w:rPr>
          <w:sz w:val="22"/>
          <w:szCs w:val="22"/>
        </w:rPr>
      </w:pPr>
    </w:p>
    <w:p w14:paraId="6424DAD1" w14:textId="74CBCD92" w:rsidR="00E357E9" w:rsidRDefault="00E357E9" w:rsidP="00BC13ED">
      <w:pPr>
        <w:rPr>
          <w:b/>
          <w:bCs/>
        </w:rPr>
      </w:pPr>
    </w:p>
    <w:p w14:paraId="499A414A" w14:textId="3DC79969" w:rsidR="00E357E9" w:rsidRDefault="00E357E9" w:rsidP="00BC13ED">
      <w:pPr>
        <w:rPr>
          <w:b/>
          <w:bCs/>
        </w:rPr>
      </w:pPr>
    </w:p>
    <w:p w14:paraId="2D552FB5" w14:textId="77777777" w:rsidR="00E357E9" w:rsidRDefault="00E357E9" w:rsidP="00BC13ED">
      <w:pPr>
        <w:rPr>
          <w:b/>
          <w:bCs/>
        </w:rPr>
      </w:pPr>
    </w:p>
    <w:p w14:paraId="102B74DD" w14:textId="02E408D8" w:rsidR="00E357E9" w:rsidRDefault="00E357E9" w:rsidP="00E357E9">
      <w:pPr>
        <w:rPr>
          <w:b/>
          <w:bCs/>
        </w:rPr>
      </w:pPr>
    </w:p>
    <w:p w14:paraId="4032F614" w14:textId="23B1BDD1" w:rsidR="00E357E9" w:rsidRDefault="00E357E9" w:rsidP="00E357E9">
      <w:pPr>
        <w:rPr>
          <w:sz w:val="22"/>
          <w:szCs w:val="22"/>
        </w:rPr>
      </w:pPr>
      <w:r>
        <w:rPr>
          <w:b/>
          <w:bCs/>
        </w:rPr>
        <w:t xml:space="preserve">Skriftligt samråd med EU-nämnden avseende </w:t>
      </w:r>
      <w:r w:rsidRPr="00E357E9">
        <w:rPr>
          <w:b/>
          <w:bCs/>
        </w:rPr>
        <w:t>troliga A-punkter v 3</w:t>
      </w:r>
      <w:r>
        <w:rPr>
          <w:b/>
          <w:bCs/>
        </w:rPr>
        <w:br/>
      </w:r>
      <w:r>
        <w:t>Samrådet avslutades den 19 januari 2024. Det fanns stöd för regeringens ståndpunkt.</w:t>
      </w:r>
      <w:r>
        <w:br/>
      </w:r>
    </w:p>
    <w:p w14:paraId="7E1725CB" w14:textId="77777777" w:rsidR="00E357E9" w:rsidRDefault="00E357E9" w:rsidP="00E357E9">
      <w:pPr>
        <w:rPr>
          <w:u w:val="single"/>
        </w:rPr>
      </w:pPr>
      <w:r>
        <w:rPr>
          <w:u w:val="single"/>
        </w:rPr>
        <w:t>Vänsterpartiet har anmält följande avvikande ståndpunkt:</w:t>
      </w:r>
    </w:p>
    <w:p w14:paraId="5911D65A" w14:textId="77777777" w:rsidR="00E357E9" w:rsidRDefault="00E357E9" w:rsidP="00E357E9"/>
    <w:p w14:paraId="1C593368" w14:textId="77777777" w:rsidR="00E357E9" w:rsidRPr="00E357E9" w:rsidRDefault="00E357E9" w:rsidP="00E357E9">
      <w:pPr>
        <w:rPr>
          <w:sz w:val="22"/>
          <w:szCs w:val="22"/>
        </w:rPr>
      </w:pPr>
      <w:r w:rsidRPr="00E357E9">
        <w:rPr>
          <w:sz w:val="22"/>
          <w:szCs w:val="22"/>
        </w:rPr>
        <w:t xml:space="preserve">”3. </w:t>
      </w:r>
      <w:proofErr w:type="spellStart"/>
      <w:r w:rsidRPr="00E357E9">
        <w:rPr>
          <w:sz w:val="22"/>
          <w:szCs w:val="22"/>
        </w:rPr>
        <w:t>Catalogue</w:t>
      </w:r>
      <w:proofErr w:type="spellEnd"/>
      <w:r w:rsidRPr="00E357E9">
        <w:rPr>
          <w:sz w:val="22"/>
          <w:szCs w:val="22"/>
        </w:rPr>
        <w:t xml:space="preserve"> des </w:t>
      </w:r>
      <w:proofErr w:type="spellStart"/>
      <w:r w:rsidRPr="00E357E9">
        <w:rPr>
          <w:sz w:val="22"/>
          <w:szCs w:val="22"/>
        </w:rPr>
        <w:t>besoins</w:t>
      </w:r>
      <w:proofErr w:type="spellEnd"/>
      <w:r w:rsidRPr="00E357E9">
        <w:rPr>
          <w:sz w:val="22"/>
          <w:szCs w:val="22"/>
        </w:rPr>
        <w:t xml:space="preserve"> de </w:t>
      </w:r>
      <w:proofErr w:type="spellStart"/>
      <w:r w:rsidRPr="00E357E9">
        <w:rPr>
          <w:sz w:val="22"/>
          <w:szCs w:val="22"/>
        </w:rPr>
        <w:t>l'UE</w:t>
      </w:r>
      <w:proofErr w:type="spellEnd"/>
      <w:r w:rsidRPr="00E357E9">
        <w:rPr>
          <w:sz w:val="22"/>
          <w:szCs w:val="22"/>
        </w:rPr>
        <w:t xml:space="preserve"> 2023</w:t>
      </w:r>
    </w:p>
    <w:p w14:paraId="2515E829" w14:textId="77777777" w:rsidR="00E357E9" w:rsidRDefault="00E357E9" w:rsidP="00E357E9">
      <w:pPr>
        <w:rPr>
          <w:sz w:val="22"/>
          <w:szCs w:val="22"/>
        </w:rPr>
      </w:pPr>
      <w:r w:rsidRPr="00E357E9">
        <w:rPr>
          <w:sz w:val="22"/>
          <w:szCs w:val="22"/>
        </w:rPr>
        <w:t>Sverige borde inte godkänna punkten då den bidrar till den ökande militariseringen av EU.”</w:t>
      </w:r>
    </w:p>
    <w:p w14:paraId="54783C64" w14:textId="77777777" w:rsidR="00E357E9" w:rsidRDefault="00E357E9" w:rsidP="00E357E9">
      <w:pPr>
        <w:rPr>
          <w:sz w:val="22"/>
          <w:szCs w:val="22"/>
        </w:rPr>
      </w:pPr>
    </w:p>
    <w:p w14:paraId="0133E797" w14:textId="3F484A46" w:rsidR="00E357E9" w:rsidRDefault="00E357E9" w:rsidP="00E357E9">
      <w:pPr>
        <w:rPr>
          <w:b/>
          <w:bCs/>
        </w:rPr>
      </w:pPr>
    </w:p>
    <w:p w14:paraId="1C34F8E4" w14:textId="373D0A63" w:rsidR="00E357E9" w:rsidRDefault="00E357E9" w:rsidP="00E357E9">
      <w:pPr>
        <w:rPr>
          <w:b/>
          <w:bCs/>
        </w:rPr>
      </w:pPr>
    </w:p>
    <w:p w14:paraId="11259F69" w14:textId="77777777" w:rsidR="00E357E9" w:rsidRDefault="00E357E9" w:rsidP="00E357E9">
      <w:pPr>
        <w:rPr>
          <w:sz w:val="22"/>
          <w:szCs w:val="22"/>
        </w:rPr>
      </w:pPr>
      <w:r>
        <w:rPr>
          <w:b/>
          <w:bCs/>
        </w:rPr>
        <w:t>Skriftligt samråd med EU-nämnden avseende utrikesfrågor</w:t>
      </w:r>
      <w:r>
        <w:rPr>
          <w:b/>
          <w:bCs/>
        </w:rPr>
        <w:br/>
      </w:r>
      <w:r>
        <w:t>För skriftligt samråd bifogas följande annotering på utrikesområdet:</w:t>
      </w:r>
    </w:p>
    <w:p w14:paraId="6B613AEF" w14:textId="77777777" w:rsidR="00E357E9" w:rsidRDefault="00E357E9" w:rsidP="00E357E9"/>
    <w:p w14:paraId="0C1EE115" w14:textId="77777777" w:rsidR="00E357E9" w:rsidRDefault="00E357E9" w:rsidP="00E357E9">
      <w:pPr>
        <w:pStyle w:val="Liststycke"/>
        <w:widowControl/>
        <w:numPr>
          <w:ilvl w:val="0"/>
          <w:numId w:val="9"/>
        </w:numPr>
        <w:contextualSpacing w:val="0"/>
      </w:pPr>
      <w:r>
        <w:t>Antagande av rådets beslut om restriktiva åtgärder mot dem som understödjer, främjar eller möjliggör våldsamma handlingar av Hamas och Palestinska islamiska jihad</w:t>
      </w:r>
    </w:p>
    <w:p w14:paraId="17AD98A8" w14:textId="77777777" w:rsidR="00E357E9" w:rsidRDefault="00E357E9" w:rsidP="00E357E9">
      <w:pPr>
        <w:widowControl/>
      </w:pPr>
      <w:r>
        <w:t>Samrådet avslutades den 17 januari 2024. Det fanns stöd för regeringens ståndpunkt.</w:t>
      </w:r>
    </w:p>
    <w:p w14:paraId="79C61715" w14:textId="77777777" w:rsidR="00E357E9" w:rsidRDefault="00E357E9" w:rsidP="00E357E9">
      <w:pPr>
        <w:widowControl/>
      </w:pPr>
    </w:p>
    <w:p w14:paraId="3F70675B" w14:textId="77777777" w:rsidR="00E357E9" w:rsidRPr="00E357E9" w:rsidRDefault="00E357E9" w:rsidP="00E357E9">
      <w:pPr>
        <w:rPr>
          <w:u w:val="single"/>
        </w:rPr>
      </w:pPr>
      <w:r w:rsidRPr="00E357E9">
        <w:rPr>
          <w:u w:val="single"/>
        </w:rPr>
        <w:t>Vänsterpartiet har anmält följande avvikande ståndpunkt:</w:t>
      </w:r>
    </w:p>
    <w:p w14:paraId="5639E918" w14:textId="77777777" w:rsidR="00E357E9" w:rsidRDefault="00E357E9" w:rsidP="00E357E9">
      <w:pPr>
        <w:rPr>
          <w:sz w:val="22"/>
          <w:szCs w:val="22"/>
          <w:u w:val="single"/>
        </w:rPr>
      </w:pPr>
    </w:p>
    <w:p w14:paraId="06B03229" w14:textId="77777777" w:rsidR="00E357E9" w:rsidRPr="00E357E9" w:rsidRDefault="00E357E9" w:rsidP="00E357E9">
      <w:pPr>
        <w:rPr>
          <w:sz w:val="22"/>
          <w:szCs w:val="22"/>
        </w:rPr>
      </w:pPr>
      <w:r w:rsidRPr="00E357E9">
        <w:rPr>
          <w:sz w:val="22"/>
          <w:szCs w:val="22"/>
        </w:rPr>
        <w:t>”Vänsterpartiet stödjer sanktionerna men anser att sanktionsregim också bör tas fram för israeliska bosättarrörelsen.”</w:t>
      </w:r>
    </w:p>
    <w:p w14:paraId="3BC43D59" w14:textId="727260D0" w:rsidR="00E357E9" w:rsidRDefault="00E357E9" w:rsidP="00E357E9">
      <w:pPr>
        <w:rPr>
          <w:b/>
          <w:bCs/>
        </w:rPr>
      </w:pPr>
    </w:p>
    <w:p w14:paraId="28F8F177" w14:textId="71543D44" w:rsidR="00E357E9" w:rsidRDefault="00E357E9" w:rsidP="00E357E9">
      <w:pPr>
        <w:rPr>
          <w:b/>
          <w:bCs/>
        </w:rPr>
      </w:pPr>
    </w:p>
    <w:p w14:paraId="47BF4E24" w14:textId="77777777" w:rsidR="00E357E9" w:rsidRDefault="00E357E9" w:rsidP="00E357E9">
      <w:pPr>
        <w:rPr>
          <w:b/>
          <w:bCs/>
        </w:rPr>
      </w:pPr>
    </w:p>
    <w:p w14:paraId="2433C382" w14:textId="6E2F008C" w:rsidR="00E357E9" w:rsidRDefault="00E357E9" w:rsidP="00E357E9">
      <w:pPr>
        <w:rPr>
          <w:sz w:val="22"/>
          <w:szCs w:val="22"/>
        </w:rPr>
      </w:pPr>
      <w:r>
        <w:rPr>
          <w:b/>
          <w:bCs/>
        </w:rPr>
        <w:t>S</w:t>
      </w:r>
      <w:r w:rsidRPr="00A47698">
        <w:rPr>
          <w:b/>
          <w:bCs/>
        </w:rPr>
        <w:t xml:space="preserve">kriftligt samråd </w:t>
      </w:r>
      <w:r>
        <w:rPr>
          <w:b/>
          <w:bCs/>
        </w:rPr>
        <w:t xml:space="preserve">med EU-nämnden </w:t>
      </w:r>
      <w:r w:rsidRPr="00A47698">
        <w:rPr>
          <w:b/>
          <w:bCs/>
        </w:rPr>
        <w:t>avs</w:t>
      </w:r>
      <w:r>
        <w:rPr>
          <w:b/>
          <w:bCs/>
        </w:rPr>
        <w:t>eende</w:t>
      </w:r>
      <w:r w:rsidRPr="00A47698">
        <w:rPr>
          <w:b/>
          <w:bCs/>
        </w:rPr>
        <w:t xml:space="preserve"> </w:t>
      </w:r>
      <w:r>
        <w:rPr>
          <w:b/>
          <w:bCs/>
        </w:rPr>
        <w:t>utrikesfrågor</w:t>
      </w:r>
      <w:r>
        <w:rPr>
          <w:b/>
          <w:bCs/>
        </w:rPr>
        <w:br/>
      </w:r>
      <w:r>
        <w:t>För skriftligt samråd bifogas följande annotering på utrikesområdet:</w:t>
      </w:r>
    </w:p>
    <w:p w14:paraId="70E016DC" w14:textId="77777777" w:rsidR="00E357E9" w:rsidRDefault="00E357E9" w:rsidP="00E357E9"/>
    <w:p w14:paraId="5FD9DE72" w14:textId="1A561F09" w:rsidR="00E357E9" w:rsidRDefault="00E357E9" w:rsidP="00E357E9">
      <w:pPr>
        <w:pStyle w:val="Liststycke"/>
        <w:widowControl/>
        <w:numPr>
          <w:ilvl w:val="0"/>
          <w:numId w:val="8"/>
        </w:numPr>
        <w:contextualSpacing w:val="0"/>
      </w:pPr>
      <w:r>
        <w:t>Antagande av rådsbeslut och genomförandeförordning om ändring av rådets beslut om införandet av restriktiva åtgärder mot verksamhet som undergräver stabiliteten och den politiska övergången i Sudan</w:t>
      </w:r>
    </w:p>
    <w:p w14:paraId="74F16506" w14:textId="5E290433" w:rsidR="00E357E9" w:rsidRPr="00E357E9" w:rsidRDefault="00E357E9" w:rsidP="00E357E9">
      <w:pPr>
        <w:widowControl/>
        <w:rPr>
          <w:b/>
          <w:bCs/>
        </w:rPr>
      </w:pPr>
      <w:r>
        <w:t>Samrådet avslutades den 17 januari 2024. Det fanns stöd för regeringens ståndpunkt.</w:t>
      </w:r>
      <w:r>
        <w:br/>
      </w:r>
      <w:proofErr w:type="gramStart"/>
      <w:r w:rsidRPr="00E357E9">
        <w:t>Ingen avvikande ståndpunkter</w:t>
      </w:r>
      <w:proofErr w:type="gramEnd"/>
      <w:r w:rsidRPr="00E357E9">
        <w:t xml:space="preserve"> har anmälts.</w:t>
      </w:r>
      <w:r w:rsidRPr="00E357E9">
        <w:rPr>
          <w:b/>
          <w:bCs/>
        </w:rPr>
        <w:t xml:space="preserve">  </w:t>
      </w:r>
    </w:p>
    <w:p w14:paraId="6693028D" w14:textId="4647E88E" w:rsidR="00E357E9" w:rsidRDefault="00E357E9" w:rsidP="00E357E9">
      <w:pPr>
        <w:widowControl/>
      </w:pPr>
    </w:p>
    <w:p w14:paraId="4FB16634" w14:textId="77777777" w:rsidR="00E357E9" w:rsidRPr="00E357E9" w:rsidRDefault="00E357E9" w:rsidP="00E357E9">
      <w:pPr>
        <w:widowControl/>
        <w:rPr>
          <w:b/>
          <w:bCs/>
        </w:rPr>
      </w:pPr>
    </w:p>
    <w:p w14:paraId="120D9180" w14:textId="3C44A0F8" w:rsidR="00E357E9" w:rsidRDefault="00E357E9" w:rsidP="00E357E9"/>
    <w:p w14:paraId="2FE02DC0" w14:textId="77777777" w:rsidR="00E357E9" w:rsidRDefault="00E357E9" w:rsidP="00E357E9"/>
    <w:p w14:paraId="4D97DE1B" w14:textId="77777777" w:rsidR="00E357E9" w:rsidRPr="00E357E9" w:rsidRDefault="00E357E9" w:rsidP="00E357E9">
      <w:pPr>
        <w:rPr>
          <w:sz w:val="22"/>
          <w:szCs w:val="22"/>
        </w:rPr>
      </w:pPr>
    </w:p>
    <w:p w14:paraId="16C820ED" w14:textId="77777777" w:rsidR="00E357E9" w:rsidRPr="00E357E9" w:rsidRDefault="00E357E9" w:rsidP="00E357E9">
      <w:pPr>
        <w:rPr>
          <w:sz w:val="22"/>
          <w:szCs w:val="22"/>
        </w:rPr>
      </w:pPr>
    </w:p>
    <w:p w14:paraId="01088566" w14:textId="77777777" w:rsidR="00E357E9" w:rsidRDefault="00E357E9" w:rsidP="00E357E9">
      <w:pPr>
        <w:widowControl/>
      </w:pPr>
    </w:p>
    <w:sectPr w:rsidR="00E357E9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06913"/>
    <w:multiLevelType w:val="hybridMultilevel"/>
    <w:tmpl w:val="8EDADDE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6E5C"/>
    <w:rsid w:val="0002716B"/>
    <w:rsid w:val="00027C77"/>
    <w:rsid w:val="00030152"/>
    <w:rsid w:val="00030298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117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6434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11"/>
    <w:rsid w:val="00FD0BB9"/>
    <w:rsid w:val="00FD1716"/>
    <w:rsid w:val="00FD1FC5"/>
    <w:rsid w:val="00FD283B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145</TotalTime>
  <Pages>7</Pages>
  <Words>1099</Words>
  <Characters>6353</Characters>
  <Application>Microsoft Office Word</Application>
  <DocSecurity>0</DocSecurity>
  <Lines>1588</Lines>
  <Paragraphs>298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11</cp:revision>
  <cp:lastPrinted>2023-12-19T08:01:00Z</cp:lastPrinted>
  <dcterms:created xsi:type="dcterms:W3CDTF">2024-01-23T12:20:00Z</dcterms:created>
  <dcterms:modified xsi:type="dcterms:W3CDTF">2024-01-24T14:07:00Z</dcterms:modified>
</cp:coreProperties>
</file>