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FF55B38B6DF41A8AE8187ABB8F37639"/>
        </w:placeholder>
        <w:text/>
      </w:sdtPr>
      <w:sdtEndPr/>
      <w:sdtContent>
        <w:p w:rsidRPr="009B062B" w:rsidR="00AF30DD" w:rsidP="00DA28CE" w:rsidRDefault="00AF30DD" w14:paraId="16AB84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31b851-9606-473e-816c-82cfa6b0f6ae"/>
        <w:id w:val="1385672578"/>
        <w:lock w:val="sdtLocked"/>
      </w:sdtPr>
      <w:sdtEndPr/>
      <w:sdtContent>
        <w:p w:rsidR="009624CA" w:rsidRDefault="00F52798" w14:paraId="13BBDE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svenska lantbrukets konkurrenskraft kan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523DD2E47B40CD96FCB9C65B004FD6"/>
        </w:placeholder>
        <w:text/>
      </w:sdtPr>
      <w:sdtEndPr/>
      <w:sdtContent>
        <w:p w:rsidRPr="009B062B" w:rsidR="006D79C9" w:rsidP="00333E95" w:rsidRDefault="006D79C9" w14:paraId="00248203" w14:textId="77777777">
          <w:pPr>
            <w:pStyle w:val="Rubrik1"/>
          </w:pPr>
          <w:r>
            <w:t>Motivering</w:t>
          </w:r>
        </w:p>
      </w:sdtContent>
    </w:sdt>
    <w:p w:rsidR="00E43E80" w:rsidP="00E43E80" w:rsidRDefault="00E43E80" w14:paraId="139C60CB" w14:textId="77777777">
      <w:pPr>
        <w:pStyle w:val="Normalutanindragellerluft"/>
      </w:pPr>
      <w:r>
        <w:t>För att stärka det svenska lantbrukets konkurrenskraft måste effektiviseringar ständigt genomföras. Då de svenska miljö- och djurhållningsreglerna är striktare än i många andra EU-länder är det bland annat via effektivitet som det svenska lantbruket hävdar sig gentemot omvärlden.</w:t>
      </w:r>
    </w:p>
    <w:p w:rsidRPr="00076EF8" w:rsidR="00BB6339" w:rsidP="00076EF8" w:rsidRDefault="00076EF8" w14:paraId="713A0BF5" w14:textId="16991776">
      <w:bookmarkStart w:name="_GoBack" w:id="1"/>
      <w:bookmarkEnd w:id="1"/>
      <w:r w:rsidRPr="00076EF8">
        <w:t>I</w:t>
      </w:r>
      <w:r w:rsidRPr="00076EF8" w:rsidR="00E43E80">
        <w:t>dag prioriteras dock inte satsningar på lantbrukets konkurrenskraft tillräckligt i politiska beslut. Ska Sverige behålla öppna landskap och en levande landsbygd måste lantbrukets konkurrenskraft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0A90BD88EC4A92A0D557F5AD4544FD"/>
        </w:placeholder>
      </w:sdtPr>
      <w:sdtEndPr>
        <w:rPr>
          <w:i w:val="0"/>
          <w:noProof w:val="0"/>
        </w:rPr>
      </w:sdtEndPr>
      <w:sdtContent>
        <w:p w:rsidR="0085634C" w:rsidP="00BE6EBB" w:rsidRDefault="0085634C" w14:paraId="520059E7" w14:textId="77777777"/>
        <w:p w:rsidRPr="008E0FE2" w:rsidR="004801AC" w:rsidP="00BE6EBB" w:rsidRDefault="00076EF8" w14:paraId="283A3C21" w14:textId="7C77DB1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4F31" w:rsidRDefault="00334F31" w14:paraId="62767750" w14:textId="77777777"/>
    <w:sectPr w:rsidR="00334F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142A7" w14:textId="77777777" w:rsidR="00513C0C" w:rsidRDefault="00513C0C" w:rsidP="000C1CAD">
      <w:pPr>
        <w:spacing w:line="240" w:lineRule="auto"/>
      </w:pPr>
      <w:r>
        <w:separator/>
      </w:r>
    </w:p>
  </w:endnote>
  <w:endnote w:type="continuationSeparator" w:id="0">
    <w:p w14:paraId="1E23D5DD" w14:textId="77777777" w:rsidR="00513C0C" w:rsidRDefault="00513C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3C0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5AE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366B5" w14:textId="77777777" w:rsidR="00513C0C" w:rsidRDefault="00513C0C" w:rsidP="000C1CAD">
      <w:pPr>
        <w:spacing w:line="240" w:lineRule="auto"/>
      </w:pPr>
      <w:r>
        <w:separator/>
      </w:r>
    </w:p>
  </w:footnote>
  <w:footnote w:type="continuationSeparator" w:id="0">
    <w:p w14:paraId="56FC2C5B" w14:textId="77777777" w:rsidR="00513C0C" w:rsidRDefault="00513C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4E9E9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E628B8" wp14:anchorId="343EE5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6EF8" w14:paraId="492DE4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572957F7DC4C1FB31E0E1C7C97E1D4"/>
                              </w:placeholder>
                              <w:text/>
                            </w:sdtPr>
                            <w:sdtEndPr/>
                            <w:sdtContent>
                              <w:r w:rsidR="00E43E8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2EB374C18A414283CF8D6A5E4FA5C6"/>
                              </w:placeholder>
                              <w:text/>
                            </w:sdtPr>
                            <w:sdtEndPr/>
                            <w:sdtContent>
                              <w:r w:rsidR="00E36E0E">
                                <w:t>1391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3EE5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6EF8" w14:paraId="492DE4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572957F7DC4C1FB31E0E1C7C97E1D4"/>
                        </w:placeholder>
                        <w:text/>
                      </w:sdtPr>
                      <w:sdtEndPr/>
                      <w:sdtContent>
                        <w:r w:rsidR="00E43E8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2EB374C18A414283CF8D6A5E4FA5C6"/>
                        </w:placeholder>
                        <w:text/>
                      </w:sdtPr>
                      <w:sdtEndPr/>
                      <w:sdtContent>
                        <w:r w:rsidR="00E36E0E">
                          <w:t>1391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C175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44EFD4C" w14:textId="77777777">
    <w:pPr>
      <w:jc w:val="right"/>
    </w:pPr>
  </w:p>
  <w:p w:rsidR="00262EA3" w:rsidP="00776B74" w:rsidRDefault="00262EA3" w14:paraId="055823C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76EF8" w14:paraId="1F8313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7A341B" wp14:anchorId="77B504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6EF8" w14:paraId="029AEA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3E8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6E0E">
          <w:t>1391</w:t>
        </w:r>
      </w:sdtContent>
    </w:sdt>
  </w:p>
  <w:p w:rsidRPr="008227B3" w:rsidR="00262EA3" w:rsidP="008227B3" w:rsidRDefault="00076EF8" w14:paraId="0C22FA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6EF8" w14:paraId="34E679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:1699</w:t>
        </w:r>
      </w:sdtContent>
    </w:sdt>
  </w:p>
  <w:p w:rsidR="00262EA3" w:rsidP="00E03A3D" w:rsidRDefault="00076EF8" w14:paraId="08C00E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3E80" w14:paraId="4B002807" w14:textId="77777777">
        <w:pPr>
          <w:pStyle w:val="FSHRub2"/>
        </w:pPr>
        <w:r>
          <w:t>Lantbrukets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0C6B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43E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954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EF8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EFD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F31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97E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3C0C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E80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4C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86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4CA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CEB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340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6EBB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E0E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E80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798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0C36C7"/>
  <w15:chartTrackingRefBased/>
  <w15:docId w15:val="{514E50C2-0CCA-4782-93F8-2D005BB0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F55B38B6DF41A8AE8187ABB8F37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59AF1-90AA-424D-B4CA-FD77D90E92BA}"/>
      </w:docPartPr>
      <w:docPartBody>
        <w:p w:rsidR="00355810" w:rsidRDefault="006A3B73">
          <w:pPr>
            <w:pStyle w:val="8FF55B38B6DF41A8AE8187ABB8F376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523DD2E47B40CD96FCB9C65B004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AD21E-2925-41CD-9577-5FFABA3B4A8E}"/>
      </w:docPartPr>
      <w:docPartBody>
        <w:p w:rsidR="00355810" w:rsidRDefault="006A3B73">
          <w:pPr>
            <w:pStyle w:val="7D523DD2E47B40CD96FCB9C65B004F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572957F7DC4C1FB31E0E1C7C97E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243FA-1415-47F2-B42F-9D4A209A5E40}"/>
      </w:docPartPr>
      <w:docPartBody>
        <w:p w:rsidR="00355810" w:rsidRDefault="006A3B73">
          <w:pPr>
            <w:pStyle w:val="E3572957F7DC4C1FB31E0E1C7C97E1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EB374C18A414283CF8D6A5E4FA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72A87-C2CE-4CF3-A8CD-B0850927FB4A}"/>
      </w:docPartPr>
      <w:docPartBody>
        <w:p w:rsidR="00355810" w:rsidRDefault="006A3B73">
          <w:pPr>
            <w:pStyle w:val="782EB374C18A414283CF8D6A5E4FA5C6"/>
          </w:pPr>
          <w:r>
            <w:t xml:space="preserve"> </w:t>
          </w:r>
        </w:p>
      </w:docPartBody>
    </w:docPart>
    <w:docPart>
      <w:docPartPr>
        <w:name w:val="8D0A90BD88EC4A92A0D557F5AD454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627AF-AACC-44C9-9402-121AE6795691}"/>
      </w:docPartPr>
      <w:docPartBody>
        <w:p w:rsidR="00ED11B3" w:rsidRDefault="00ED11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10"/>
    <w:rsid w:val="00355810"/>
    <w:rsid w:val="006A3B73"/>
    <w:rsid w:val="00ED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F55B38B6DF41A8AE8187ABB8F37639">
    <w:name w:val="8FF55B38B6DF41A8AE8187ABB8F37639"/>
  </w:style>
  <w:style w:type="paragraph" w:customStyle="1" w:styleId="1F9546B69D3C4064979FD6DDA8718B7E">
    <w:name w:val="1F9546B69D3C4064979FD6DDA8718B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5772C715F2468DA0C8A70F99756DE8">
    <w:name w:val="CF5772C715F2468DA0C8A70F99756DE8"/>
  </w:style>
  <w:style w:type="paragraph" w:customStyle="1" w:styleId="7D523DD2E47B40CD96FCB9C65B004FD6">
    <w:name w:val="7D523DD2E47B40CD96FCB9C65B004FD6"/>
  </w:style>
  <w:style w:type="paragraph" w:customStyle="1" w:styleId="EF0E1CB8BC1D41C8874F36D1A9371E8E">
    <w:name w:val="EF0E1CB8BC1D41C8874F36D1A9371E8E"/>
  </w:style>
  <w:style w:type="paragraph" w:customStyle="1" w:styleId="39B8AE4D71794C82858AE247D0F597F8">
    <w:name w:val="39B8AE4D71794C82858AE247D0F597F8"/>
  </w:style>
  <w:style w:type="paragraph" w:customStyle="1" w:styleId="E3572957F7DC4C1FB31E0E1C7C97E1D4">
    <w:name w:val="E3572957F7DC4C1FB31E0E1C7C97E1D4"/>
  </w:style>
  <w:style w:type="paragraph" w:customStyle="1" w:styleId="782EB374C18A414283CF8D6A5E4FA5C6">
    <w:name w:val="782EB374C18A414283CF8D6A5E4FA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1F4A0F-3420-4FCB-AB2A-F69DB5B7B4FF}"/>
</file>

<file path=customXml/itemProps2.xml><?xml version="1.0" encoding="utf-8"?>
<ds:datastoreItem xmlns:ds="http://schemas.openxmlformats.org/officeDocument/2006/customXml" ds:itemID="{65B2CC15-9ADA-48FC-A974-BAEB2496726C}"/>
</file>

<file path=customXml/itemProps3.xml><?xml version="1.0" encoding="utf-8"?>
<ds:datastoreItem xmlns:ds="http://schemas.openxmlformats.org/officeDocument/2006/customXml" ds:itemID="{C82FAD49-E728-426F-A59C-5D028C542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624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M1391 Lantbrukets konkurrenskraft</vt:lpstr>
      <vt:lpstr>
      </vt:lpstr>
    </vt:vector>
  </TitlesOfParts>
  <Company>Sveriges riksdag</Company>
  <LinksUpToDate>false</LinksUpToDate>
  <CharactersWithSpaces>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