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450B0C4A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622689">
              <w:rPr>
                <w:b/>
                <w:sz w:val="20"/>
              </w:rPr>
              <w:t>5</w:t>
            </w:r>
            <w:r w:rsidRPr="00AC112C">
              <w:rPr>
                <w:b/>
                <w:sz w:val="20"/>
              </w:rPr>
              <w:t>:</w:t>
            </w:r>
            <w:r w:rsidR="00B01B80">
              <w:rPr>
                <w:b/>
                <w:sz w:val="20"/>
              </w:rPr>
              <w:t>7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138CDC61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C8635B">
              <w:rPr>
                <w:sz w:val="20"/>
              </w:rPr>
              <w:t>10</w:t>
            </w:r>
            <w:r w:rsidR="00C4366B">
              <w:rPr>
                <w:sz w:val="20"/>
              </w:rPr>
              <w:t>-</w:t>
            </w:r>
            <w:r w:rsidR="00B01B80">
              <w:rPr>
                <w:sz w:val="20"/>
              </w:rPr>
              <w:t>22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2E92EAA4" w14:textId="78B95489" w:rsidR="00212B4D" w:rsidRDefault="00B01B80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FA691D">
              <w:rPr>
                <w:sz w:val="20"/>
              </w:rPr>
              <w:t>:00</w:t>
            </w:r>
            <w:r w:rsidR="00CA7639" w:rsidRPr="00CC2066">
              <w:rPr>
                <w:sz w:val="20"/>
              </w:rPr>
              <w:t>–</w:t>
            </w:r>
            <w:r w:rsidR="00D72673">
              <w:rPr>
                <w:sz w:val="20"/>
              </w:rPr>
              <w:t xml:space="preserve"> </w:t>
            </w:r>
            <w:r>
              <w:rPr>
                <w:sz w:val="20"/>
              </w:rPr>
              <w:t>12:00</w:t>
            </w:r>
          </w:p>
          <w:p w14:paraId="59B896E3" w14:textId="66AE143E" w:rsidR="00185056" w:rsidRPr="00C8013B" w:rsidRDefault="00C96110" w:rsidP="006F1C58">
            <w:pPr>
              <w:rPr>
                <w:sz w:val="20"/>
              </w:rPr>
            </w:pPr>
            <w:r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64C6080D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212B4D" w:rsidRPr="0013710D" w14:paraId="084E5017" w14:textId="77777777" w:rsidTr="00BC1EF7">
        <w:trPr>
          <w:trHeight w:val="884"/>
        </w:trPr>
        <w:tc>
          <w:tcPr>
            <w:tcW w:w="567" w:type="dxa"/>
          </w:tcPr>
          <w:p w14:paraId="5145E9DB" w14:textId="7A4371CF" w:rsidR="00212B4D" w:rsidRPr="00CC1C68" w:rsidRDefault="00212B4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DEC144D" w14:textId="77777777" w:rsidR="00B01B80" w:rsidRDefault="00B01B80" w:rsidP="001F64C5">
            <w:pPr>
              <w:rPr>
                <w:b/>
              </w:rPr>
            </w:pPr>
            <w:r w:rsidRPr="00B01B80">
              <w:rPr>
                <w:b/>
              </w:rPr>
              <w:t xml:space="preserve">Information från Utrikesdepartementet </w:t>
            </w:r>
          </w:p>
          <w:p w14:paraId="2CE9E27A" w14:textId="77777777" w:rsidR="00B01B80" w:rsidRDefault="00B01B80" w:rsidP="001F64C5">
            <w:pPr>
              <w:rPr>
                <w:b/>
              </w:rPr>
            </w:pPr>
          </w:p>
          <w:p w14:paraId="2251B878" w14:textId="26B04649" w:rsidR="00DC3F22" w:rsidRPr="00857B81" w:rsidRDefault="00B01B80" w:rsidP="00DC3F22">
            <w:pPr>
              <w:rPr>
                <w:bCs/>
                <w:i/>
                <w:iCs/>
                <w:szCs w:val="24"/>
              </w:rPr>
            </w:pPr>
            <w:r w:rsidRPr="00B01B80">
              <w:rPr>
                <w:bCs/>
              </w:rPr>
              <w:t xml:space="preserve">Statssekreterare Diana </w:t>
            </w:r>
            <w:proofErr w:type="spellStart"/>
            <w:r w:rsidRPr="00B01B80">
              <w:rPr>
                <w:bCs/>
              </w:rPr>
              <w:t>Janse</w:t>
            </w:r>
            <w:proofErr w:type="spellEnd"/>
            <w:r w:rsidRPr="00B01B80">
              <w:rPr>
                <w:bCs/>
              </w:rPr>
              <w:t>, Utrikesdepartementet</w:t>
            </w:r>
            <w:r>
              <w:rPr>
                <w:bCs/>
              </w:rPr>
              <w:t>,</w:t>
            </w:r>
            <w:r w:rsidRPr="00B01B80">
              <w:rPr>
                <w:bCs/>
              </w:rPr>
              <w:t xml:space="preserve"> </w:t>
            </w:r>
            <w:r w:rsidR="005C760F">
              <w:t xml:space="preserve">med medarbetare </w:t>
            </w:r>
            <w:r w:rsidR="007F332E">
              <w:t>informera</w:t>
            </w:r>
            <w:r w:rsidR="00534E0E">
              <w:t>de</w:t>
            </w:r>
            <w:r w:rsidR="007F332E">
              <w:t xml:space="preserve"> </w:t>
            </w:r>
            <w:r w:rsidRPr="00B01B80">
              <w:t xml:space="preserve">om </w:t>
            </w:r>
            <w:r>
              <w:t>u</w:t>
            </w:r>
            <w:r w:rsidRPr="00B01B80">
              <w:t xml:space="preserve">tgiftsområde 7 Internationellt bistånd.  </w:t>
            </w:r>
          </w:p>
          <w:p w14:paraId="02295FD6" w14:textId="450E77B8" w:rsidR="001F64C5" w:rsidRPr="00857B81" w:rsidRDefault="001F64C5" w:rsidP="001F64C5">
            <w:pPr>
              <w:rPr>
                <w:bCs/>
                <w:i/>
                <w:iCs/>
                <w:szCs w:val="24"/>
              </w:rPr>
            </w:pPr>
          </w:p>
        </w:tc>
      </w:tr>
      <w:tr w:rsidR="00D741C6" w:rsidRPr="004B367D" w14:paraId="4759264B" w14:textId="77777777" w:rsidTr="00BC1EF7">
        <w:trPr>
          <w:trHeight w:val="884"/>
        </w:trPr>
        <w:tc>
          <w:tcPr>
            <w:tcW w:w="567" w:type="dxa"/>
          </w:tcPr>
          <w:p w14:paraId="1169E000" w14:textId="053F1B67" w:rsidR="00D741C6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B01B80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4049481D" w14:textId="4A3F6A9E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7DEA1ED0" w14:textId="77777777" w:rsidR="005C760F" w:rsidRDefault="005C760F" w:rsidP="00D741C6">
            <w:pPr>
              <w:rPr>
                <w:b/>
              </w:rPr>
            </w:pPr>
          </w:p>
          <w:p w14:paraId="5660447E" w14:textId="7DC33AC8" w:rsidR="00D741C6" w:rsidRPr="00930850" w:rsidRDefault="00D741C6" w:rsidP="00D741C6">
            <w:pPr>
              <w:rPr>
                <w:bCs/>
              </w:rPr>
            </w:pPr>
            <w:r w:rsidRPr="00930850">
              <w:rPr>
                <w:bCs/>
              </w:rPr>
              <w:t xml:space="preserve">Utskottet justerade protokoll </w:t>
            </w:r>
            <w:r w:rsidRPr="00CD70F7">
              <w:rPr>
                <w:bCs/>
              </w:rPr>
              <w:t>2024/25:</w:t>
            </w:r>
            <w:r w:rsidR="00B01B80">
              <w:rPr>
                <w:bCs/>
              </w:rPr>
              <w:t>6</w:t>
            </w:r>
            <w:r w:rsidR="00372A86">
              <w:rPr>
                <w:bCs/>
              </w:rPr>
              <w:t>.</w:t>
            </w:r>
          </w:p>
          <w:p w14:paraId="25C31068" w14:textId="46308C4F" w:rsidR="00D741C6" w:rsidRPr="002B5370" w:rsidRDefault="00D741C6" w:rsidP="00D741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</w:p>
        </w:tc>
      </w:tr>
      <w:tr w:rsidR="00D741C6" w:rsidRPr="004B367D" w14:paraId="74DEAE84" w14:textId="77777777" w:rsidTr="00BC1EF7">
        <w:trPr>
          <w:trHeight w:val="884"/>
        </w:trPr>
        <w:tc>
          <w:tcPr>
            <w:tcW w:w="567" w:type="dxa"/>
          </w:tcPr>
          <w:p w14:paraId="55E50F53" w14:textId="7DB4EE1F" w:rsidR="00D741C6" w:rsidRPr="00CC1C68" w:rsidRDefault="00D741C6" w:rsidP="00D741C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01B80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4E4E7DD5" w14:textId="5E1C34F2" w:rsidR="00D741C6" w:rsidRDefault="00D741C6" w:rsidP="00D741C6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7B280B1E" w14:textId="77777777" w:rsidR="005C760F" w:rsidRDefault="005C760F" w:rsidP="00D741C6">
            <w:pPr>
              <w:rPr>
                <w:b/>
              </w:rPr>
            </w:pPr>
          </w:p>
          <w:p w14:paraId="1D1D0A1E" w14:textId="0008FA5D" w:rsidR="00FA691D" w:rsidRDefault="00D741C6" w:rsidP="00D741C6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4F89CF33" w14:textId="77777777" w:rsidR="00D741C6" w:rsidRDefault="00D741C6" w:rsidP="00D741C6">
            <w:pPr>
              <w:rPr>
                <w:b/>
              </w:rPr>
            </w:pPr>
          </w:p>
        </w:tc>
      </w:tr>
      <w:tr w:rsidR="00D72673" w:rsidRPr="004B367D" w14:paraId="2418B2A6" w14:textId="77777777" w:rsidTr="00BC1EF7">
        <w:trPr>
          <w:trHeight w:val="884"/>
        </w:trPr>
        <w:tc>
          <w:tcPr>
            <w:tcW w:w="567" w:type="dxa"/>
          </w:tcPr>
          <w:p w14:paraId="0A6BBB1A" w14:textId="10A3D088" w:rsidR="00D72673" w:rsidRDefault="00D72673" w:rsidP="00D72673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B01B80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081A52E1" w14:textId="435B3308" w:rsidR="00D72673" w:rsidRDefault="00D72673" w:rsidP="00D72673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4BE964DE" w14:textId="0FC9BC52" w:rsidR="00D72673" w:rsidRDefault="00D72673" w:rsidP="00D72673">
            <w:pPr>
              <w:rPr>
                <w:bCs/>
              </w:rPr>
            </w:pPr>
            <w:r w:rsidRPr="002F5A44">
              <w:rPr>
                <w:bCs/>
              </w:rPr>
              <w:t xml:space="preserve">Utskottet beslutade att nästa sammanträde ska äga rum </w:t>
            </w:r>
            <w:r>
              <w:rPr>
                <w:bCs/>
              </w:rPr>
              <w:t>t</w:t>
            </w:r>
            <w:r w:rsidR="00FA6400">
              <w:rPr>
                <w:bCs/>
              </w:rPr>
              <w:t>or</w:t>
            </w:r>
            <w:r w:rsidRPr="00DE4E96">
              <w:rPr>
                <w:bCs/>
              </w:rPr>
              <w:t xml:space="preserve">sdagen den </w:t>
            </w:r>
            <w:r w:rsidR="00FA691D">
              <w:rPr>
                <w:bCs/>
              </w:rPr>
              <w:t>2</w:t>
            </w:r>
            <w:r w:rsidR="00932857">
              <w:rPr>
                <w:bCs/>
              </w:rPr>
              <w:t>4</w:t>
            </w:r>
            <w:r>
              <w:rPr>
                <w:bCs/>
              </w:rPr>
              <w:t xml:space="preserve"> oktober</w:t>
            </w:r>
            <w:r w:rsidRPr="005D211B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5D211B">
              <w:rPr>
                <w:bCs/>
              </w:rPr>
              <w:t xml:space="preserve"> kl. </w:t>
            </w:r>
            <w:r w:rsidR="00932857">
              <w:rPr>
                <w:bCs/>
              </w:rPr>
              <w:t>08</w:t>
            </w:r>
            <w:r w:rsidRPr="005D211B">
              <w:rPr>
                <w:bCs/>
              </w:rPr>
              <w:t>:</w:t>
            </w:r>
            <w:r>
              <w:rPr>
                <w:bCs/>
              </w:rPr>
              <w:t>00</w:t>
            </w:r>
            <w:r w:rsidR="00372A86">
              <w:rPr>
                <w:bCs/>
              </w:rPr>
              <w:t>.</w:t>
            </w:r>
          </w:p>
          <w:p w14:paraId="0A5168C3" w14:textId="702CAACC" w:rsidR="000C7464" w:rsidRDefault="000C7464" w:rsidP="00D72673">
            <w:pPr>
              <w:rPr>
                <w:bCs/>
              </w:rPr>
            </w:pPr>
          </w:p>
          <w:p w14:paraId="3C720980" w14:textId="7DE35550" w:rsidR="000C7464" w:rsidRDefault="000C7464" w:rsidP="00D72673">
            <w:pPr>
              <w:rPr>
                <w:bCs/>
              </w:rPr>
            </w:pPr>
          </w:p>
          <w:p w14:paraId="154CDF8B" w14:textId="4128862D" w:rsidR="000C7464" w:rsidRDefault="000C7464" w:rsidP="00D72673">
            <w:pPr>
              <w:rPr>
                <w:bCs/>
              </w:rPr>
            </w:pPr>
          </w:p>
          <w:p w14:paraId="4AB04C68" w14:textId="68700660" w:rsidR="000C7464" w:rsidRDefault="000C7464" w:rsidP="00D72673">
            <w:pPr>
              <w:rPr>
                <w:bCs/>
              </w:rPr>
            </w:pPr>
          </w:p>
          <w:p w14:paraId="2CB16D7D" w14:textId="2DC21B5E" w:rsidR="000C7464" w:rsidRDefault="000C7464" w:rsidP="00D72673">
            <w:pPr>
              <w:rPr>
                <w:bCs/>
              </w:rPr>
            </w:pPr>
          </w:p>
          <w:p w14:paraId="0AA0BF84" w14:textId="53DFE0AD" w:rsidR="000C7464" w:rsidRDefault="000C7464" w:rsidP="00D72673">
            <w:pPr>
              <w:rPr>
                <w:bCs/>
              </w:rPr>
            </w:pPr>
          </w:p>
          <w:p w14:paraId="4EBB2FC1" w14:textId="7E23CFF5" w:rsidR="000C7464" w:rsidRDefault="000C7464" w:rsidP="00D72673">
            <w:pPr>
              <w:rPr>
                <w:bCs/>
              </w:rPr>
            </w:pPr>
          </w:p>
          <w:p w14:paraId="3EEDE9D5" w14:textId="483065B9" w:rsidR="000C7464" w:rsidRDefault="000C7464" w:rsidP="00D72673">
            <w:pPr>
              <w:rPr>
                <w:bCs/>
              </w:rPr>
            </w:pPr>
          </w:p>
          <w:p w14:paraId="03BB3FC7" w14:textId="77777777" w:rsidR="000C7464" w:rsidRDefault="000C7464" w:rsidP="00D72673">
            <w:pPr>
              <w:rPr>
                <w:bCs/>
              </w:rPr>
            </w:pPr>
          </w:p>
          <w:p w14:paraId="61F58C6A" w14:textId="50063543" w:rsidR="00D72673" w:rsidRDefault="00D72673" w:rsidP="00D72673">
            <w:pPr>
              <w:rPr>
                <w:b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59E350F9" w:rsidR="00E97ABF" w:rsidRPr="006F350C" w:rsidRDefault="00B01B80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62DEF3B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FA691D">
              <w:t>2</w:t>
            </w:r>
            <w:r w:rsidR="00B01B80">
              <w:t>4</w:t>
            </w:r>
            <w:r w:rsidR="00FA691D">
              <w:t xml:space="preserve"> </w:t>
            </w:r>
            <w:r w:rsidR="00A113C5">
              <w:t>oktober</w:t>
            </w:r>
            <w:r w:rsidR="00772F5A" w:rsidRPr="00F324BF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4707B3BE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E95122C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7950D7">
              <w:rPr>
                <w:sz w:val="20"/>
              </w:rPr>
              <w:t>4</w:t>
            </w:r>
            <w:r w:rsidRPr="003504FA">
              <w:rPr>
                <w:sz w:val="20"/>
              </w:rPr>
              <w:t>/2</w:t>
            </w:r>
            <w:r w:rsidR="007950D7">
              <w:rPr>
                <w:sz w:val="20"/>
              </w:rPr>
              <w:t>5</w:t>
            </w:r>
            <w:r w:rsidRPr="007C3054">
              <w:rPr>
                <w:sz w:val="20"/>
              </w:rPr>
              <w:t>:</w:t>
            </w:r>
            <w:r w:rsidR="00DA1234">
              <w:rPr>
                <w:sz w:val="20"/>
              </w:rPr>
              <w:t>7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17DDB61B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4236EA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942D481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4539BA10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2A3BE8B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179BE1B0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084F78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66A5E33E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63DF04B2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24CA1B8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469236C9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084F78" w:rsidRPr="0099370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522DEAB6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084F78" w:rsidRPr="0028423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084F78" w:rsidRPr="00FE5589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050BAB7A" w:rsidR="00084F78" w:rsidRPr="00993706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7DC404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5A6E6E3D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6D185B2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6F5D65D4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74F6CE5B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423E32EB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DBC0CA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084F78" w:rsidRPr="00993706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D3C4F5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53ECC48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0D2735ED" w:rsidR="00084F78" w:rsidRPr="0004578D" w:rsidRDefault="004236EA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11314F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11A7E030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572716F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7342973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44943E3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Yasmine Eriksson</w:t>
            </w: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2BBE14A7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3EC475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8E68BA8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23A7D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54A3FD5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362B2063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A797CB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D96F558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A5EB01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03773B6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04CED913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1CEABF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D2E8950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38C3089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7A58B920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084F78" w:rsidRPr="0004578D" w:rsidRDefault="00084F78" w:rsidP="00084F78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2F864803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1B172F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72C64EC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601166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2EA4DE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084F78" w:rsidRPr="002F53EA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4D8570F5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2F94072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6A44403A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685E8E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9EFFB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0D799A7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5CE26CE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03840C0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56DD514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3AFB5449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49EF2589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7579CE8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73E82165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1891B46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2BDB4E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084F78" w:rsidRPr="00FE558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A68470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5CF5431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4AD10AE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681D65A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21F5A73C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1C7F073" w:rsidR="00084F78" w:rsidRPr="0004578D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481AF98F" w:rsidR="00084F78" w:rsidRPr="0004578D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27D0751E" w:rsidR="00084F78" w:rsidRPr="00337441" w:rsidRDefault="00084F78" w:rsidP="00084F78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8B5F6F8" w:rsidR="00084F78" w:rsidRPr="001B42F6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084F78" w:rsidRPr="00246B39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CBE250" w:rsidR="00084F78" w:rsidRPr="002F53E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084F78" w:rsidRPr="003504FA" w:rsidRDefault="00084F78" w:rsidP="00084F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7AB870A" w:rsidR="00084F78" w:rsidRPr="0004578D" w:rsidRDefault="004236EA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14280F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4DE4ABA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3712E15C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220F112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7379C888" w:rsidR="00084F78" w:rsidRPr="002F53E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084F78" w:rsidRPr="002F53E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0E602374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89920A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1E39EDA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323E61C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7561567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93CCB0C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587308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0D5ACB99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305A256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4549840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4FAC7FB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E5CFD1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DC5CE8D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4E4E52A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3C6D75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084F78" w:rsidRPr="004A0318" w:rsidRDefault="00084F78" w:rsidP="00084F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084F78" w:rsidRPr="004A0318" w:rsidRDefault="00084F78" w:rsidP="00084F78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6BE76E5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>
              <w:rPr>
                <w:snapToGrid w:val="0"/>
                <w:sz w:val="22"/>
                <w:szCs w:val="22"/>
              </w:rPr>
              <w:t>Angelika Bengtsson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789D900F" w:rsidR="00084F78" w:rsidRPr="0004578D" w:rsidRDefault="004236EA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3C13AAD7" w:rsidR="00084F78" w:rsidRPr="0004578D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C37951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C7D1AB" w:rsidR="00084F78" w:rsidRPr="001B42F6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28345C5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084F78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4147C000" w:rsidR="00084F78" w:rsidRPr="0004578D" w:rsidRDefault="004236EA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29D724F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4AF674F0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639301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2E31593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3DBD2B3A" w:rsidR="00084F78" w:rsidRPr="0004578D" w:rsidRDefault="00084F78" w:rsidP="00084F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40670E1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4941C158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44BE07E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639DC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1012EE2C" w:rsidR="00084F78" w:rsidRPr="0004578D" w:rsidRDefault="004236EA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DB0F37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4D162BF2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7547585F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6150D6A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0DB5BCA6" w:rsidR="00084F78" w:rsidRPr="0004578D" w:rsidRDefault="004236EA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5F3BEA0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C953A7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18212B5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124C673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428F66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64D0605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47"/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3CECFDF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AA5120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5C5A704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98671B9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453691D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AD7127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48283E6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79FF09C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4AFDEB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09B08A22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68BDF90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764D308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77FCBD4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0B27268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410580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34833912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21A5F">
              <w:rPr>
                <w:snapToGrid w:val="0"/>
                <w:sz w:val="22"/>
                <w:szCs w:val="22"/>
              </w:rPr>
              <w:t xml:space="preserve">Markus Wiechel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0940C4B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092BC8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48834FA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5B5BF9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73A1EAB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7280F67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r>
              <w:rPr>
                <w:snapToGrid w:val="0"/>
                <w:sz w:val="22"/>
                <w:szCs w:val="22"/>
                <w:lang w:val="en-US"/>
              </w:rPr>
              <w:t xml:space="preserve">Matilda Ernkrans 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>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1A5E92C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60920094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A36B74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6A779FB4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857C6E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6C80173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1408734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54F735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3B36C5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5BEB79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0CB2E24" w:rsidR="00084F78" w:rsidRPr="0004578D" w:rsidRDefault="004236EA" w:rsidP="00084F78">
            <w:pPr>
              <w:rPr>
                <w:sz w:val="20"/>
              </w:rPr>
            </w:pPr>
            <w:r>
              <w:rPr>
                <w:sz w:val="20"/>
              </w:rPr>
              <w:t xml:space="preserve">X 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051D5F4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58110A9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51161AD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233C084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71BD08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5BDE5AC9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592E2F6D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34B9DBB3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6C091D6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40B9B9FD" w:rsidR="00084F78" w:rsidRPr="0004578D" w:rsidRDefault="004236EA" w:rsidP="00084F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2665A06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3EFB49B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779DD9D5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F57D547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C4DCA5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5232397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Lars Wistedt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30BFDCF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596C64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6641AFE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6A8D79A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01697B39" w:rsidR="00084F78" w:rsidRPr="00915B99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E14AF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7F3BECC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0070B77D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602EDA1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2E612756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0A9C23B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585B82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0D88E8E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33A2F47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38F89618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4705A2D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Björn Söder</w:t>
            </w:r>
            <w:r w:rsidRPr="00334D0B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313529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08B2BE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58D5448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712FFB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49A8F0F0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7C3A412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421A5F">
              <w:rPr>
                <w:snapToGrid w:val="0"/>
                <w:sz w:val="22"/>
                <w:szCs w:val="22"/>
              </w:rPr>
              <w:t xml:space="preserve">Mattias Karlsson i Norrhult </w:t>
            </w:r>
            <w:r w:rsidRPr="00334D0B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3754314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4667758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0B25DBA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249F37A1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C3EE9E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33F3B3D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5B6E07A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49A50999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06C188A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15B2C87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39324EB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6F8BFDAA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2F7CCBC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2D6190AB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2727652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5A0180B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7DE6A8D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0DE14B31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4295F4E8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340AF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C58950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BDC8F62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743B8EA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19DAA6BE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18EB66F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412450C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232E4AA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68758959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01BDC685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4775800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DE5AABC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5316C36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20721184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28F02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5918D6A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0ED3B07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7A86EF56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472F3EB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300EE9E2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2B532714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6A25614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4CD57CC1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0BD6DC7E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703712B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2598C129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710D1E8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BF119CE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652FF5A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202276B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51FCDAF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64B3CA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C00A62">
              <w:rPr>
                <w:snapToGrid w:val="0"/>
                <w:sz w:val="22"/>
                <w:szCs w:val="22"/>
              </w:rPr>
              <w:t>Helena Bouveng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334D0B">
              <w:rPr>
                <w:snapToGrid w:val="0"/>
                <w:sz w:val="22"/>
                <w:szCs w:val="22"/>
              </w:rPr>
              <w:t>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10761D6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58778A0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52AFC016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73139E60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6B77EEDE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084F78" w:rsidRPr="00334D0B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08522793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580D471D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5025DFF3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56B09A8C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423A6E91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6C760A0C" w:rsidR="00084F78" w:rsidRDefault="00084F78" w:rsidP="00084F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00A62">
              <w:rPr>
                <w:snapToGrid w:val="0"/>
                <w:sz w:val="22"/>
                <w:szCs w:val="22"/>
              </w:rPr>
              <w:t>Fredrik Saweståhl</w:t>
            </w:r>
            <w:r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37505FC3" w:rsidR="00084F78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6DF05095" w:rsidR="00084F78" w:rsidRPr="0004578D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084F78" w:rsidRPr="00337441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73B90F2F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084F78" w:rsidRPr="00337441" w:rsidRDefault="00084F78" w:rsidP="00084F78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6B24896D" w:rsidR="00084F78" w:rsidRPr="001B42F6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106E1B93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084F78" w:rsidRPr="003504FA" w:rsidRDefault="00084F78" w:rsidP="00084F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084F78" w:rsidRPr="003504FA" w:rsidRDefault="00084F78" w:rsidP="00084F78">
            <w:pPr>
              <w:rPr>
                <w:sz w:val="20"/>
              </w:rPr>
            </w:pPr>
          </w:p>
        </w:tc>
      </w:tr>
      <w:tr w:rsidR="00084F78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084F78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  <w:tr w:rsidR="00084F78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084F78" w:rsidRPr="003504FA" w:rsidRDefault="00084F78" w:rsidP="00084F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084F78" w:rsidRPr="003504FA" w:rsidRDefault="00084F78" w:rsidP="00084F78">
            <w:pPr>
              <w:widowControl/>
              <w:spacing w:after="160" w:line="259" w:lineRule="auto"/>
            </w:pPr>
          </w:p>
        </w:tc>
      </w:tr>
    </w:tbl>
    <w:p w14:paraId="04C33C34" w14:textId="3FE4B228" w:rsidR="00754AB8" w:rsidRDefault="00754AB8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754AB8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85828"/>
    <w:multiLevelType w:val="hybridMultilevel"/>
    <w:tmpl w:val="8FF66CA0"/>
    <w:lvl w:ilvl="0" w:tplc="EF8A282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D67"/>
    <w:multiLevelType w:val="hybridMultilevel"/>
    <w:tmpl w:val="8E4A1A5E"/>
    <w:lvl w:ilvl="0" w:tplc="35B6E4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424C2"/>
    <w:multiLevelType w:val="hybridMultilevel"/>
    <w:tmpl w:val="E4BA38B4"/>
    <w:lvl w:ilvl="0" w:tplc="DB722A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75953"/>
    <w:multiLevelType w:val="hybridMultilevel"/>
    <w:tmpl w:val="4EB28DC2"/>
    <w:lvl w:ilvl="0" w:tplc="BAEED6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8" w15:restartNumberingAfterBreak="0">
    <w:nsid w:val="4EC05EC7"/>
    <w:multiLevelType w:val="hybridMultilevel"/>
    <w:tmpl w:val="8AEC2B3C"/>
    <w:lvl w:ilvl="0" w:tplc="6728D6B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3C7533"/>
    <w:multiLevelType w:val="hybridMultilevel"/>
    <w:tmpl w:val="DC54FFF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D0CE9"/>
    <w:multiLevelType w:val="hybridMultilevel"/>
    <w:tmpl w:val="D9C87E30"/>
    <w:lvl w:ilvl="0" w:tplc="C6ECF388">
      <w:numFmt w:val="bullet"/>
      <w:lvlText w:val="-"/>
      <w:lvlJc w:val="left"/>
      <w:pPr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BE155E"/>
    <w:multiLevelType w:val="hybridMultilevel"/>
    <w:tmpl w:val="33824DE8"/>
    <w:lvl w:ilvl="0" w:tplc="23A82D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0"/>
  </w:num>
  <w:num w:numId="4">
    <w:abstractNumId w:val="17"/>
  </w:num>
  <w:num w:numId="5">
    <w:abstractNumId w:val="4"/>
  </w:num>
  <w:num w:numId="6">
    <w:abstractNumId w:val="19"/>
  </w:num>
  <w:num w:numId="7">
    <w:abstractNumId w:val="28"/>
  </w:num>
  <w:num w:numId="8">
    <w:abstractNumId w:val="32"/>
  </w:num>
  <w:num w:numId="9">
    <w:abstractNumId w:val="30"/>
  </w:num>
  <w:num w:numId="10">
    <w:abstractNumId w:val="10"/>
  </w:num>
  <w:num w:numId="11">
    <w:abstractNumId w:val="15"/>
  </w:num>
  <w:num w:numId="12">
    <w:abstractNumId w:val="23"/>
  </w:num>
  <w:num w:numId="13">
    <w:abstractNumId w:val="6"/>
  </w:num>
  <w:num w:numId="14">
    <w:abstractNumId w:val="14"/>
  </w:num>
  <w:num w:numId="15">
    <w:abstractNumId w:val="9"/>
  </w:num>
  <w:num w:numId="16">
    <w:abstractNumId w:val="24"/>
  </w:num>
  <w:num w:numId="17">
    <w:abstractNumId w:val="26"/>
  </w:num>
  <w:num w:numId="18">
    <w:abstractNumId w:val="2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2"/>
  </w:num>
  <w:num w:numId="23">
    <w:abstractNumId w:val="16"/>
  </w:num>
  <w:num w:numId="24">
    <w:abstractNumId w:val="27"/>
  </w:num>
  <w:num w:numId="25">
    <w:abstractNumId w:val="5"/>
  </w:num>
  <w:num w:numId="26">
    <w:abstractNumId w:val="31"/>
  </w:num>
  <w:num w:numId="27">
    <w:abstractNumId w:val="13"/>
  </w:num>
  <w:num w:numId="28">
    <w:abstractNumId w:val="1"/>
  </w:num>
  <w:num w:numId="29">
    <w:abstractNumId w:val="18"/>
  </w:num>
  <w:num w:numId="30">
    <w:abstractNumId w:val="3"/>
  </w:num>
  <w:num w:numId="31">
    <w:abstractNumId w:val="2"/>
  </w:num>
  <w:num w:numId="32">
    <w:abstractNumId w:val="25"/>
  </w:num>
  <w:num w:numId="3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3E42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3537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4F7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9794B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464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5D1D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2FD2"/>
    <w:rsid w:val="001641C5"/>
    <w:rsid w:val="00164570"/>
    <w:rsid w:val="001664CB"/>
    <w:rsid w:val="00170FC3"/>
    <w:rsid w:val="0017155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51C"/>
    <w:rsid w:val="001A4A43"/>
    <w:rsid w:val="001A4AFE"/>
    <w:rsid w:val="001A666A"/>
    <w:rsid w:val="001A72C7"/>
    <w:rsid w:val="001A7FF6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22B4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64C5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2B4D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5370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D5B9E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6E3E"/>
    <w:rsid w:val="00316FAF"/>
    <w:rsid w:val="00317304"/>
    <w:rsid w:val="00321F23"/>
    <w:rsid w:val="00322267"/>
    <w:rsid w:val="00323296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26DB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A8A"/>
    <w:rsid w:val="00370A9C"/>
    <w:rsid w:val="00371166"/>
    <w:rsid w:val="00371F13"/>
    <w:rsid w:val="00372A86"/>
    <w:rsid w:val="00373537"/>
    <w:rsid w:val="0037461B"/>
    <w:rsid w:val="00374935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8F7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1A5F"/>
    <w:rsid w:val="00422B82"/>
    <w:rsid w:val="004236EA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58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401B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446F"/>
    <w:rsid w:val="005050D6"/>
    <w:rsid w:val="0050674D"/>
    <w:rsid w:val="005077BD"/>
    <w:rsid w:val="00507E71"/>
    <w:rsid w:val="00512491"/>
    <w:rsid w:val="00512544"/>
    <w:rsid w:val="005129BA"/>
    <w:rsid w:val="00513FAB"/>
    <w:rsid w:val="00514907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475"/>
    <w:rsid w:val="00530778"/>
    <w:rsid w:val="00531351"/>
    <w:rsid w:val="005315D0"/>
    <w:rsid w:val="0053267D"/>
    <w:rsid w:val="00533561"/>
    <w:rsid w:val="00534231"/>
    <w:rsid w:val="00534E0E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1719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367"/>
    <w:rsid w:val="005A686B"/>
    <w:rsid w:val="005A6A21"/>
    <w:rsid w:val="005B1421"/>
    <w:rsid w:val="005B1ACF"/>
    <w:rsid w:val="005B1D9A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C760F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978"/>
    <w:rsid w:val="005F6BD9"/>
    <w:rsid w:val="005F7F98"/>
    <w:rsid w:val="00601614"/>
    <w:rsid w:val="00601D28"/>
    <w:rsid w:val="00601FD7"/>
    <w:rsid w:val="006029EA"/>
    <w:rsid w:val="006030E6"/>
    <w:rsid w:val="00604218"/>
    <w:rsid w:val="0060444B"/>
    <w:rsid w:val="00605583"/>
    <w:rsid w:val="006075F8"/>
    <w:rsid w:val="006105FA"/>
    <w:rsid w:val="006106AD"/>
    <w:rsid w:val="006118B3"/>
    <w:rsid w:val="00612E04"/>
    <w:rsid w:val="006136CA"/>
    <w:rsid w:val="00614017"/>
    <w:rsid w:val="00614535"/>
    <w:rsid w:val="00614A94"/>
    <w:rsid w:val="006150E3"/>
    <w:rsid w:val="006167A2"/>
    <w:rsid w:val="006173F4"/>
    <w:rsid w:val="006202DD"/>
    <w:rsid w:val="00622061"/>
    <w:rsid w:val="00622689"/>
    <w:rsid w:val="006230EE"/>
    <w:rsid w:val="00623173"/>
    <w:rsid w:val="00623861"/>
    <w:rsid w:val="006241CB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08B"/>
    <w:rsid w:val="0066137F"/>
    <w:rsid w:val="00661889"/>
    <w:rsid w:val="006627DB"/>
    <w:rsid w:val="00662825"/>
    <w:rsid w:val="00663388"/>
    <w:rsid w:val="00663562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2754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DFC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0D82"/>
    <w:rsid w:val="007214F6"/>
    <w:rsid w:val="00721A85"/>
    <w:rsid w:val="00721A8A"/>
    <w:rsid w:val="00721ABE"/>
    <w:rsid w:val="00721DED"/>
    <w:rsid w:val="00725361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490E"/>
    <w:rsid w:val="007852B5"/>
    <w:rsid w:val="00786225"/>
    <w:rsid w:val="00786C98"/>
    <w:rsid w:val="007917FF"/>
    <w:rsid w:val="007927DC"/>
    <w:rsid w:val="007928B6"/>
    <w:rsid w:val="00792ECC"/>
    <w:rsid w:val="007950D7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4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32E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B81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F6"/>
    <w:rsid w:val="008731DA"/>
    <w:rsid w:val="00873AD2"/>
    <w:rsid w:val="008740A9"/>
    <w:rsid w:val="0087450B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259"/>
    <w:rsid w:val="008C2873"/>
    <w:rsid w:val="008C4A2F"/>
    <w:rsid w:val="008C5872"/>
    <w:rsid w:val="008C5936"/>
    <w:rsid w:val="008C5BCF"/>
    <w:rsid w:val="008C5E93"/>
    <w:rsid w:val="008C6712"/>
    <w:rsid w:val="008C6FE0"/>
    <w:rsid w:val="008C6FFA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1F11"/>
    <w:rsid w:val="00932857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2E97"/>
    <w:rsid w:val="0097363E"/>
    <w:rsid w:val="00973EDF"/>
    <w:rsid w:val="00974AEA"/>
    <w:rsid w:val="00975290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2EF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6FE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0311"/>
    <w:rsid w:val="009F19B7"/>
    <w:rsid w:val="009F295E"/>
    <w:rsid w:val="009F33D6"/>
    <w:rsid w:val="009F469E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3C5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1B7C"/>
    <w:rsid w:val="00A33290"/>
    <w:rsid w:val="00A335EE"/>
    <w:rsid w:val="00A35898"/>
    <w:rsid w:val="00A3669E"/>
    <w:rsid w:val="00A37376"/>
    <w:rsid w:val="00A405F9"/>
    <w:rsid w:val="00A40680"/>
    <w:rsid w:val="00A41C2C"/>
    <w:rsid w:val="00A4261D"/>
    <w:rsid w:val="00A43E0F"/>
    <w:rsid w:val="00A44632"/>
    <w:rsid w:val="00A45A65"/>
    <w:rsid w:val="00A46503"/>
    <w:rsid w:val="00A46AB9"/>
    <w:rsid w:val="00A47428"/>
    <w:rsid w:val="00A5088A"/>
    <w:rsid w:val="00A50F53"/>
    <w:rsid w:val="00A51E07"/>
    <w:rsid w:val="00A52029"/>
    <w:rsid w:val="00A53142"/>
    <w:rsid w:val="00A53937"/>
    <w:rsid w:val="00A53CD7"/>
    <w:rsid w:val="00A54233"/>
    <w:rsid w:val="00A543AA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1B08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80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66F"/>
    <w:rsid w:val="00B07170"/>
    <w:rsid w:val="00B0793F"/>
    <w:rsid w:val="00B116F7"/>
    <w:rsid w:val="00B11D91"/>
    <w:rsid w:val="00B12E46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444E"/>
    <w:rsid w:val="00B451C6"/>
    <w:rsid w:val="00B452D5"/>
    <w:rsid w:val="00B45EF4"/>
    <w:rsid w:val="00B46472"/>
    <w:rsid w:val="00B46CD4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6547"/>
    <w:rsid w:val="00B67121"/>
    <w:rsid w:val="00B672B6"/>
    <w:rsid w:val="00B7006A"/>
    <w:rsid w:val="00B70FB1"/>
    <w:rsid w:val="00B7113A"/>
    <w:rsid w:val="00B71435"/>
    <w:rsid w:val="00B73309"/>
    <w:rsid w:val="00B73D65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5B32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82"/>
    <w:rsid w:val="00BF3BCA"/>
    <w:rsid w:val="00BF46C9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0A62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018"/>
    <w:rsid w:val="00C306B9"/>
    <w:rsid w:val="00C31357"/>
    <w:rsid w:val="00C332AB"/>
    <w:rsid w:val="00C3395F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4661"/>
    <w:rsid w:val="00C853A6"/>
    <w:rsid w:val="00C85D58"/>
    <w:rsid w:val="00C8635B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E4A"/>
    <w:rsid w:val="00CD70F7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07A49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2673"/>
    <w:rsid w:val="00D7381C"/>
    <w:rsid w:val="00D741C6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21A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48B"/>
    <w:rsid w:val="00DA0514"/>
    <w:rsid w:val="00DA060C"/>
    <w:rsid w:val="00DA0BAA"/>
    <w:rsid w:val="00DA1234"/>
    <w:rsid w:val="00DA2679"/>
    <w:rsid w:val="00DA3BEC"/>
    <w:rsid w:val="00DA47AB"/>
    <w:rsid w:val="00DA4969"/>
    <w:rsid w:val="00DA544F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3F22"/>
    <w:rsid w:val="00DC4ABD"/>
    <w:rsid w:val="00DC4EA8"/>
    <w:rsid w:val="00DC7E0F"/>
    <w:rsid w:val="00DD088E"/>
    <w:rsid w:val="00DD166F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0886"/>
    <w:rsid w:val="00E130C6"/>
    <w:rsid w:val="00E143B2"/>
    <w:rsid w:val="00E150B2"/>
    <w:rsid w:val="00E162F9"/>
    <w:rsid w:val="00E1633B"/>
    <w:rsid w:val="00E17A65"/>
    <w:rsid w:val="00E222C1"/>
    <w:rsid w:val="00E225DB"/>
    <w:rsid w:val="00E22E5A"/>
    <w:rsid w:val="00E23E67"/>
    <w:rsid w:val="00E241E8"/>
    <w:rsid w:val="00E26695"/>
    <w:rsid w:val="00E30AA0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24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03AB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7AE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4B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7F7"/>
    <w:rsid w:val="00F64BA6"/>
    <w:rsid w:val="00F65923"/>
    <w:rsid w:val="00F66E5F"/>
    <w:rsid w:val="00F700AF"/>
    <w:rsid w:val="00F70CCE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6788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400"/>
    <w:rsid w:val="00FA6543"/>
    <w:rsid w:val="00FA691D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  <w:style w:type="character" w:customStyle="1" w:styleId="beteckning">
    <w:name w:val="beteckning"/>
    <w:basedOn w:val="Standardstycketeckensnitt"/>
    <w:rsid w:val="00514907"/>
  </w:style>
  <w:style w:type="character" w:customStyle="1" w:styleId="rubrik0">
    <w:name w:val="rubrik"/>
    <w:basedOn w:val="Standardstycketeckensnitt"/>
    <w:rsid w:val="00514907"/>
  </w:style>
  <w:style w:type="character" w:styleId="Olstomnmnande">
    <w:name w:val="Unresolved Mention"/>
    <w:basedOn w:val="Standardstycketeckensnitt"/>
    <w:uiPriority w:val="99"/>
    <w:semiHidden/>
    <w:unhideWhenUsed/>
    <w:rsid w:val="00E603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</TotalTime>
  <Pages>2</Pages>
  <Words>474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11</cp:revision>
  <cp:lastPrinted>2024-10-22T12:30:00Z</cp:lastPrinted>
  <dcterms:created xsi:type="dcterms:W3CDTF">2024-10-22T10:54:00Z</dcterms:created>
  <dcterms:modified xsi:type="dcterms:W3CDTF">2024-10-22T12:30:00Z</dcterms:modified>
</cp:coreProperties>
</file>