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217056465B438B9B6EA23A3036A712"/>
        </w:placeholder>
        <w15:appearance w15:val="hidden"/>
        <w:text/>
      </w:sdtPr>
      <w:sdtEndPr/>
      <w:sdtContent>
        <w:p w:rsidRPr="009B062B" w:rsidR="00AF30DD" w:rsidP="009B062B" w:rsidRDefault="00AF30DD" w14:paraId="17E881ED" w14:textId="77777777">
          <w:pPr>
            <w:pStyle w:val="RubrikFrslagTIllRiksdagsbeslut"/>
          </w:pPr>
          <w:r w:rsidRPr="009B062B">
            <w:t>Förslag till riksdagsbeslut</w:t>
          </w:r>
        </w:p>
      </w:sdtContent>
    </w:sdt>
    <w:sdt>
      <w:sdtPr>
        <w:alias w:val="Yrkande 1"/>
        <w:tag w:val="f558678c-ce6c-403c-a7bf-ae643396bfe2"/>
        <w:id w:val="-1234763242"/>
        <w:lock w:val="sdtLocked"/>
      </w:sdtPr>
      <w:sdtEndPr/>
      <w:sdtContent>
        <w:p w:rsidR="0048452F" w:rsidRDefault="00905DEF" w14:paraId="17E881EE"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p w:rsidRPr="009B062B" w:rsidR="00AF30DD" w:rsidP="009B062B" w:rsidRDefault="000156D9" w14:paraId="17E881EF" w14:textId="77777777">
      <w:pPr>
        <w:pStyle w:val="Rubrik1"/>
      </w:pPr>
      <w:bookmarkStart w:name="MotionsStart" w:id="0"/>
      <w:bookmarkEnd w:id="0"/>
      <w:r w:rsidRPr="009B062B">
        <w:t>Motivering</w:t>
      </w:r>
    </w:p>
    <w:p w:rsidR="003F71E6" w:rsidP="003F71E6" w:rsidRDefault="003F71E6" w14:paraId="17E881F0" w14:textId="77777777">
      <w:pPr>
        <w:pStyle w:val="Normalutanindragellerluft"/>
      </w:pPr>
      <w:r>
        <w:t>Sverige har en mycket lång kust med öppna stränder rakt mot öppet västerhav. Det stormar ofta på Västerhavet och resultatet av dessa häftiga vågors färd mot land möter vi varje höst och vår i form av uppspolat marint skräp på stränderna.</w:t>
      </w:r>
    </w:p>
    <w:p w:rsidRPr="006A6469" w:rsidR="003F71E6" w:rsidP="006A6469" w:rsidRDefault="003F71E6" w14:paraId="17E881F2" w14:textId="77777777">
      <w:r w:rsidRPr="006A6469">
        <w:t xml:space="preserve">Eftersom skräpet oftast är identifierbart med tydliga avsändare så är det lätt att förstå att det inte är skräp som slängts på stränderna av turister eller kommuninvånare. En rapport från Kusträddarna 2014 visar på att västkusten i Sverige drabbas hårt av maritim nedskräpning från andra länder. Av det marina skräpet längs västkusten beräknas ca 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 </w:t>
      </w:r>
    </w:p>
    <w:p w:rsidRPr="006A6469" w:rsidR="003F71E6" w:rsidP="006A6469" w:rsidRDefault="003F71E6" w14:paraId="17E881F4" w14:textId="77777777">
      <w:r w:rsidRPr="006A6469">
        <w:lastRenderedPageBreak/>
        <w:t xml:space="preserve">Kustkommunerna saknar idag resurser för att hantera de stora mängderna av marint skräp från internationellt vatten som sköljer upp på kustlinjerna. Viss del av strandstädningen sköts med hjälp av tillfälliga projektmedel, som är svåra att planera långsiktigt utifrån, samtidigt som mängden skräp ökar stadigt och kostnaderna för att hålla rent blir allt svårare att bära. Följden blir att många stränder är ostädade. </w:t>
      </w:r>
    </w:p>
    <w:p w:rsidRPr="006A6469" w:rsidR="003F71E6" w:rsidP="006A6469" w:rsidRDefault="003F71E6" w14:paraId="17E881F6" w14:textId="77777777">
      <w:r w:rsidRPr="006A6469">
        <w:t>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kuststränder likaväl som det krävs ett nationellt initiativ för att föra upp samma problematik med ansvar för marint skräp på den internationella agendan.</w:t>
      </w:r>
    </w:p>
    <w:p w:rsidRPr="006A6469" w:rsidR="003F71E6" w:rsidP="006A6469" w:rsidRDefault="003F71E6" w14:paraId="17E881F8" w14:textId="77777777">
      <w:r w:rsidRPr="006A6469">
        <w:t xml:space="preserve">Det är inte bara stora turistvärden som går förlorade; den stora andelen skräp som kommer från havet förstör också mycket strandnära bete. Det är ett problem för djurhållningen men också för den biologiska mångfalden. Utan betande djur växer marker igen och mycket av det vi uppskattar går förlorat. </w:t>
      </w:r>
    </w:p>
    <w:p w:rsidRPr="006A6469" w:rsidR="00093F48" w:rsidP="006A6469" w:rsidRDefault="003F71E6" w14:paraId="17E881FA" w14:textId="77777777">
      <w:r w:rsidRPr="006A6469">
        <w:t xml:space="preserve">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 </w:t>
      </w:r>
    </w:p>
    <w:p w:rsidRPr="003F71E6" w:rsidR="003F71E6" w:rsidP="003F71E6" w:rsidRDefault="003F71E6" w14:paraId="17E881FE" w14:textId="77777777">
      <w:bookmarkStart w:name="_GoBack" w:id="1"/>
      <w:bookmarkEnd w:id="1"/>
    </w:p>
    <w:sdt>
      <w:sdtPr>
        <w:alias w:val="CC_Underskrifter"/>
        <w:tag w:val="CC_Underskrifter"/>
        <w:id w:val="583496634"/>
        <w:lock w:val="sdtContentLocked"/>
        <w:placeholder>
          <w:docPart w:val="83E6123CB02C428B8A61CA947F6D8A0C"/>
        </w:placeholder>
        <w15:appearance w15:val="hidden"/>
      </w:sdtPr>
      <w:sdtEndPr/>
      <w:sdtContent>
        <w:p w:rsidR="004801AC" w:rsidP="003320A7" w:rsidRDefault="006A6469" w14:paraId="17E881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Fredrik Christensson (C)</w:t>
            </w:r>
          </w:p>
        </w:tc>
      </w:tr>
    </w:tbl>
    <w:p w:rsidR="00913163" w:rsidRDefault="00913163" w14:paraId="17E88203" w14:textId="77777777"/>
    <w:sectPr w:rsidR="009131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88205" w14:textId="77777777" w:rsidR="003342A8" w:rsidRDefault="003342A8" w:rsidP="000C1CAD">
      <w:pPr>
        <w:spacing w:line="240" w:lineRule="auto"/>
      </w:pPr>
      <w:r>
        <w:separator/>
      </w:r>
    </w:p>
  </w:endnote>
  <w:endnote w:type="continuationSeparator" w:id="0">
    <w:p w14:paraId="17E88206" w14:textId="77777777" w:rsidR="003342A8" w:rsidRDefault="00334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882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882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46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88203" w14:textId="77777777" w:rsidR="003342A8" w:rsidRDefault="003342A8" w:rsidP="000C1CAD">
      <w:pPr>
        <w:spacing w:line="240" w:lineRule="auto"/>
      </w:pPr>
      <w:r>
        <w:separator/>
      </w:r>
    </w:p>
  </w:footnote>
  <w:footnote w:type="continuationSeparator" w:id="0">
    <w:p w14:paraId="17E88204" w14:textId="77777777" w:rsidR="003342A8" w:rsidRDefault="00334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E882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88217" wp14:anchorId="17E88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6469" w14:paraId="17E88218" w14:textId="77777777">
                          <w:pPr>
                            <w:jc w:val="right"/>
                          </w:pPr>
                          <w:sdt>
                            <w:sdtPr>
                              <w:alias w:val="CC_Noformat_Partikod"/>
                              <w:tag w:val="CC_Noformat_Partikod"/>
                              <w:id w:val="-53464382"/>
                              <w:placeholder>
                                <w:docPart w:val="9EEF1AC3967246CA9DBA9F358D12598D"/>
                              </w:placeholder>
                              <w:text/>
                            </w:sdtPr>
                            <w:sdtEndPr/>
                            <w:sdtContent>
                              <w:r w:rsidR="003F71E6">
                                <w:t>C</w:t>
                              </w:r>
                            </w:sdtContent>
                          </w:sdt>
                          <w:sdt>
                            <w:sdtPr>
                              <w:alias w:val="CC_Noformat_Partinummer"/>
                              <w:tag w:val="CC_Noformat_Partinummer"/>
                              <w:id w:val="-1709555926"/>
                              <w:placeholder>
                                <w:docPart w:val="32AB1C3C0184495FA61BA0086F39EF1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E88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6469" w14:paraId="17E88218" w14:textId="77777777">
                    <w:pPr>
                      <w:jc w:val="right"/>
                    </w:pPr>
                    <w:sdt>
                      <w:sdtPr>
                        <w:alias w:val="CC_Noformat_Partikod"/>
                        <w:tag w:val="CC_Noformat_Partikod"/>
                        <w:id w:val="-53464382"/>
                        <w:placeholder>
                          <w:docPart w:val="9EEF1AC3967246CA9DBA9F358D12598D"/>
                        </w:placeholder>
                        <w:text/>
                      </w:sdtPr>
                      <w:sdtEndPr/>
                      <w:sdtContent>
                        <w:r w:rsidR="003F71E6">
                          <w:t>C</w:t>
                        </w:r>
                      </w:sdtContent>
                    </w:sdt>
                    <w:sdt>
                      <w:sdtPr>
                        <w:alias w:val="CC_Noformat_Partinummer"/>
                        <w:tag w:val="CC_Noformat_Partinummer"/>
                        <w:id w:val="-1709555926"/>
                        <w:placeholder>
                          <w:docPart w:val="32AB1C3C0184495FA61BA0086F39EF1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E882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6469" w14:paraId="17E88209" w14:textId="77777777">
    <w:pPr>
      <w:jc w:val="right"/>
    </w:pPr>
    <w:sdt>
      <w:sdtPr>
        <w:alias w:val="CC_Noformat_Partikod"/>
        <w:tag w:val="CC_Noformat_Partikod"/>
        <w:id w:val="559911109"/>
        <w:text/>
      </w:sdtPr>
      <w:sdtEndPr/>
      <w:sdtContent>
        <w:r w:rsidR="003F71E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7E882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6469" w14:paraId="17E8820D" w14:textId="77777777">
    <w:pPr>
      <w:jc w:val="right"/>
    </w:pPr>
    <w:sdt>
      <w:sdtPr>
        <w:alias w:val="CC_Noformat_Partikod"/>
        <w:tag w:val="CC_Noformat_Partikod"/>
        <w:id w:val="1471015553"/>
        <w:text/>
      </w:sdtPr>
      <w:sdtEndPr/>
      <w:sdtContent>
        <w:r w:rsidR="003F71E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A6469" w14:paraId="67A4F3E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A6469" w14:paraId="17E882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6469" w14:paraId="17E882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:3110</w:t>
        </w:r>
      </w:sdtContent>
    </w:sdt>
  </w:p>
  <w:p w:rsidR="007A5507" w:rsidP="00E03A3D" w:rsidRDefault="006A6469" w14:paraId="17E88212" w14:textId="77777777">
    <w:pPr>
      <w:pStyle w:val="Motionr"/>
    </w:pPr>
    <w:sdt>
      <w:sdtPr>
        <w:alias w:val="CC_Noformat_Avtext"/>
        <w:tag w:val="CC_Noformat_Avtext"/>
        <w:id w:val="-2020768203"/>
        <w:lock w:val="sdtContentLocked"/>
        <w15:appearance w15:val="hidden"/>
        <w:text/>
      </w:sdtPr>
      <w:sdtEndPr/>
      <w:sdtContent>
        <w:r>
          <w:t>av Rickard Nordin och Fredrik Christensson (båda C)</w:t>
        </w:r>
      </w:sdtContent>
    </w:sdt>
  </w:p>
  <w:sdt>
    <w:sdtPr>
      <w:alias w:val="CC_Noformat_Rubtext"/>
      <w:tag w:val="CC_Noformat_Rubtext"/>
      <w:id w:val="-218060500"/>
      <w:lock w:val="sdtLocked"/>
      <w15:appearance w15:val="hidden"/>
      <w:text/>
    </w:sdtPr>
    <w:sdtEndPr/>
    <w:sdtContent>
      <w:p w:rsidR="007A5507" w:rsidP="00283E0F" w:rsidRDefault="003F71E6" w14:paraId="17E88213" w14:textId="77777777">
        <w:pPr>
          <w:pStyle w:val="FSHRub2"/>
        </w:pPr>
        <w:r>
          <w:t>Marint skräp</w:t>
        </w:r>
      </w:p>
    </w:sdtContent>
  </w:sdt>
  <w:sdt>
    <w:sdtPr>
      <w:alias w:val="CC_Boilerplate_3"/>
      <w:tag w:val="CC_Boilerplate_3"/>
      <w:id w:val="1606463544"/>
      <w:lock w:val="sdtContentLocked"/>
      <w15:appearance w15:val="hidden"/>
      <w:text w:multiLine="1"/>
    </w:sdtPr>
    <w:sdtEndPr/>
    <w:sdtContent>
      <w:p w:rsidR="007A5507" w:rsidP="00283E0F" w:rsidRDefault="007A5507" w14:paraId="17E882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71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0A7"/>
    <w:rsid w:val="003342A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1E6"/>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52F"/>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254"/>
    <w:rsid w:val="004D1BF5"/>
    <w:rsid w:val="004E1287"/>
    <w:rsid w:val="004E1B8C"/>
    <w:rsid w:val="004E3E02"/>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69"/>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DEF"/>
    <w:rsid w:val="00905F89"/>
    <w:rsid w:val="00910F3C"/>
    <w:rsid w:val="009115D1"/>
    <w:rsid w:val="009125F6"/>
    <w:rsid w:val="0091316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5A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0E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0EC"/>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881EC"/>
  <w15:chartTrackingRefBased/>
  <w15:docId w15:val="{9F5E371F-D8AE-407A-9226-468B62D2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217056465B438B9B6EA23A3036A712"/>
        <w:category>
          <w:name w:val="Allmänt"/>
          <w:gallery w:val="placeholder"/>
        </w:category>
        <w:types>
          <w:type w:val="bbPlcHdr"/>
        </w:types>
        <w:behaviors>
          <w:behavior w:val="content"/>
        </w:behaviors>
        <w:guid w:val="{ED224306-1262-4C5C-A098-A263E43FA4C5}"/>
      </w:docPartPr>
      <w:docPartBody>
        <w:p w:rsidR="00815DC5" w:rsidRDefault="00AB3592">
          <w:pPr>
            <w:pStyle w:val="F4217056465B438B9B6EA23A3036A712"/>
          </w:pPr>
          <w:r w:rsidRPr="009A726D">
            <w:rPr>
              <w:rStyle w:val="Platshllartext"/>
            </w:rPr>
            <w:t>Klicka här för att ange text.</w:t>
          </w:r>
        </w:p>
      </w:docPartBody>
    </w:docPart>
    <w:docPart>
      <w:docPartPr>
        <w:name w:val="83E6123CB02C428B8A61CA947F6D8A0C"/>
        <w:category>
          <w:name w:val="Allmänt"/>
          <w:gallery w:val="placeholder"/>
        </w:category>
        <w:types>
          <w:type w:val="bbPlcHdr"/>
        </w:types>
        <w:behaviors>
          <w:behavior w:val="content"/>
        </w:behaviors>
        <w:guid w:val="{166EDCB7-CD9A-4F77-A77D-A24B439392E0}"/>
      </w:docPartPr>
      <w:docPartBody>
        <w:p w:rsidR="00815DC5" w:rsidRDefault="00AB3592">
          <w:pPr>
            <w:pStyle w:val="83E6123CB02C428B8A61CA947F6D8A0C"/>
          </w:pPr>
          <w:r w:rsidRPr="002551EA">
            <w:rPr>
              <w:rStyle w:val="Platshllartext"/>
              <w:color w:val="808080" w:themeColor="background1" w:themeShade="80"/>
            </w:rPr>
            <w:t>[Motionärernas namn]</w:t>
          </w:r>
        </w:p>
      </w:docPartBody>
    </w:docPart>
    <w:docPart>
      <w:docPartPr>
        <w:name w:val="9EEF1AC3967246CA9DBA9F358D12598D"/>
        <w:category>
          <w:name w:val="Allmänt"/>
          <w:gallery w:val="placeholder"/>
        </w:category>
        <w:types>
          <w:type w:val="bbPlcHdr"/>
        </w:types>
        <w:behaviors>
          <w:behavior w:val="content"/>
        </w:behaviors>
        <w:guid w:val="{39184DB4-8141-4A65-B0F1-0D7757AA4A2C}"/>
      </w:docPartPr>
      <w:docPartBody>
        <w:p w:rsidR="00815DC5" w:rsidRDefault="00AB3592">
          <w:pPr>
            <w:pStyle w:val="9EEF1AC3967246CA9DBA9F358D12598D"/>
          </w:pPr>
          <w:r>
            <w:rPr>
              <w:rStyle w:val="Platshllartext"/>
            </w:rPr>
            <w:t xml:space="preserve"> </w:t>
          </w:r>
        </w:p>
      </w:docPartBody>
    </w:docPart>
    <w:docPart>
      <w:docPartPr>
        <w:name w:val="32AB1C3C0184495FA61BA0086F39EF1A"/>
        <w:category>
          <w:name w:val="Allmänt"/>
          <w:gallery w:val="placeholder"/>
        </w:category>
        <w:types>
          <w:type w:val="bbPlcHdr"/>
        </w:types>
        <w:behaviors>
          <w:behavior w:val="content"/>
        </w:behaviors>
        <w:guid w:val="{D00F29EF-4CD8-4241-9971-27EEDBA4E6C1}"/>
      </w:docPartPr>
      <w:docPartBody>
        <w:p w:rsidR="00815DC5" w:rsidRDefault="00AB3592">
          <w:pPr>
            <w:pStyle w:val="32AB1C3C0184495FA61BA0086F39EF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92"/>
    <w:rsid w:val="00815DC5"/>
    <w:rsid w:val="00AB3592"/>
    <w:rsid w:val="00AF2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217056465B438B9B6EA23A3036A712">
    <w:name w:val="F4217056465B438B9B6EA23A3036A712"/>
  </w:style>
  <w:style w:type="paragraph" w:customStyle="1" w:styleId="3CB1B9D5ED3B45899AD64186E6C5EC16">
    <w:name w:val="3CB1B9D5ED3B45899AD64186E6C5EC16"/>
  </w:style>
  <w:style w:type="paragraph" w:customStyle="1" w:styleId="1C19BC6F986C4324948337ED36F5CA8F">
    <w:name w:val="1C19BC6F986C4324948337ED36F5CA8F"/>
  </w:style>
  <w:style w:type="paragraph" w:customStyle="1" w:styleId="83E6123CB02C428B8A61CA947F6D8A0C">
    <w:name w:val="83E6123CB02C428B8A61CA947F6D8A0C"/>
  </w:style>
  <w:style w:type="paragraph" w:customStyle="1" w:styleId="9EEF1AC3967246CA9DBA9F358D12598D">
    <w:name w:val="9EEF1AC3967246CA9DBA9F358D12598D"/>
  </w:style>
  <w:style w:type="paragraph" w:customStyle="1" w:styleId="32AB1C3C0184495FA61BA0086F39EF1A">
    <w:name w:val="32AB1C3C0184495FA61BA0086F39E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9697</RubrikLookup>
    <MotionGuid xmlns="00d11361-0b92-4bae-a181-288d6a55b763">01a8dc05-f7ab-41bc-bf8d-c43f518de50f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4B7E-4CEE-4E58-AF57-877E55F0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83E83-083E-4CA9-89C9-88DCB25E188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6B31E9D-896D-4FAB-98BA-727B603D5056}">
  <ds:schemaRefs>
    <ds:schemaRef ds:uri="http://schemas.riksdagen.se/motion"/>
  </ds:schemaRefs>
</ds:datastoreItem>
</file>

<file path=customXml/itemProps5.xml><?xml version="1.0" encoding="utf-8"?>
<ds:datastoreItem xmlns:ds="http://schemas.openxmlformats.org/officeDocument/2006/customXml" ds:itemID="{45E46A54-8C29-4DE3-BA04-D3E2817E4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453</Words>
  <Characters>2397</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Marint skräp</vt:lpstr>
      <vt:lpstr/>
    </vt:vector>
  </TitlesOfParts>
  <Company>Sveriges riksdag</Company>
  <LinksUpToDate>false</LinksUpToDate>
  <CharactersWithSpaces>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Marint skräp</dc:title>
  <dc:subject/>
  <dc:creator>Riksdagsförvaltningen</dc:creator>
  <cp:keywords/>
  <dc:description/>
  <cp:lastModifiedBy>Kerstin Carlqvist</cp:lastModifiedBy>
  <cp:revision>6</cp:revision>
  <cp:lastPrinted>2016-06-13T12:10:00Z</cp:lastPrinted>
  <dcterms:created xsi:type="dcterms:W3CDTF">2016-09-27T13:12:00Z</dcterms:created>
  <dcterms:modified xsi:type="dcterms:W3CDTF">2017-05-19T10:59:00Z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*T50304D885B12*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https://filur.riksdagen.se/drop/DropOffLibrary/T50304D885B12.docx</vt:lpwstr>
  </property>
  <property fmtid="{D5CDD505-2E9C-101B-9397-08002B2CF9AE}" pid="13" name="RevisionsOn">
    <vt:lpwstr>1</vt:lpwstr>
  </property>
</Properties>
</file>