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A1483" w:rsidRDefault="00867489" w14:paraId="4A9492D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04BAE0B49D3490C994512077956DB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8bfdd3-a87e-4f47-ae35-40233b89e92b"/>
        <w:id w:val="432875001"/>
        <w:lock w:val="sdtLocked"/>
      </w:sdtPr>
      <w:sdtEndPr/>
      <w:sdtContent>
        <w:p w:rsidR="00E66F9C" w:rsidRDefault="00A909BA" w14:paraId="12484C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underlätta för ett ökat trähusbyggande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75EFCB1816B47E8B85244E569260CBA"/>
        </w:placeholder>
        <w:text/>
      </w:sdtPr>
      <w:sdtEndPr/>
      <w:sdtContent>
        <w:p w:rsidRPr="009B062B" w:rsidR="006D79C9" w:rsidP="00333E95" w:rsidRDefault="006D79C9" w14:paraId="57EB80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F277C" w:rsidP="0018658A" w:rsidRDefault="00BF277C" w14:paraId="36B2E9BE" w14:textId="7BD7ACE4">
      <w:pPr>
        <w:pStyle w:val="Normalutanindragellerluft"/>
        <w:rPr>
          <w:rFonts w:eastAsia="Times New Roman"/>
          <w:lang w:eastAsia="sv-SE"/>
        </w:rPr>
      </w:pPr>
      <w:r w:rsidRPr="00BF277C">
        <w:rPr>
          <w:rFonts w:eastAsia="Times New Roman"/>
          <w:lang w:eastAsia="sv-SE"/>
        </w:rPr>
        <w:t xml:space="preserve">Sverige har mycket skog och stor tillgång på trävaror. Att bygga fler hus i trä är ett bra val för klimatet samtidigt som vi tar vara på vår inhemska råvara. </w:t>
      </w:r>
      <w:r w:rsidR="00986D4F">
        <w:rPr>
          <w:rFonts w:eastAsia="Times New Roman"/>
          <w:lang w:eastAsia="sv-SE"/>
        </w:rPr>
        <w:t>Regeringen</w:t>
      </w:r>
      <w:r w:rsidRPr="00BF277C" w:rsidR="00986D4F">
        <w:rPr>
          <w:rFonts w:eastAsia="Times New Roman"/>
          <w:lang w:eastAsia="sv-SE"/>
        </w:rPr>
        <w:t xml:space="preserve"> </w:t>
      </w:r>
      <w:r w:rsidRPr="00BF277C">
        <w:rPr>
          <w:rFonts w:eastAsia="Times New Roman"/>
          <w:lang w:eastAsia="sv-SE"/>
        </w:rPr>
        <w:t xml:space="preserve">behöver därför </w:t>
      </w:r>
      <w:r w:rsidR="00986D4F">
        <w:rPr>
          <w:rFonts w:eastAsia="Times New Roman"/>
          <w:lang w:eastAsia="sv-SE"/>
        </w:rPr>
        <w:t xml:space="preserve">se över möjligheten att </w:t>
      </w:r>
      <w:r w:rsidRPr="00BF277C">
        <w:rPr>
          <w:rFonts w:eastAsia="Times New Roman"/>
          <w:lang w:eastAsia="sv-SE"/>
        </w:rPr>
        <w:t xml:space="preserve">ta fram en tydligare strategi </w:t>
      </w:r>
      <w:r w:rsidR="00A909BA">
        <w:rPr>
          <w:rFonts w:eastAsia="Times New Roman"/>
          <w:lang w:eastAsia="sv-SE"/>
        </w:rPr>
        <w:t>för</w:t>
      </w:r>
      <w:r w:rsidRPr="00BF277C">
        <w:rPr>
          <w:rFonts w:eastAsia="Times New Roman"/>
          <w:lang w:eastAsia="sv-SE"/>
        </w:rPr>
        <w:t xml:space="preserve"> hur vi kan öka trähus</w:t>
      </w:r>
      <w:r w:rsidR="00867489">
        <w:rPr>
          <w:rFonts w:eastAsia="Times New Roman"/>
          <w:lang w:eastAsia="sv-SE"/>
        </w:rPr>
        <w:softHyphen/>
      </w:r>
      <w:r w:rsidRPr="00BF277C">
        <w:rPr>
          <w:rFonts w:eastAsia="Times New Roman"/>
          <w:lang w:eastAsia="sv-SE"/>
        </w:rPr>
        <w:t xml:space="preserve">byggandet i Sverige. Det finns många trähustillverkare i landet inte minst i Skaraborg som skulle välkomna en tydligare strategi och viljeinriktning på att bygga mer hus i trä.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94F44DA8B1407BAD511D796CC1B3A7"/>
        </w:placeholder>
      </w:sdtPr>
      <w:sdtEndPr>
        <w:rPr>
          <w:i w:val="0"/>
          <w:noProof w:val="0"/>
        </w:rPr>
      </w:sdtEndPr>
      <w:sdtContent>
        <w:p w:rsidR="001A1483" w:rsidP="001A1483" w:rsidRDefault="001A1483" w14:paraId="3C4D215C" w14:textId="77777777"/>
        <w:p w:rsidRPr="008E0FE2" w:rsidR="004801AC" w:rsidP="001A1483" w:rsidRDefault="00867489" w14:paraId="02DCBD46" w14:textId="004550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66F9C" w14:paraId="527008E2" w14:textId="77777777">
        <w:trPr>
          <w:cantSplit/>
        </w:trPr>
        <w:tc>
          <w:tcPr>
            <w:tcW w:w="50" w:type="pct"/>
            <w:vAlign w:val="bottom"/>
          </w:tcPr>
          <w:p w:rsidR="00E66F9C" w:rsidRDefault="00A909BA" w14:paraId="00CA748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66F9C" w:rsidRDefault="00E66F9C" w14:paraId="71E3FD0E" w14:textId="77777777">
            <w:pPr>
              <w:pStyle w:val="Underskrifter"/>
              <w:spacing w:after="0"/>
            </w:pPr>
          </w:p>
        </w:tc>
      </w:tr>
    </w:tbl>
    <w:p w:rsidR="002E36CE" w:rsidRDefault="002E36CE" w14:paraId="4FE5388A" w14:textId="77777777"/>
    <w:sectPr w:rsidR="002E36C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3BC3D" w14:textId="77777777" w:rsidR="00310D84" w:rsidRDefault="00310D84" w:rsidP="000C1CAD">
      <w:pPr>
        <w:spacing w:line="240" w:lineRule="auto"/>
      </w:pPr>
      <w:r>
        <w:separator/>
      </w:r>
    </w:p>
  </w:endnote>
  <w:endnote w:type="continuationSeparator" w:id="0">
    <w:p w14:paraId="6B30396B" w14:textId="77777777" w:rsidR="00310D84" w:rsidRDefault="00310D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63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06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1CE32" w14:textId="02E1BEDA" w:rsidR="00262EA3" w:rsidRPr="001A1483" w:rsidRDefault="00262EA3" w:rsidP="001A14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2E32D" w14:textId="77777777" w:rsidR="00310D84" w:rsidRDefault="00310D84" w:rsidP="000C1CAD">
      <w:pPr>
        <w:spacing w:line="240" w:lineRule="auto"/>
      </w:pPr>
      <w:r>
        <w:separator/>
      </w:r>
    </w:p>
  </w:footnote>
  <w:footnote w:type="continuationSeparator" w:id="0">
    <w:p w14:paraId="6EBD106F" w14:textId="77777777" w:rsidR="00310D84" w:rsidRDefault="00310D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BCB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AD4953" wp14:editId="57E299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B6562" w14:textId="2129EF58" w:rsidR="00262EA3" w:rsidRDefault="008674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27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510B3">
                                <w:t>1644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AD49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3B6562" w14:textId="2129EF58" w:rsidR="00262EA3" w:rsidRDefault="008674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27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510B3">
                          <w:t>1644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585D6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8E20" w14:textId="77777777" w:rsidR="00262EA3" w:rsidRDefault="00262EA3" w:rsidP="008563AC">
    <w:pPr>
      <w:jc w:val="right"/>
    </w:pPr>
  </w:p>
  <w:p w14:paraId="78C653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1F18" w14:textId="77777777" w:rsidR="00262EA3" w:rsidRDefault="008674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21948B" wp14:editId="424C6E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5DA838" w14:textId="1BFBA090" w:rsidR="00262EA3" w:rsidRDefault="008674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14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F277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510B3">
          <w:t>1644</w:t>
        </w:r>
      </w:sdtContent>
    </w:sdt>
  </w:p>
  <w:p w14:paraId="780B57A3" w14:textId="77777777" w:rsidR="00262EA3" w:rsidRPr="008227B3" w:rsidRDefault="008674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2E0C9C" w14:textId="143AE3B7" w:rsidR="00262EA3" w:rsidRPr="008227B3" w:rsidRDefault="008674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148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1483">
          <w:t>:2724</w:t>
        </w:r>
      </w:sdtContent>
    </w:sdt>
  </w:p>
  <w:p w14:paraId="0FA6BB61" w14:textId="158F9118" w:rsidR="00262EA3" w:rsidRDefault="008674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A148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6F31A3" w14:textId="43122099" w:rsidR="00262EA3" w:rsidRDefault="00BF277C" w:rsidP="00283E0F">
        <w:pPr>
          <w:pStyle w:val="FSHRub2"/>
        </w:pPr>
        <w:r>
          <w:t>Byggande av fler trähus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CFF2E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27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BBE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58A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483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6CE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D84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5D3A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489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0B3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D4F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3F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9BA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77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6F9C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93E560"/>
  <w15:chartTrackingRefBased/>
  <w15:docId w15:val="{6517EAA9-6653-478C-9F57-B84C77FA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986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4BAE0B49D3490C994512077956D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3D160-4A15-46CD-BB43-2A9975A641F1}"/>
      </w:docPartPr>
      <w:docPartBody>
        <w:p w:rsidR="00722352" w:rsidRDefault="005344E1">
          <w:pPr>
            <w:pStyle w:val="204BAE0B49D3490C994512077956DB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5EFCB1816B47E8B85244E569260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B932D-49CD-450D-B3B9-7427DB5AE106}"/>
      </w:docPartPr>
      <w:docPartBody>
        <w:p w:rsidR="00722352" w:rsidRDefault="005344E1">
          <w:pPr>
            <w:pStyle w:val="E75EFCB1816B47E8B85244E569260C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94F44DA8B1407BAD511D796CC1B3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F931E2-34A3-4B0E-9E2E-B5A8FBF3AB59}"/>
      </w:docPartPr>
      <w:docPartBody>
        <w:p w:rsidR="00AE2A5C" w:rsidRDefault="00AE2A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52"/>
    <w:rsid w:val="00326403"/>
    <w:rsid w:val="005344E1"/>
    <w:rsid w:val="00722352"/>
    <w:rsid w:val="00AE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4BAE0B49D3490C994512077956DBAF">
    <w:name w:val="204BAE0B49D3490C994512077956DBAF"/>
  </w:style>
  <w:style w:type="paragraph" w:customStyle="1" w:styleId="E75EFCB1816B47E8B85244E569260CBA">
    <w:name w:val="E75EFCB1816B47E8B85244E569260C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D9C4CA-06DC-43FD-9796-ADC009C3BF2A}"/>
</file>

<file path=customXml/itemProps2.xml><?xml version="1.0" encoding="utf-8"?>
<ds:datastoreItem xmlns:ds="http://schemas.openxmlformats.org/officeDocument/2006/customXml" ds:itemID="{45E9ED8C-10F3-40E5-A9ED-0043080CFE24}"/>
</file>

<file path=customXml/itemProps3.xml><?xml version="1.0" encoding="utf-8"?>
<ds:datastoreItem xmlns:ds="http://schemas.openxmlformats.org/officeDocument/2006/customXml" ds:itemID="{285E50FD-A5C7-47D0-9D04-C084BDC4A5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111</Words>
  <Characters>575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Bygg fler trähus</vt:lpstr>
      <vt:lpstr>
      </vt:lpstr>
    </vt:vector>
  </TitlesOfParts>
  <Company>Sveriges riksdag</Company>
  <LinksUpToDate>false</LinksUpToDate>
  <CharactersWithSpaces>680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