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554EE9B0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603538">
              <w:rPr>
                <w:b/>
                <w:szCs w:val="24"/>
              </w:rPr>
              <w:t>2</w:t>
            </w:r>
            <w:r w:rsidR="00D22007">
              <w:rPr>
                <w:b/>
                <w:szCs w:val="24"/>
              </w:rPr>
              <w:t>9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681B642D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942C3B">
              <w:rPr>
                <w:szCs w:val="24"/>
              </w:rPr>
              <w:t>2</w:t>
            </w:r>
            <w:r w:rsidR="00624E6C">
              <w:rPr>
                <w:szCs w:val="24"/>
              </w:rPr>
              <w:t>-</w:t>
            </w:r>
            <w:r w:rsidR="00D22007">
              <w:rPr>
                <w:szCs w:val="24"/>
              </w:rPr>
              <w:t>13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614C3FFD" w:rsidR="00DE6E32" w:rsidRPr="00EF25A5" w:rsidRDefault="00891F8A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22007">
              <w:rPr>
                <w:szCs w:val="24"/>
              </w:rPr>
              <w:t>1</w:t>
            </w:r>
            <w:r w:rsidR="00313337" w:rsidRPr="00DE6E32">
              <w:rPr>
                <w:szCs w:val="24"/>
              </w:rPr>
              <w:t>.</w:t>
            </w:r>
            <w:r w:rsidR="009D3B25" w:rsidRPr="00DE6E32">
              <w:rPr>
                <w:szCs w:val="24"/>
              </w:rPr>
              <w:t>0</w:t>
            </w:r>
            <w:r w:rsidR="005E199B" w:rsidRPr="00DE6E32">
              <w:rPr>
                <w:szCs w:val="24"/>
              </w:rPr>
              <w:t>0</w:t>
            </w:r>
            <w:r w:rsidR="00953995" w:rsidRPr="00DE6E32">
              <w:rPr>
                <w:szCs w:val="24"/>
              </w:rPr>
              <w:t>–</w:t>
            </w:r>
            <w:r w:rsidR="004815BE" w:rsidRPr="004815BE">
              <w:rPr>
                <w:szCs w:val="24"/>
              </w:rPr>
              <w:t>12</w:t>
            </w:r>
            <w:r w:rsidR="00972858" w:rsidRPr="004815BE">
              <w:rPr>
                <w:szCs w:val="24"/>
              </w:rPr>
              <w:t>.</w:t>
            </w:r>
            <w:r w:rsidR="004815BE" w:rsidRPr="004815BE">
              <w:rPr>
                <w:szCs w:val="24"/>
              </w:rPr>
              <w:t>15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6778BE4A" w14:textId="49CF6674" w:rsidR="003A2AA5" w:rsidRDefault="003A2AA5" w:rsidP="00CF13AF">
      <w:pPr>
        <w:tabs>
          <w:tab w:val="left" w:pos="1418"/>
        </w:tabs>
        <w:rPr>
          <w:snapToGrid w:val="0"/>
        </w:rPr>
      </w:pPr>
    </w:p>
    <w:p w14:paraId="349A4F27" w14:textId="77777777" w:rsidR="00137816" w:rsidRPr="007F393D" w:rsidRDefault="00137816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21A2D" w14:paraId="2CA101B3" w14:textId="77777777" w:rsidTr="00887D33">
        <w:tc>
          <w:tcPr>
            <w:tcW w:w="567" w:type="dxa"/>
          </w:tcPr>
          <w:p w14:paraId="5E35AEF1" w14:textId="7C941777" w:rsidR="00C21A2D" w:rsidRDefault="00C21A2D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568B35C5" w14:textId="77777777" w:rsidR="00C21A2D" w:rsidRDefault="00C21A2D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</w:t>
            </w:r>
          </w:p>
          <w:p w14:paraId="7BEE4E65" w14:textId="77777777" w:rsidR="00BC2255" w:rsidRDefault="00BC2255" w:rsidP="00BC225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F76B49D" w14:textId="0D8A6CB8" w:rsidR="00BC2255" w:rsidRPr="00C21A2D" w:rsidRDefault="009939D0" w:rsidP="00BC225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21A2D">
              <w:rPr>
                <w:bCs/>
                <w:snapToGrid w:val="0"/>
              </w:rPr>
              <w:t>Inspektionen för socialförsäkringen (ISF)</w:t>
            </w:r>
            <w:r>
              <w:rPr>
                <w:bCs/>
                <w:snapToGrid w:val="0"/>
              </w:rPr>
              <w:t xml:space="preserve"> generaldirektör </w:t>
            </w:r>
            <w:r w:rsidRPr="009939D0">
              <w:rPr>
                <w:bCs/>
                <w:snapToGrid w:val="0"/>
              </w:rPr>
              <w:t xml:space="preserve">Eva-Lo </w:t>
            </w:r>
            <w:proofErr w:type="spellStart"/>
            <w:r w:rsidRPr="009939D0">
              <w:rPr>
                <w:bCs/>
                <w:snapToGrid w:val="0"/>
              </w:rPr>
              <w:t>Ighe</w:t>
            </w:r>
            <w:proofErr w:type="spellEnd"/>
            <w:r>
              <w:rPr>
                <w:bCs/>
                <w:snapToGrid w:val="0"/>
              </w:rPr>
              <w:t xml:space="preserve"> med medarbetare</w:t>
            </w:r>
            <w:r w:rsidR="00BC2255" w:rsidRPr="00C21A2D">
              <w:rPr>
                <w:bCs/>
                <w:snapToGrid w:val="0"/>
              </w:rPr>
              <w:t xml:space="preserve"> informera</w:t>
            </w:r>
            <w:r w:rsidR="00BC2255">
              <w:rPr>
                <w:bCs/>
                <w:snapToGrid w:val="0"/>
              </w:rPr>
              <w:t>de</w:t>
            </w:r>
            <w:r w:rsidR="00BC2255" w:rsidRPr="00C21A2D">
              <w:rPr>
                <w:bCs/>
                <w:snapToGrid w:val="0"/>
              </w:rPr>
              <w:t xml:space="preserve"> om rapporten ”Förändringar inom assistansersättningen – En första granskning av 2023 års lagändringar för stärkt rätt till personlig assistans” (Rapport 2024:1).</w:t>
            </w:r>
          </w:p>
          <w:p w14:paraId="094A78F9" w14:textId="77777777" w:rsidR="00C21A2D" w:rsidRPr="00C21A2D" w:rsidRDefault="00C21A2D" w:rsidP="007C39D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6BC1ACF" w14:textId="53B65AEB" w:rsidR="00C21A2D" w:rsidRPr="00C21A2D" w:rsidRDefault="00C21A2D" w:rsidP="00C21A2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21A2D">
              <w:rPr>
                <w:bCs/>
                <w:snapToGrid w:val="0"/>
              </w:rPr>
              <w:t>Försäkringskassans generaldirektör Nils Öberg med medarbetare informera</w:t>
            </w:r>
            <w:r>
              <w:rPr>
                <w:bCs/>
                <w:snapToGrid w:val="0"/>
              </w:rPr>
              <w:t>de</w:t>
            </w:r>
            <w:r w:rsidRPr="00C21A2D">
              <w:rPr>
                <w:bCs/>
                <w:snapToGrid w:val="0"/>
              </w:rPr>
              <w:t xml:space="preserve"> om det schabloniserade föräldraavdraget. </w:t>
            </w:r>
          </w:p>
          <w:p w14:paraId="4C853076" w14:textId="359AA8CC" w:rsidR="00C21A2D" w:rsidRPr="00D12AEB" w:rsidRDefault="00C21A2D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42C3B" w14:paraId="502F54D8" w14:textId="77777777" w:rsidTr="00887D33">
        <w:tc>
          <w:tcPr>
            <w:tcW w:w="567" w:type="dxa"/>
          </w:tcPr>
          <w:p w14:paraId="34D4B1AE" w14:textId="54FC88F5" w:rsidR="00942C3B" w:rsidRDefault="00942C3B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21A2D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87C4089" w14:textId="77777777" w:rsidR="007C39D1" w:rsidRPr="00D12AEB" w:rsidRDefault="007C39D1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Justering av protokoll</w:t>
            </w:r>
          </w:p>
          <w:p w14:paraId="51C4C486" w14:textId="77777777" w:rsidR="007C39D1" w:rsidRPr="00D12AEB" w:rsidRDefault="007C39D1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5ABD0723" w:rsidR="007C39D1" w:rsidRPr="00D12AEB" w:rsidRDefault="007C39D1" w:rsidP="007C39D1">
            <w:pPr>
              <w:tabs>
                <w:tab w:val="left" w:pos="1701"/>
              </w:tabs>
              <w:rPr>
                <w:snapToGrid w:val="0"/>
              </w:rPr>
            </w:pPr>
            <w:r w:rsidRPr="00D12AEB">
              <w:rPr>
                <w:snapToGrid w:val="0"/>
              </w:rPr>
              <w:t xml:space="preserve">Utskottet justerade </w:t>
            </w:r>
            <w:r w:rsidRPr="004815BE">
              <w:rPr>
                <w:snapToGrid w:val="0"/>
              </w:rPr>
              <w:t>protokoll 2023/24:2</w:t>
            </w:r>
            <w:r w:rsidR="00D22007" w:rsidRPr="004815BE">
              <w:rPr>
                <w:snapToGrid w:val="0"/>
              </w:rPr>
              <w:t>8</w:t>
            </w:r>
            <w:r w:rsidRPr="004815BE">
              <w:rPr>
                <w:snapToGrid w:val="0"/>
              </w:rPr>
              <w:t>.</w:t>
            </w:r>
          </w:p>
          <w:p w14:paraId="5EB13AF3" w14:textId="77777777" w:rsidR="00942C3B" w:rsidRPr="00D12AEB" w:rsidRDefault="00942C3B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C2255" w14:paraId="2A817F6B" w14:textId="77777777" w:rsidTr="00887D33">
        <w:tc>
          <w:tcPr>
            <w:tcW w:w="567" w:type="dxa"/>
          </w:tcPr>
          <w:p w14:paraId="0830F785" w14:textId="08B84636" w:rsidR="00BC2255" w:rsidRDefault="00BC2255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45493C55" w14:textId="77777777" w:rsidR="00BC2255" w:rsidRDefault="00BC2255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Uppföljning och utvärdering</w:t>
            </w:r>
          </w:p>
          <w:p w14:paraId="795377BB" w14:textId="77777777" w:rsidR="00BC2255" w:rsidRDefault="00BC2255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15EF597" w14:textId="77777777" w:rsidR="005E18C8" w:rsidRDefault="005E18C8" w:rsidP="005E18C8">
            <w:r>
              <w:t xml:space="preserve">Arbetsgruppen för uppföljning och utvärdering presenterade den förstudie som tagits fram om ett förslag till utvärdering av delar av den nya beslutsprocessen för nationell högspecialiserad vård. </w:t>
            </w:r>
          </w:p>
          <w:p w14:paraId="4F354B48" w14:textId="77777777" w:rsidR="005E18C8" w:rsidRDefault="005E18C8" w:rsidP="005E18C8"/>
          <w:p w14:paraId="02ACAA5C" w14:textId="530057CE" w:rsidR="005E18C8" w:rsidRDefault="005E18C8" w:rsidP="005E18C8">
            <w:pPr>
              <w:rPr>
                <w:sz w:val="22"/>
              </w:rPr>
            </w:pPr>
            <w:r>
              <w:t xml:space="preserve">På förslag av arbetsgruppen beslutade utskottet att med utgångspunkt i förstudien genomföra en huvudstudie. </w:t>
            </w:r>
          </w:p>
          <w:p w14:paraId="599454AE" w14:textId="19972E16" w:rsidR="00BC2255" w:rsidRPr="00D12AEB" w:rsidRDefault="00BC2255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21A2D" w14:paraId="297AA113" w14:textId="77777777" w:rsidTr="00887D33">
        <w:tc>
          <w:tcPr>
            <w:tcW w:w="567" w:type="dxa"/>
          </w:tcPr>
          <w:p w14:paraId="1DCD2D80" w14:textId="2650DD11" w:rsidR="00C21A2D" w:rsidRDefault="00C21A2D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2255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1732EEDB" w14:textId="66FEBCA2" w:rsidR="00C21A2D" w:rsidRDefault="00BC2255" w:rsidP="00627BB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Förbättrade möjligheter att ändra kön</w:t>
            </w:r>
            <w:r w:rsidR="00C21A2D" w:rsidRPr="00C21A2D">
              <w:rPr>
                <w:b/>
                <w:snapToGrid w:val="0"/>
              </w:rPr>
              <w:t xml:space="preserve"> (SoU22)</w:t>
            </w:r>
          </w:p>
          <w:p w14:paraId="1EB7DD91" w14:textId="77777777" w:rsidR="00C21A2D" w:rsidRDefault="00C21A2D" w:rsidP="00627BB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EBBB701" w14:textId="7B077865" w:rsidR="00C21A2D" w:rsidRPr="002A0E42" w:rsidRDefault="00C21A2D" w:rsidP="00C21A2D">
            <w:pPr>
              <w:rPr>
                <w:szCs w:val="24"/>
              </w:rPr>
            </w:pPr>
            <w:r w:rsidRPr="002A0E42">
              <w:rPr>
                <w:szCs w:val="24"/>
              </w:rPr>
              <w:t xml:space="preserve">Utskottet fortsatte beredningen av ett utkast till initiativ om </w:t>
            </w:r>
            <w:r w:rsidR="00EF69E5" w:rsidRPr="002A0E42">
              <w:rPr>
                <w:szCs w:val="24"/>
              </w:rPr>
              <w:t>f</w:t>
            </w:r>
            <w:r w:rsidR="00EF69E5" w:rsidRPr="002A0E42">
              <w:rPr>
                <w:snapToGrid w:val="0"/>
              </w:rPr>
              <w:t>örbättrade möjligheter att ändra kön</w:t>
            </w:r>
            <w:r w:rsidR="006E5E46" w:rsidRPr="002A0E42">
              <w:rPr>
                <w:szCs w:val="24"/>
              </w:rPr>
              <w:t>.</w:t>
            </w:r>
            <w:r w:rsidRPr="002A0E42">
              <w:rPr>
                <w:szCs w:val="24"/>
              </w:rPr>
              <w:t xml:space="preserve"> </w:t>
            </w:r>
          </w:p>
          <w:p w14:paraId="68A2AAEF" w14:textId="4384708F" w:rsidR="00137816" w:rsidRPr="002A0E42" w:rsidRDefault="00137816" w:rsidP="00C21A2D">
            <w:pPr>
              <w:rPr>
                <w:szCs w:val="24"/>
              </w:rPr>
            </w:pPr>
          </w:p>
          <w:p w14:paraId="2371C5E0" w14:textId="586D9C3F" w:rsidR="00137816" w:rsidRPr="002A0E42" w:rsidRDefault="00137816" w:rsidP="00C21A2D">
            <w:pPr>
              <w:rPr>
                <w:szCs w:val="24"/>
              </w:rPr>
            </w:pPr>
            <w:r w:rsidRPr="002A0E42">
              <w:rPr>
                <w:szCs w:val="24"/>
              </w:rPr>
              <w:t xml:space="preserve">SD- och KD-ledamöterna </w:t>
            </w:r>
            <w:r w:rsidR="002A0E42" w:rsidRPr="002A0E42">
              <w:rPr>
                <w:szCs w:val="24"/>
              </w:rPr>
              <w:t xml:space="preserve">föreslog </w:t>
            </w:r>
            <w:r w:rsidRPr="002A0E42">
              <w:rPr>
                <w:szCs w:val="24"/>
              </w:rPr>
              <w:t xml:space="preserve">att utskottet skulle </w:t>
            </w:r>
            <w:r w:rsidR="002A0E42" w:rsidRPr="002A0E42">
              <w:rPr>
                <w:szCs w:val="24"/>
              </w:rPr>
              <w:t>inhämta upplysningar</w:t>
            </w:r>
            <w:r w:rsidRPr="002A0E42">
              <w:rPr>
                <w:szCs w:val="24"/>
              </w:rPr>
              <w:t xml:space="preserve"> </w:t>
            </w:r>
            <w:r w:rsidR="002A0E42" w:rsidRPr="002A0E42">
              <w:rPr>
                <w:szCs w:val="24"/>
              </w:rPr>
              <w:t xml:space="preserve">i ärendet </w:t>
            </w:r>
            <w:r w:rsidR="002A0E42" w:rsidRPr="002A0E42">
              <w:rPr>
                <w:snapToGrid w:val="0"/>
              </w:rPr>
              <w:t>från de</w:t>
            </w:r>
            <w:r w:rsidRPr="002A0E42">
              <w:rPr>
                <w:szCs w:val="24"/>
              </w:rPr>
              <w:t xml:space="preserve"> myndigheter och organisationer </w:t>
            </w:r>
            <w:r w:rsidR="002A0E42" w:rsidRPr="002A0E42">
              <w:rPr>
                <w:szCs w:val="24"/>
              </w:rPr>
              <w:t xml:space="preserve">som framgår av </w:t>
            </w:r>
            <w:r w:rsidRPr="002A0E42">
              <w:rPr>
                <w:szCs w:val="24"/>
              </w:rPr>
              <w:t>bilaga 2.</w:t>
            </w:r>
          </w:p>
          <w:p w14:paraId="75EC72B9" w14:textId="77777777" w:rsidR="00137816" w:rsidRPr="00137816" w:rsidRDefault="00137816" w:rsidP="00C21A2D">
            <w:pPr>
              <w:rPr>
                <w:color w:val="FF0000"/>
                <w:szCs w:val="24"/>
              </w:rPr>
            </w:pPr>
          </w:p>
          <w:p w14:paraId="09FB51B8" w14:textId="5EC0E522" w:rsidR="00C21A2D" w:rsidRPr="002A0E42" w:rsidRDefault="00C21A2D" w:rsidP="00C21A2D">
            <w:pPr>
              <w:tabs>
                <w:tab w:val="left" w:pos="1701"/>
              </w:tabs>
              <w:rPr>
                <w:szCs w:val="24"/>
              </w:rPr>
            </w:pPr>
            <w:r w:rsidRPr="002A0E42">
              <w:rPr>
                <w:szCs w:val="24"/>
              </w:rPr>
              <w:t>Ärendet bordlades.</w:t>
            </w:r>
          </w:p>
          <w:p w14:paraId="2923437D" w14:textId="48E0C8BC" w:rsidR="00137816" w:rsidRPr="002A0E42" w:rsidRDefault="00137816" w:rsidP="00C21A2D">
            <w:pPr>
              <w:tabs>
                <w:tab w:val="left" w:pos="1701"/>
              </w:tabs>
              <w:rPr>
                <w:szCs w:val="24"/>
              </w:rPr>
            </w:pPr>
          </w:p>
          <w:p w14:paraId="7281A238" w14:textId="7399747F" w:rsidR="00137816" w:rsidRPr="002A0E42" w:rsidRDefault="00137816" w:rsidP="00C21A2D">
            <w:pPr>
              <w:tabs>
                <w:tab w:val="left" w:pos="1701"/>
              </w:tabs>
              <w:rPr>
                <w:szCs w:val="24"/>
              </w:rPr>
            </w:pPr>
            <w:r w:rsidRPr="002A0E42">
              <w:rPr>
                <w:szCs w:val="24"/>
              </w:rPr>
              <w:t>Denna paragraf förklarades omedelbart justerad.</w:t>
            </w:r>
          </w:p>
          <w:p w14:paraId="63575C3E" w14:textId="1801F8F0" w:rsidR="00C21A2D" w:rsidRPr="00E73160" w:rsidRDefault="00C21A2D" w:rsidP="00627BB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C2255" w14:paraId="2CDBF9D6" w14:textId="77777777" w:rsidTr="00887D33">
        <w:tc>
          <w:tcPr>
            <w:tcW w:w="567" w:type="dxa"/>
          </w:tcPr>
          <w:p w14:paraId="49D5A9E0" w14:textId="73EC4834" w:rsidR="00BC2255" w:rsidRDefault="00BC2255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3BBA94BC" w14:textId="77777777" w:rsidR="00BC2255" w:rsidRPr="004815BE" w:rsidRDefault="00BC2255" w:rsidP="00627BB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815BE">
              <w:rPr>
                <w:b/>
                <w:snapToGrid w:val="0"/>
              </w:rPr>
              <w:t>EU-information</w:t>
            </w:r>
          </w:p>
          <w:p w14:paraId="37CEB8F2" w14:textId="77777777" w:rsidR="00EC1588" w:rsidRPr="004815BE" w:rsidRDefault="00EC1588" w:rsidP="00EC158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85AC623" w14:textId="74D72852" w:rsidR="00EC1588" w:rsidRPr="004815BE" w:rsidRDefault="00EC1588" w:rsidP="00EC158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815BE">
              <w:rPr>
                <w:bCs/>
                <w:snapToGrid w:val="0"/>
              </w:rPr>
              <w:t xml:space="preserve">Skriftlig EU-information från Socialdepartementet anmäldes (dnr </w:t>
            </w:r>
            <w:proofErr w:type="gramStart"/>
            <w:r w:rsidR="00EA5DE4" w:rsidRPr="004815BE">
              <w:rPr>
                <w:bCs/>
                <w:snapToGrid w:val="0"/>
              </w:rPr>
              <w:t>103</w:t>
            </w:r>
            <w:r w:rsidRPr="004815BE">
              <w:rPr>
                <w:bCs/>
                <w:snapToGrid w:val="0"/>
              </w:rPr>
              <w:t>0-2023</w:t>
            </w:r>
            <w:proofErr w:type="gramEnd"/>
            <w:r w:rsidRPr="004815BE">
              <w:rPr>
                <w:bCs/>
                <w:snapToGrid w:val="0"/>
              </w:rPr>
              <w:t>/24).</w:t>
            </w:r>
          </w:p>
          <w:p w14:paraId="75BEA4F3" w14:textId="77777777" w:rsidR="00BC2255" w:rsidRDefault="00BC2255" w:rsidP="00627BB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4E2D396" w14:textId="4A95F401" w:rsidR="005E18C8" w:rsidRPr="004815BE" w:rsidRDefault="005E18C8" w:rsidP="00627BB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5E4A" w14:paraId="46A3EE69" w14:textId="77777777" w:rsidTr="00887D33">
        <w:tc>
          <w:tcPr>
            <w:tcW w:w="567" w:type="dxa"/>
          </w:tcPr>
          <w:p w14:paraId="70922E23" w14:textId="2047C65F" w:rsidR="00C15E4A" w:rsidRDefault="00C15E4A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C2255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141BE37" w14:textId="774DE2F6" w:rsidR="00C15E4A" w:rsidRPr="004815BE" w:rsidRDefault="00C15E4A" w:rsidP="00C15E4A">
            <w:pPr>
              <w:tabs>
                <w:tab w:val="left" w:pos="1701"/>
              </w:tabs>
              <w:rPr>
                <w:b/>
                <w:szCs w:val="23"/>
              </w:rPr>
            </w:pPr>
            <w:r w:rsidRPr="004815BE">
              <w:rPr>
                <w:b/>
                <w:szCs w:val="23"/>
              </w:rPr>
              <w:t>Överlämnande av motionsyrkande</w:t>
            </w:r>
          </w:p>
          <w:p w14:paraId="022B40F7" w14:textId="77777777" w:rsidR="00C15E4A" w:rsidRPr="004815BE" w:rsidRDefault="00C15E4A" w:rsidP="00C15E4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067F64E" w14:textId="73644543" w:rsidR="00C15E4A" w:rsidRPr="004815BE" w:rsidRDefault="00C15E4A" w:rsidP="00C15E4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815BE">
              <w:rPr>
                <w:bCs/>
                <w:snapToGrid w:val="0"/>
              </w:rPr>
              <w:t xml:space="preserve">Utskottet beslutade att överlämna motionsyrkande </w:t>
            </w:r>
            <w:r w:rsidRPr="004815BE">
              <w:t>2023/24:2493 av Christofer Bergenblock m.fl. (C) yrkande 2</w:t>
            </w:r>
            <w:r w:rsidRPr="004815BE">
              <w:rPr>
                <w:bCs/>
                <w:snapToGrid w:val="0"/>
              </w:rPr>
              <w:t xml:space="preserve"> till trafikutskottet. </w:t>
            </w:r>
          </w:p>
          <w:p w14:paraId="3F60FF7B" w14:textId="77777777" w:rsidR="00C15E4A" w:rsidRPr="004815BE" w:rsidRDefault="00C15E4A" w:rsidP="00C15E4A">
            <w:pPr>
              <w:tabs>
                <w:tab w:val="left" w:pos="1701"/>
              </w:tabs>
              <w:rPr>
                <w:rStyle w:val="bold"/>
                <w:rFonts w:eastAsia="Calibri"/>
                <w:szCs w:val="24"/>
                <w:lang w:eastAsia="en-US"/>
              </w:rPr>
            </w:pPr>
          </w:p>
          <w:p w14:paraId="0735E6CE" w14:textId="77777777" w:rsidR="00C15E4A" w:rsidRPr="004815BE" w:rsidRDefault="00C15E4A" w:rsidP="00C15E4A">
            <w:pPr>
              <w:tabs>
                <w:tab w:val="left" w:pos="1701"/>
              </w:tabs>
              <w:rPr>
                <w:snapToGrid w:val="0"/>
              </w:rPr>
            </w:pPr>
            <w:r w:rsidRPr="004815BE">
              <w:rPr>
                <w:snapToGrid w:val="0"/>
              </w:rPr>
              <w:t>Denna paragraf förklarades omedelbart justerad.</w:t>
            </w:r>
          </w:p>
          <w:p w14:paraId="3300F42B" w14:textId="77777777" w:rsidR="00C15E4A" w:rsidRPr="004815BE" w:rsidRDefault="00C15E4A" w:rsidP="00627BB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C2255" w14:paraId="1A02F4EE" w14:textId="77777777" w:rsidTr="00887D33">
        <w:tc>
          <w:tcPr>
            <w:tcW w:w="567" w:type="dxa"/>
          </w:tcPr>
          <w:p w14:paraId="289EBD8D" w14:textId="0B3FAFB8" w:rsidR="00BC2255" w:rsidRDefault="00BC2255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17" w:type="dxa"/>
          </w:tcPr>
          <w:p w14:paraId="2D9AA874" w14:textId="76A541DE" w:rsidR="00BC2255" w:rsidRPr="004815BE" w:rsidRDefault="00BC2255" w:rsidP="00C15E4A">
            <w:pPr>
              <w:tabs>
                <w:tab w:val="left" w:pos="1701"/>
              </w:tabs>
              <w:rPr>
                <w:b/>
                <w:szCs w:val="23"/>
              </w:rPr>
            </w:pPr>
            <w:r w:rsidRPr="004815BE">
              <w:rPr>
                <w:b/>
                <w:szCs w:val="23"/>
              </w:rPr>
              <w:t xml:space="preserve">Nordiska rådets rekommendationer 2023 </w:t>
            </w:r>
          </w:p>
          <w:p w14:paraId="3AF88C91" w14:textId="77777777" w:rsidR="00EC1588" w:rsidRPr="004815BE" w:rsidRDefault="00EC1588" w:rsidP="00EC1588">
            <w:pPr>
              <w:rPr>
                <w:bCs/>
                <w:szCs w:val="24"/>
              </w:rPr>
            </w:pPr>
          </w:p>
          <w:p w14:paraId="20FEEB42" w14:textId="4A5506F4" w:rsidR="00EC1588" w:rsidRPr="004815BE" w:rsidRDefault="00EC1588" w:rsidP="00EC1588">
            <w:pPr>
              <w:rPr>
                <w:bCs/>
                <w:szCs w:val="24"/>
              </w:rPr>
            </w:pPr>
            <w:r w:rsidRPr="004815BE">
              <w:rPr>
                <w:bCs/>
                <w:szCs w:val="24"/>
              </w:rPr>
              <w:t>Inkomna rekommendationer från Nordiska rådet anmäldes.</w:t>
            </w:r>
          </w:p>
          <w:p w14:paraId="6CDA9E97" w14:textId="09160A6D" w:rsidR="00BC2255" w:rsidRPr="004815BE" w:rsidRDefault="00BC2255" w:rsidP="00C15E4A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084E72" w14:paraId="3769C3E1" w14:textId="77777777" w:rsidTr="00887D33">
        <w:tc>
          <w:tcPr>
            <w:tcW w:w="567" w:type="dxa"/>
          </w:tcPr>
          <w:p w14:paraId="031DD3B2" w14:textId="5C8019E6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2255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36BCB7CC" w14:textId="77777777" w:rsidR="00084E72" w:rsidRPr="004815BE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815BE">
              <w:rPr>
                <w:b/>
                <w:snapToGrid w:val="0"/>
              </w:rPr>
              <w:t>Övriga frågor</w:t>
            </w:r>
          </w:p>
          <w:p w14:paraId="00E3CF5A" w14:textId="77777777" w:rsidR="00084E72" w:rsidRPr="004815BE" w:rsidRDefault="00084E72" w:rsidP="00084E72">
            <w:pPr>
              <w:tabs>
                <w:tab w:val="left" w:pos="1701"/>
              </w:tabs>
            </w:pPr>
          </w:p>
          <w:p w14:paraId="2A4F1873" w14:textId="33C229D9" w:rsidR="00084E72" w:rsidRPr="004815BE" w:rsidRDefault="00084E72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4815BE">
              <w:rPr>
                <w:bCs/>
                <w:szCs w:val="24"/>
              </w:rPr>
              <w:t>Kanslichefen informerade om arbetsplanen.</w:t>
            </w:r>
            <w:r w:rsidRPr="004815BE">
              <w:rPr>
                <w:bCs/>
                <w:szCs w:val="24"/>
              </w:rPr>
              <w:br/>
            </w:r>
          </w:p>
        </w:tc>
      </w:tr>
      <w:tr w:rsidR="00084E72" w14:paraId="4325F513" w14:textId="77777777" w:rsidTr="00887D33">
        <w:tc>
          <w:tcPr>
            <w:tcW w:w="567" w:type="dxa"/>
          </w:tcPr>
          <w:p w14:paraId="7D066FE2" w14:textId="6020AB66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2255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7AFF25B0" w14:textId="77777777" w:rsidR="00084E72" w:rsidRPr="004815BE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815BE">
              <w:rPr>
                <w:b/>
                <w:snapToGrid w:val="0"/>
              </w:rPr>
              <w:t>Nästa sammanträde</w:t>
            </w:r>
          </w:p>
          <w:p w14:paraId="2955C30E" w14:textId="77777777" w:rsidR="00084E72" w:rsidRPr="004815BE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3C0DFC02" w:rsidR="00084E72" w:rsidRPr="004815BE" w:rsidRDefault="00084E72" w:rsidP="00084E72">
            <w:pPr>
              <w:rPr>
                <w:snapToGrid w:val="0"/>
              </w:rPr>
            </w:pPr>
            <w:r w:rsidRPr="004815BE">
              <w:rPr>
                <w:snapToGrid w:val="0"/>
              </w:rPr>
              <w:t xml:space="preserve">Utskottet beslutade att nästa sammanträde ska äga rum </w:t>
            </w:r>
            <w:r w:rsidR="00D77427" w:rsidRPr="004815BE">
              <w:rPr>
                <w:snapToGrid w:val="0"/>
              </w:rPr>
              <w:t>t</w:t>
            </w:r>
            <w:r w:rsidR="00D22007" w:rsidRPr="004815BE">
              <w:rPr>
                <w:snapToGrid w:val="0"/>
              </w:rPr>
              <w:t>or</w:t>
            </w:r>
            <w:r w:rsidR="00D77427" w:rsidRPr="004815BE">
              <w:rPr>
                <w:snapToGrid w:val="0"/>
              </w:rPr>
              <w:t>sdagen</w:t>
            </w:r>
            <w:r w:rsidRPr="004815BE">
              <w:rPr>
                <w:snapToGrid w:val="0"/>
              </w:rPr>
              <w:t xml:space="preserve"> den </w:t>
            </w:r>
            <w:r w:rsidR="0088590A" w:rsidRPr="004815BE">
              <w:rPr>
                <w:snapToGrid w:val="0"/>
              </w:rPr>
              <w:t>1</w:t>
            </w:r>
            <w:r w:rsidR="00D22007" w:rsidRPr="004815BE">
              <w:rPr>
                <w:snapToGrid w:val="0"/>
              </w:rPr>
              <w:t>5</w:t>
            </w:r>
            <w:r w:rsidR="00891F8A" w:rsidRPr="004815BE">
              <w:rPr>
                <w:snapToGrid w:val="0"/>
              </w:rPr>
              <w:t xml:space="preserve"> febr</w:t>
            </w:r>
            <w:r w:rsidR="00603538" w:rsidRPr="004815BE">
              <w:rPr>
                <w:snapToGrid w:val="0"/>
              </w:rPr>
              <w:t>uari</w:t>
            </w:r>
            <w:r w:rsidRPr="004815BE">
              <w:rPr>
                <w:snapToGrid w:val="0"/>
              </w:rPr>
              <w:t xml:space="preserve"> 202</w:t>
            </w:r>
            <w:r w:rsidR="00603538" w:rsidRPr="004815BE">
              <w:rPr>
                <w:snapToGrid w:val="0"/>
              </w:rPr>
              <w:t>4</w:t>
            </w:r>
            <w:r w:rsidRPr="004815BE">
              <w:rPr>
                <w:snapToGrid w:val="0"/>
              </w:rPr>
              <w:t xml:space="preserve"> kl. </w:t>
            </w:r>
            <w:r w:rsidR="00227BE3" w:rsidRPr="004815BE">
              <w:rPr>
                <w:snapToGrid w:val="0"/>
              </w:rPr>
              <w:t>1</w:t>
            </w:r>
            <w:r w:rsidR="001949DC" w:rsidRPr="004815BE">
              <w:rPr>
                <w:snapToGrid w:val="0"/>
              </w:rPr>
              <w:t>0</w:t>
            </w:r>
            <w:r w:rsidRPr="004815BE">
              <w:rPr>
                <w:snapToGrid w:val="0"/>
              </w:rPr>
              <w:t>.00.</w:t>
            </w:r>
          </w:p>
          <w:p w14:paraId="67C67290" w14:textId="7AE050A1" w:rsidR="00084E72" w:rsidRPr="004815BE" w:rsidRDefault="00084E72" w:rsidP="00084E72">
            <w:pPr>
              <w:rPr>
                <w:b/>
                <w:snapToGrid w:val="0"/>
              </w:rPr>
            </w:pPr>
          </w:p>
        </w:tc>
      </w:tr>
      <w:tr w:rsidR="00084E72" w14:paraId="63855ECB" w14:textId="77777777" w:rsidTr="00887D33">
        <w:tc>
          <w:tcPr>
            <w:tcW w:w="567" w:type="dxa"/>
          </w:tcPr>
          <w:p w14:paraId="0766CB3F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84E72" w:rsidRPr="004815BE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84E72" w:rsidRPr="004815BE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4815BE">
              <w:rPr>
                <w:szCs w:val="24"/>
              </w:rPr>
              <w:t>Vid protokollet</w:t>
            </w:r>
          </w:p>
          <w:p w14:paraId="1F7B917A" w14:textId="346F78CB" w:rsidR="00084E72" w:rsidRPr="004815BE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DE7D553" w14:textId="6C7C6863" w:rsidR="00D77427" w:rsidRPr="004815BE" w:rsidRDefault="00D77427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084E72" w:rsidRPr="004815BE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1457A7" w:rsidRPr="004815BE" w:rsidRDefault="001457A7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0FD8C075" w:rsidR="00084E72" w:rsidRPr="004815BE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4815BE">
              <w:rPr>
                <w:szCs w:val="24"/>
              </w:rPr>
              <w:t xml:space="preserve">Justeras den </w:t>
            </w:r>
            <w:r w:rsidR="0088590A" w:rsidRPr="004815BE">
              <w:rPr>
                <w:snapToGrid w:val="0"/>
                <w:szCs w:val="24"/>
              </w:rPr>
              <w:t>1</w:t>
            </w:r>
            <w:r w:rsidR="00D22007" w:rsidRPr="004815BE">
              <w:rPr>
                <w:snapToGrid w:val="0"/>
                <w:szCs w:val="24"/>
              </w:rPr>
              <w:t>5</w:t>
            </w:r>
            <w:r w:rsidR="00891F8A" w:rsidRPr="004815BE">
              <w:rPr>
                <w:snapToGrid w:val="0"/>
                <w:szCs w:val="24"/>
              </w:rPr>
              <w:t xml:space="preserve"> februari</w:t>
            </w:r>
            <w:r w:rsidRPr="004815BE">
              <w:rPr>
                <w:snapToGrid w:val="0"/>
                <w:szCs w:val="24"/>
              </w:rPr>
              <w:t xml:space="preserve"> 202</w:t>
            </w:r>
            <w:r w:rsidR="00D77427" w:rsidRPr="004815BE">
              <w:rPr>
                <w:snapToGrid w:val="0"/>
                <w:szCs w:val="24"/>
              </w:rPr>
              <w:t>4</w:t>
            </w:r>
          </w:p>
          <w:p w14:paraId="55C8EDB7" w14:textId="38EACE0B" w:rsidR="00084E72" w:rsidRPr="004815BE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1424B1" w:rsidRPr="004815BE" w:rsidRDefault="001424B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D5FBB4" w14:textId="77777777" w:rsidR="007F7331" w:rsidRPr="004815BE" w:rsidRDefault="007F733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084E72" w:rsidRPr="004815BE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815BE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6F8FF725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603538" w:rsidRPr="00E40C0C">
              <w:rPr>
                <w:sz w:val="20"/>
              </w:rPr>
              <w:t>2</w:t>
            </w:r>
            <w:r w:rsidR="00D22007">
              <w:rPr>
                <w:sz w:val="20"/>
              </w:rPr>
              <w:t>9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268DB9C2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0E9EFEF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proofErr w:type="gramStart"/>
            <w:r w:rsidR="002F1245">
              <w:rPr>
                <w:sz w:val="20"/>
              </w:rPr>
              <w:t>2-3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04A8F58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2F1245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0BDBD59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2F1245">
              <w:rPr>
                <w:sz w:val="20"/>
              </w:rPr>
              <w:t>5-9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46190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3C906E9B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1BB767AA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1B1433B7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07FAF9DC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45399AA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53B5FB15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57E67EC2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484366BE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4EE884BD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49B3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6743C23B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1E5F39AF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58A545B5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16D6A11E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2411F22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4D8A82BC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7EF4D40E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1781E31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482AF014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1D5A2D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3E1B97C4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F84A63E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5985B0C9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26478446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655B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5220BD7D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420460A1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60AA8548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0DEB3312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6AE596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4578C901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12EEB704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505B3D6F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5FCA820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3E30C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35F6AD0A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57F58AB7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51062A3A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59D2C8D0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8D39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320F157A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77E44F7F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2271FAB8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34742B18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01472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619904FA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02147F7B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30B9EF31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01B326D4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9761C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2BA8845C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592533C8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53209030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5E641A1D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638826A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012397F0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7120EF5E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234872BB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2D663BFD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013FD18B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6AA9BBAE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5A27B728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659E5700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1AD9D8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6AD11533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35F0A17A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5BB50029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4C992D63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6D4446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329F0ACC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11F04EF8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64E4F2E1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2C050EE1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7435563D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00C39471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4DC8ECFD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497A44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2AB7493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4FBA2499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202AD5E8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61151E1B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529F46FD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EA1FC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461EFB15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40292CAC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189DB4E8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7247E96B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5BDD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2A2ACD5E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68A4EF55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78C90450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1471C399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2557FA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34B537AB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0459C4B2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51C3F375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0B1D1DE8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05CFB9B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7FD115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1FD314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261F74D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5DB5E50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2A2161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2C45B56B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4AC615F8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F618E1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005BB1C2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3E722A89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6B9F864D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61F018EE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52F93E19" w:rsidR="00B06FA5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169000F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55E93FCF" w:rsidR="004B51D2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0A1FC687" w:rsidR="004B51D2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4C2A85FC" w:rsidR="004B51D2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0937237D" w:rsidR="004B51D2" w:rsidRPr="00E40C0C" w:rsidRDefault="002F124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369D2C7B" w:rsidR="004A1961" w:rsidRPr="00E40C0C" w:rsidRDefault="002F124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57AC067D" w:rsidR="004A1961" w:rsidRPr="00E40C0C" w:rsidRDefault="002F124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5DA41D9F" w:rsidR="004A1961" w:rsidRPr="00E40C0C" w:rsidRDefault="002F124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1AC09476" w:rsidR="004A1961" w:rsidRPr="00E40C0C" w:rsidRDefault="002F124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304DE2A8" w:rsidR="004A1961" w:rsidRPr="00E40C0C" w:rsidRDefault="002F124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441163F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0253D716" w:rsidR="00D77427" w:rsidRPr="00E40C0C" w:rsidRDefault="002F124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043BF04B" w:rsidR="00D77427" w:rsidRPr="00E40C0C" w:rsidRDefault="002F124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448D0555" w:rsidR="00D77427" w:rsidRPr="00E40C0C" w:rsidRDefault="002F124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20044AFE" w:rsidR="00D77427" w:rsidRPr="00E40C0C" w:rsidRDefault="002F124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45581C12" w:rsidR="00D77427" w:rsidRPr="00E40C0C" w:rsidRDefault="002F124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32EA9E4E" w:rsidR="001E5485" w:rsidRDefault="001E5485" w:rsidP="00050688"/>
    <w:p w14:paraId="6DC7DABE" w14:textId="6342449C" w:rsidR="002A0E42" w:rsidRPr="002A0E42" w:rsidRDefault="002A0E42" w:rsidP="002A0E42">
      <w:pPr>
        <w:ind w:left="6520" w:firstLine="1304"/>
        <w:rPr>
          <w:b/>
          <w:bCs/>
        </w:rPr>
      </w:pPr>
      <w:r w:rsidRPr="002A0E42">
        <w:rPr>
          <w:b/>
          <w:bCs/>
        </w:rPr>
        <w:lastRenderedPageBreak/>
        <w:t>Bilaga 2</w:t>
      </w:r>
    </w:p>
    <w:p w14:paraId="6D33DC96" w14:textId="77777777" w:rsidR="002A0E42" w:rsidRDefault="002A0E42" w:rsidP="002A0E42"/>
    <w:p w14:paraId="79A26AE3" w14:textId="77777777" w:rsidR="002A0E42" w:rsidRDefault="002A0E42" w:rsidP="002A0E42">
      <w:r>
        <w:t>Akademiska sjukhuset i Uppsala</w:t>
      </w:r>
    </w:p>
    <w:p w14:paraId="66EB852B" w14:textId="77777777" w:rsidR="002A0E42" w:rsidRDefault="002A0E42" w:rsidP="002A0E42">
      <w:r>
        <w:t>Bolagsverket</w:t>
      </w:r>
    </w:p>
    <w:p w14:paraId="7460A274" w14:textId="77777777" w:rsidR="002A0E42" w:rsidRDefault="002A0E42" w:rsidP="002A0E42">
      <w:r>
        <w:t>Brottsförebyggande rådet (Brå)</w:t>
      </w:r>
    </w:p>
    <w:p w14:paraId="3A452232" w14:textId="77777777" w:rsidR="002A0E42" w:rsidRDefault="002A0E42" w:rsidP="002A0E42">
      <w:r>
        <w:t>Ekobrottsmyndigheten</w:t>
      </w:r>
    </w:p>
    <w:p w14:paraId="093D9AEE" w14:textId="77777777" w:rsidR="002A0E42" w:rsidRDefault="002A0E42" w:rsidP="002A0E42">
      <w:r>
        <w:t>Försäkringskassan</w:t>
      </w:r>
    </w:p>
    <w:p w14:paraId="1B6D49DF" w14:textId="77777777" w:rsidR="002A0E42" w:rsidRDefault="002A0E42" w:rsidP="002A0E42">
      <w:r>
        <w:t xml:space="preserve">GENID Sverige, Gender </w:t>
      </w:r>
      <w:proofErr w:type="spellStart"/>
      <w:r>
        <w:t>Identity</w:t>
      </w:r>
      <w:proofErr w:type="spellEnd"/>
      <w:r>
        <w:t xml:space="preserve"> Challenge Sweden</w:t>
      </w:r>
    </w:p>
    <w:p w14:paraId="4AB7A656" w14:textId="77777777" w:rsidR="002A0E42" w:rsidRDefault="002A0E42" w:rsidP="002A0E42">
      <w:r>
        <w:t>Hälso- och sjukvårdens ansvarsnämnd HSAN</w:t>
      </w:r>
    </w:p>
    <w:p w14:paraId="0274FF2C" w14:textId="77777777" w:rsidR="002A0E42" w:rsidRDefault="002A0E42" w:rsidP="002A0E42">
      <w:r>
        <w:t>Karolinska institutet</w:t>
      </w:r>
    </w:p>
    <w:p w14:paraId="5D6DEADD" w14:textId="77777777" w:rsidR="002A0E42" w:rsidRDefault="002A0E42" w:rsidP="002A0E42">
      <w:r>
        <w:t>Karolinska universitetssjukhuset</w:t>
      </w:r>
    </w:p>
    <w:p w14:paraId="5CD7FCBF" w14:textId="77777777" w:rsidR="002A0E42" w:rsidRDefault="002A0E42" w:rsidP="002A0E42">
      <w:r>
        <w:t>Kriminalvården</w:t>
      </w:r>
    </w:p>
    <w:p w14:paraId="650821C5" w14:textId="77777777" w:rsidR="002A0E42" w:rsidRDefault="002A0E42" w:rsidP="002A0E42">
      <w:r>
        <w:t>Kronofogdemyndigheten</w:t>
      </w:r>
    </w:p>
    <w:p w14:paraId="04048279" w14:textId="77777777" w:rsidR="002A0E42" w:rsidRDefault="002A0E42" w:rsidP="002A0E42">
      <w:r>
        <w:t>Migrationsverket</w:t>
      </w:r>
    </w:p>
    <w:p w14:paraId="3C0E11C2" w14:textId="77777777" w:rsidR="002A0E42" w:rsidRDefault="002A0E42" w:rsidP="002A0E42">
      <w:r>
        <w:t>Polismyndigheten</w:t>
      </w:r>
    </w:p>
    <w:p w14:paraId="02CC02FE" w14:textId="77777777" w:rsidR="002A0E42" w:rsidRDefault="002A0E42" w:rsidP="002A0E42">
      <w:r>
        <w:t>Region Jämtland</w:t>
      </w:r>
    </w:p>
    <w:p w14:paraId="679B70A2" w14:textId="77777777" w:rsidR="002A0E42" w:rsidRDefault="002A0E42" w:rsidP="002A0E42">
      <w:r>
        <w:t>Region Skåne</w:t>
      </w:r>
    </w:p>
    <w:p w14:paraId="513CF70E" w14:textId="77777777" w:rsidR="002A0E42" w:rsidRDefault="002A0E42" w:rsidP="002A0E42">
      <w:r>
        <w:t>Region Stockholm</w:t>
      </w:r>
    </w:p>
    <w:p w14:paraId="2ADEBCC3" w14:textId="77777777" w:rsidR="002A0E42" w:rsidRDefault="002A0E42" w:rsidP="002A0E42">
      <w:r>
        <w:t>Region Uppsala</w:t>
      </w:r>
    </w:p>
    <w:p w14:paraId="3DFC552A" w14:textId="77777777" w:rsidR="002A0E42" w:rsidRDefault="002A0E42" w:rsidP="002A0E42">
      <w:r>
        <w:t>Region Västerbotten</w:t>
      </w:r>
    </w:p>
    <w:p w14:paraId="145BFB4F" w14:textId="77777777" w:rsidR="002A0E42" w:rsidRDefault="002A0E42" w:rsidP="002A0E42">
      <w:r>
        <w:t>Region Västra Götaland</w:t>
      </w:r>
    </w:p>
    <w:p w14:paraId="27C4D161" w14:textId="77777777" w:rsidR="002A0E42" w:rsidRDefault="002A0E42" w:rsidP="002A0E42">
      <w:r>
        <w:t>Region Östergötland</w:t>
      </w:r>
    </w:p>
    <w:p w14:paraId="44A13B3F" w14:textId="77777777" w:rsidR="002A0E42" w:rsidRDefault="002A0E42" w:rsidP="002A0E42">
      <w:r>
        <w:t>Riksdagens ombudsmän JO</w:t>
      </w:r>
    </w:p>
    <w:p w14:paraId="786AC4E3" w14:textId="77777777" w:rsidR="002A0E42" w:rsidRDefault="002A0E42" w:rsidP="002A0E42">
      <w:r>
        <w:t>RFSL</w:t>
      </w:r>
    </w:p>
    <w:p w14:paraId="331032F9" w14:textId="77777777" w:rsidR="002A0E42" w:rsidRDefault="002A0E42" w:rsidP="002A0E42">
      <w:r>
        <w:t>RFSL Ungdom</w:t>
      </w:r>
    </w:p>
    <w:p w14:paraId="0F8053B3" w14:textId="77777777" w:rsidR="002A0E42" w:rsidRDefault="002A0E42" w:rsidP="002A0E42">
      <w:r>
        <w:t>Sahlgrenska Universitetssjukhuset</w:t>
      </w:r>
    </w:p>
    <w:p w14:paraId="4917BA51" w14:textId="77777777" w:rsidR="002A0E42" w:rsidRDefault="002A0E42" w:rsidP="002A0E42">
      <w:r>
        <w:t>Skatteverket</w:t>
      </w:r>
    </w:p>
    <w:p w14:paraId="2E53896C" w14:textId="77777777" w:rsidR="002A0E42" w:rsidRDefault="002A0E42" w:rsidP="002A0E42">
      <w:r>
        <w:t>SKR</w:t>
      </w:r>
    </w:p>
    <w:p w14:paraId="55CBBF76" w14:textId="77777777" w:rsidR="002A0E42" w:rsidRDefault="002A0E42" w:rsidP="002A0E42">
      <w:r>
        <w:t>Skånes universitetssjukhus</w:t>
      </w:r>
    </w:p>
    <w:p w14:paraId="047CF9CC" w14:textId="77777777" w:rsidR="002A0E42" w:rsidRDefault="002A0E42" w:rsidP="002A0E42">
      <w:proofErr w:type="spellStart"/>
      <w:r>
        <w:t>Smer</w:t>
      </w:r>
      <w:proofErr w:type="spellEnd"/>
    </w:p>
    <w:p w14:paraId="4987B81D" w14:textId="77777777" w:rsidR="002A0E42" w:rsidRDefault="002A0E42" w:rsidP="002A0E42">
      <w:r>
        <w:t>Socialstyrelsen</w:t>
      </w:r>
    </w:p>
    <w:p w14:paraId="76AF026E" w14:textId="77777777" w:rsidR="002A0E42" w:rsidRDefault="002A0E42" w:rsidP="002A0E42">
      <w:r>
        <w:t>Socialstyrelsens rättsliga råd (rättsliga rådet)</w:t>
      </w:r>
    </w:p>
    <w:p w14:paraId="32FD2442" w14:textId="77777777" w:rsidR="002A0E42" w:rsidRDefault="002A0E42" w:rsidP="002A0E42">
      <w:r>
        <w:t xml:space="preserve">Svensk förening för </w:t>
      </w:r>
      <w:proofErr w:type="spellStart"/>
      <w:r>
        <w:t>pedriatisk</w:t>
      </w:r>
      <w:proofErr w:type="spellEnd"/>
      <w:r>
        <w:t xml:space="preserve"> endokrinologi och Diabetes</w:t>
      </w:r>
    </w:p>
    <w:p w14:paraId="3464B9D7" w14:textId="77777777" w:rsidR="002A0E42" w:rsidRDefault="002A0E42" w:rsidP="002A0E42">
      <w:r>
        <w:t>Svensk förening för ungdomsmedicin</w:t>
      </w:r>
    </w:p>
    <w:p w14:paraId="173A39FC" w14:textId="77777777" w:rsidR="002A0E42" w:rsidRDefault="002A0E42" w:rsidP="002A0E42">
      <w:r>
        <w:t>Svenska bankföreningen</w:t>
      </w:r>
    </w:p>
    <w:p w14:paraId="2FCF39F6" w14:textId="77777777" w:rsidR="002A0E42" w:rsidRDefault="002A0E42" w:rsidP="002A0E42">
      <w:r>
        <w:t>Svenska barnläkarföreningen</w:t>
      </w:r>
    </w:p>
    <w:p w14:paraId="3BEF5BCC" w14:textId="77777777" w:rsidR="002A0E42" w:rsidRDefault="002A0E42" w:rsidP="002A0E42">
      <w:r>
        <w:t>Svenska föreningen för barn och ungdomspsykiatri SFBUP</w:t>
      </w:r>
    </w:p>
    <w:p w14:paraId="68A17B3F" w14:textId="77777777" w:rsidR="002A0E42" w:rsidRDefault="002A0E42" w:rsidP="002A0E42">
      <w:r>
        <w:t>Svenska läkaresällskapet</w:t>
      </w:r>
    </w:p>
    <w:p w14:paraId="16020D6F" w14:textId="77777777" w:rsidR="002A0E42" w:rsidRDefault="002A0E42" w:rsidP="002A0E42">
      <w:r>
        <w:t>Sveriges läkarförbund</w:t>
      </w:r>
    </w:p>
    <w:p w14:paraId="67CA243A" w14:textId="77777777" w:rsidR="002A0E42" w:rsidRDefault="002A0E42" w:rsidP="002A0E42">
      <w:r>
        <w:t>Svenska Psykiatriska Föreningen</w:t>
      </w:r>
    </w:p>
    <w:p w14:paraId="50DCBB28" w14:textId="77777777" w:rsidR="002A0E42" w:rsidRDefault="002A0E42" w:rsidP="002A0E42">
      <w:r>
        <w:t>Sveriges nationella nätverk för DSD</w:t>
      </w:r>
    </w:p>
    <w:p w14:paraId="3F04D190" w14:textId="77777777" w:rsidR="002A0E42" w:rsidRDefault="002A0E42" w:rsidP="002A0E42">
      <w:r>
        <w:t>Sveriges psykologförbund (Psykologförbundet)</w:t>
      </w:r>
    </w:p>
    <w:p w14:paraId="36E84799" w14:textId="77777777" w:rsidR="002A0E42" w:rsidRDefault="002A0E42" w:rsidP="002A0E42">
      <w:r>
        <w:t>Säpo</w:t>
      </w:r>
    </w:p>
    <w:p w14:paraId="6524BD03" w14:textId="080F7A99" w:rsidR="002A0E42" w:rsidRDefault="002A0E42" w:rsidP="002A0E42">
      <w:r>
        <w:t>Åklagarmyndigheten</w:t>
      </w:r>
    </w:p>
    <w:sectPr w:rsidR="002A0E42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C5808"/>
    <w:multiLevelType w:val="hybridMultilevel"/>
    <w:tmpl w:val="53C64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E83C2C">
      <w:numFmt w:val="bullet"/>
      <w:lvlText w:val="•"/>
      <w:lvlJc w:val="left"/>
      <w:pPr>
        <w:ind w:left="2385" w:hanging="1305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7652E"/>
    <w:multiLevelType w:val="hybridMultilevel"/>
    <w:tmpl w:val="E59C3F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2"/>
  </w:num>
  <w:num w:numId="5">
    <w:abstractNumId w:val="1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1"/>
  </w:num>
  <w:num w:numId="12">
    <w:abstractNumId w:val="19"/>
  </w:num>
  <w:num w:numId="13">
    <w:abstractNumId w:val="17"/>
  </w:num>
  <w:num w:numId="14">
    <w:abstractNumId w:val="4"/>
  </w:num>
  <w:num w:numId="15">
    <w:abstractNumId w:val="9"/>
  </w:num>
  <w:num w:numId="16">
    <w:abstractNumId w:val="8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4"/>
  </w:num>
  <w:num w:numId="2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37816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49DC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0E42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245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5BE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07E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8C8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5E46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4E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39D0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255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5E4A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02E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5DE4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588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9E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6239</TotalTime>
  <Pages>4</Pages>
  <Words>667</Words>
  <Characters>4638</Characters>
  <Application>Microsoft Office Word</Application>
  <DocSecurity>0</DocSecurity>
  <Lines>1546</Lines>
  <Paragraphs>353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1744</cp:revision>
  <cp:lastPrinted>2024-01-18T10:39:00Z</cp:lastPrinted>
  <dcterms:created xsi:type="dcterms:W3CDTF">2020-06-26T09:11:00Z</dcterms:created>
  <dcterms:modified xsi:type="dcterms:W3CDTF">2024-02-15T14:14:00Z</dcterms:modified>
</cp:coreProperties>
</file>