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5188E" w:rsidRPr="007E4472" w:rsidTr="0055188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5188E" w:rsidRPr="007E4472" w:rsidRDefault="008A39D1" w:rsidP="0055188E">
            <w:pPr>
              <w:pStyle w:val="RSKRbeteckning"/>
              <w:spacing w:before="240"/>
            </w:pPr>
            <w:r w:rsidRPr="007E4472">
              <w:t>Riksdagsskrivelse</w:t>
            </w:r>
          </w:p>
          <w:p w:rsidR="0055188E" w:rsidRPr="007E4472" w:rsidRDefault="008A39D1" w:rsidP="0055188E">
            <w:pPr>
              <w:pStyle w:val="RSKRbeteckning"/>
            </w:pPr>
            <w:r w:rsidRPr="007E4472">
              <w:t>2007/08</w:t>
            </w:r>
            <w:r w:rsidR="0055188E" w:rsidRPr="007E4472">
              <w:t>:</w:t>
            </w:r>
            <w:r w:rsidRPr="007E4472">
              <w:t>86</w:t>
            </w:r>
          </w:p>
        </w:tc>
        <w:tc>
          <w:tcPr>
            <w:tcW w:w="1134" w:type="dxa"/>
          </w:tcPr>
          <w:p w:rsidR="0055188E" w:rsidRPr="007E4472" w:rsidRDefault="007E4472" w:rsidP="0055188E">
            <w:pPr>
              <w:jc w:val="right"/>
            </w:pPr>
            <w:r w:rsidRPr="007E447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88E" w:rsidRPr="007E4472" w:rsidTr="0055188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5188E" w:rsidRPr="007E4472" w:rsidRDefault="0055188E">
            <w:pPr>
              <w:rPr>
                <w:sz w:val="10"/>
              </w:rPr>
            </w:pPr>
          </w:p>
        </w:tc>
      </w:tr>
    </w:tbl>
    <w:p w:rsidR="0055188E" w:rsidRPr="007E4472" w:rsidRDefault="0055188E"/>
    <w:p w:rsidR="0055188E" w:rsidRPr="007E4472" w:rsidRDefault="008A39D1" w:rsidP="0055188E">
      <w:pPr>
        <w:pStyle w:val="Mottagare1"/>
      </w:pPr>
      <w:r w:rsidRPr="007E4472">
        <w:t>Regeringen</w:t>
      </w:r>
    </w:p>
    <w:p w:rsidR="0055188E" w:rsidRPr="007E4472" w:rsidRDefault="008A39D1" w:rsidP="0055188E">
      <w:pPr>
        <w:pStyle w:val="Mottagare2"/>
      </w:pPr>
      <w:r w:rsidRPr="007E4472">
        <w:t>Socialdepartementet</w:t>
      </w:r>
      <w:r w:rsidR="0055188E" w:rsidRPr="007E4472">
        <w:rPr>
          <w:rStyle w:val="Fotnotsreferens"/>
        </w:rPr>
        <w:footnoteReference w:id="1"/>
      </w:r>
    </w:p>
    <w:p w:rsidR="0055188E" w:rsidRPr="007E4472" w:rsidRDefault="0055188E" w:rsidP="0055188E">
      <w:r w:rsidRPr="007E4472">
        <w:t xml:space="preserve">Med överlämnande av </w:t>
      </w:r>
      <w:r w:rsidR="008A39D1" w:rsidRPr="007E4472">
        <w:t>socialutskottet</w:t>
      </w:r>
      <w:r w:rsidRPr="007E4472">
        <w:t xml:space="preserve">s betänkande </w:t>
      </w:r>
      <w:r w:rsidR="008A39D1" w:rsidRPr="007E4472">
        <w:t>2007/08</w:t>
      </w:r>
      <w:r w:rsidRPr="007E4472">
        <w:t>:</w:t>
      </w:r>
      <w:r w:rsidR="008A39D1" w:rsidRPr="007E4472">
        <w:t>SoU1</w:t>
      </w:r>
      <w:r w:rsidRPr="007E4472">
        <w:t xml:space="preserve"> </w:t>
      </w:r>
      <w:r w:rsidR="008A39D1" w:rsidRPr="007E4472">
        <w:t>Utgiftsområde 9 Hälsovård, sjukvård och social omsorg m.m.</w:t>
      </w:r>
      <w:r w:rsidRPr="007E4472">
        <w:t xml:space="preserve"> får jag anmäla att riksdagen denna dag bifallit utskottets förslag till riksdagsbeslut.</w:t>
      </w:r>
    </w:p>
    <w:p w:rsidR="0055188E" w:rsidRPr="007E4472" w:rsidRDefault="0055188E" w:rsidP="0055188E">
      <w:pPr>
        <w:pStyle w:val="Stockholm"/>
      </w:pPr>
      <w:r w:rsidRPr="007E4472">
        <w:t xml:space="preserve">Stockholm den </w:t>
      </w:r>
      <w:r w:rsidR="008A39D1" w:rsidRPr="007E4472">
        <w:t>2007-12-17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188E" w:rsidRPr="007E4472" w:rsidTr="0055188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5188E" w:rsidRPr="007E4472" w:rsidRDefault="008A39D1" w:rsidP="0055188E">
            <w:pPr>
              <w:pStyle w:val="AvsTalman"/>
            </w:pPr>
            <w:r w:rsidRPr="007E4472">
              <w:t>Per Westerberg</w:t>
            </w:r>
          </w:p>
        </w:tc>
        <w:tc>
          <w:tcPr>
            <w:tcW w:w="3628" w:type="dxa"/>
          </w:tcPr>
          <w:p w:rsidR="0055188E" w:rsidRPr="007E4472" w:rsidRDefault="008A39D1" w:rsidP="0055188E">
            <w:pPr>
              <w:pStyle w:val="AvsTjnsteman"/>
            </w:pPr>
            <w:r w:rsidRPr="007E4472">
              <w:t>Ulf Christoffersson</w:t>
            </w:r>
          </w:p>
        </w:tc>
      </w:tr>
    </w:tbl>
    <w:p w:rsidR="00D85057" w:rsidRPr="007E4472" w:rsidRDefault="00D85057" w:rsidP="0055188E"/>
    <w:sectPr w:rsidR="00D85057" w:rsidRPr="007E447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33E4" w:rsidRPr="007E4472" w:rsidRDefault="009E33E4">
      <w:r w:rsidRPr="007E4472">
        <w:separator/>
      </w:r>
    </w:p>
  </w:endnote>
  <w:endnote w:type="continuationSeparator" w:id="0">
    <w:p w:rsidR="009E33E4" w:rsidRPr="007E4472" w:rsidRDefault="009E33E4">
      <w:r w:rsidRPr="007E44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33E4" w:rsidRPr="007E4472" w:rsidRDefault="009E33E4">
      <w:r w:rsidRPr="007E4472">
        <w:separator/>
      </w:r>
    </w:p>
  </w:footnote>
  <w:footnote w:type="continuationSeparator" w:id="0">
    <w:p w:rsidR="009E33E4" w:rsidRPr="007E4472" w:rsidRDefault="009E33E4">
      <w:r w:rsidRPr="007E4472">
        <w:continuationSeparator/>
      </w:r>
    </w:p>
  </w:footnote>
  <w:footnote w:id="1">
    <w:p w:rsidR="0055188E" w:rsidRPr="007E4472" w:rsidRDefault="0055188E">
      <w:pPr>
        <w:pStyle w:val="Fotnotstext"/>
      </w:pPr>
      <w:r w:rsidRPr="007E4472">
        <w:rPr>
          <w:rStyle w:val="Fotnotsreferens"/>
        </w:rPr>
        <w:footnoteRef/>
      </w:r>
      <w:r w:rsidRPr="007E4472">
        <w:t xml:space="preserve"> Riksdagsskrivelse 2007/08:87 till Riksrevisionens styrelse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8E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5188E"/>
    <w:rsid w:val="005F2290"/>
    <w:rsid w:val="00621003"/>
    <w:rsid w:val="00662397"/>
    <w:rsid w:val="006668C5"/>
    <w:rsid w:val="007D2903"/>
    <w:rsid w:val="007E4472"/>
    <w:rsid w:val="00852286"/>
    <w:rsid w:val="00860608"/>
    <w:rsid w:val="008A39D1"/>
    <w:rsid w:val="008D022D"/>
    <w:rsid w:val="009417EF"/>
    <w:rsid w:val="009E33E4"/>
    <w:rsid w:val="009F0EC7"/>
    <w:rsid w:val="00A16D59"/>
    <w:rsid w:val="00AC3A6D"/>
    <w:rsid w:val="00AC465C"/>
    <w:rsid w:val="00BB222A"/>
    <w:rsid w:val="00BB66ED"/>
    <w:rsid w:val="00C1040E"/>
    <w:rsid w:val="00C72B82"/>
    <w:rsid w:val="00D644E9"/>
    <w:rsid w:val="00D85057"/>
    <w:rsid w:val="00DC0766"/>
    <w:rsid w:val="00E3622F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B48C5-7B03-4387-9729-AF23E48F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5188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518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2025-12-17T13:02:00Z</dcterms:created>
  <dcterms:modified xsi:type="dcterms:W3CDTF">2025-12-17T13:02:00Z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86</vt:lpwstr>
  </property>
  <property fmtid="{D5CDD505-2E9C-101B-9397-08002B2CF9AE}" pid="6" name="Datum">
    <vt:lpwstr>2007-12-17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9 Hälsovård, sjukvård och social omsorg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