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E43EB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6CB10323B4A4EABAB522D0B57031689"/>
        </w:placeholder>
        <w15:appearance w15:val="hidden"/>
        <w:text/>
      </w:sdtPr>
      <w:sdtEndPr/>
      <w:sdtContent>
        <w:p w:rsidR="00AF30DD" w:rsidP="00CC4C93" w:rsidRDefault="00AF30DD" w14:paraId="23E43EBE" w14:textId="77777777">
          <w:pPr>
            <w:pStyle w:val="Rubrik1"/>
          </w:pPr>
          <w:r>
            <w:t>Förslag till riksdagsbeslut</w:t>
          </w:r>
        </w:p>
      </w:sdtContent>
    </w:sdt>
    <w:sdt>
      <w:sdtPr>
        <w:alias w:val="Yrkande 1"/>
        <w:tag w:val="638af7c0-ec05-4401-8a28-6841317adccc"/>
        <w:id w:val="1530837959"/>
        <w:lock w:val="sdtLocked"/>
      </w:sdtPr>
      <w:sdtEndPr/>
      <w:sdtContent>
        <w:p w:rsidR="00D86E38" w:rsidRDefault="00FB0CAF" w14:paraId="23E43EBF" w14:textId="77777777">
          <w:pPr>
            <w:pStyle w:val="Frslagstext"/>
          </w:pPr>
          <w:r>
            <w:t>Riksdagen ställer sig bakom det som anförs i motionen om att ta fram en tydlig marknadsföringsstrategi för ökad export av svensk mat och tillkännager detta för regeringen.</w:t>
          </w:r>
        </w:p>
      </w:sdtContent>
    </w:sdt>
    <w:p w:rsidR="00AF30DD" w:rsidP="00AF30DD" w:rsidRDefault="000156D9" w14:paraId="23E43EC0" w14:textId="77777777">
      <w:pPr>
        <w:pStyle w:val="Rubrik1"/>
      </w:pPr>
      <w:bookmarkStart w:name="MotionsStart" w:id="1"/>
      <w:bookmarkEnd w:id="1"/>
      <w:r>
        <w:t>Motivering</w:t>
      </w:r>
    </w:p>
    <w:p w:rsidR="00AF30DD" w:rsidP="00225102" w:rsidRDefault="00743EDA" w14:paraId="23E43EC1" w14:textId="77777777">
      <w:pPr>
        <w:pStyle w:val="Normalutanindragellerluft"/>
        <w:jc w:val="both"/>
      </w:pPr>
      <w:r>
        <w:t>Sverige har stora förutsättningar och möjligheter för att producera mat och detta måste utnyttjas. Om vår matproduktion ökar ger det i sin tur fler arbetsplatser på landsbygden och i övriga landet. Många andra länder har kommit mycket längre i sitt arbete med att marknadsföra och sälja sina matprodukter runt om i världen. Till exempel våra europeiska grannländer Tyskland och Danmark exporterar stora volymer av sin matproduktion och Sverige måste ta lärdom av hur de arbetar för att lyckas med export av egenproducerad mat. Sverige skulle via marknadsföring kunna öka exporten och därmed skapa flera arbetsplatser i Sverige. Det är därför viktigt att Sverige tar fram en tydlig marknadsföringsstrategi för att öka exporten av svensk mat.</w:t>
      </w:r>
    </w:p>
    <w:sdt>
      <w:sdtPr>
        <w:rPr>
          <w:i/>
          <w:noProof/>
        </w:rPr>
        <w:alias w:val="CC_Underskrifter"/>
        <w:tag w:val="CC_Underskrifter"/>
        <w:id w:val="583496634"/>
        <w:lock w:val="sdtContentLocked"/>
        <w:placeholder>
          <w:docPart w:val="F9778F9FD09741398C1CB0B685654B84"/>
        </w:placeholder>
        <w15:appearance w15:val="hidden"/>
      </w:sdtPr>
      <w:sdtEndPr>
        <w:rPr>
          <w:noProof w:val="0"/>
        </w:rPr>
      </w:sdtEndPr>
      <w:sdtContent>
        <w:p w:rsidRPr="00ED19F0" w:rsidR="00865E70" w:rsidP="000C341B" w:rsidRDefault="00622F58" w14:paraId="23E43E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428CB" w:rsidRDefault="00D428CB" w14:paraId="23E43EC6" w14:textId="77777777"/>
    <w:sectPr w:rsidR="00D428C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E43EC8" w14:textId="77777777" w:rsidR="005923AD" w:rsidRDefault="005923AD" w:rsidP="000C1CAD">
      <w:pPr>
        <w:spacing w:line="240" w:lineRule="auto"/>
      </w:pPr>
      <w:r>
        <w:separator/>
      </w:r>
    </w:p>
  </w:endnote>
  <w:endnote w:type="continuationSeparator" w:id="0">
    <w:p w14:paraId="23E43EC9" w14:textId="77777777" w:rsidR="005923AD" w:rsidRDefault="005923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68A41" w14:textId="77777777" w:rsidR="00622F58" w:rsidRDefault="00622F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43E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690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43ED4" w14:textId="77777777" w:rsidR="00A711F4" w:rsidRDefault="00A711F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201509301122</w:instrText>
    </w:r>
    <w:r>
      <w:fldChar w:fldCharType="end"/>
    </w:r>
    <w:r>
      <w:instrText xml:space="preserve"> &gt; </w:instrText>
    </w:r>
    <w:r>
      <w:fldChar w:fldCharType="begin"/>
    </w:r>
    <w:r>
      <w:instrText xml:space="preserve"> PRINTDATE \@ "yyyyMMddHHmm" </w:instrText>
    </w:r>
    <w:r>
      <w:fldChar w:fldCharType="separate"/>
    </w:r>
    <w:r>
      <w:rPr>
        <w:noProof/>
      </w:rPr>
      <w:instrText>201509301439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14:39</w:instrText>
    </w:r>
    <w:r>
      <w:fldChar w:fldCharType="end"/>
    </w:r>
    <w:r>
      <w:instrText xml:space="preserve"> </w:instrText>
    </w:r>
    <w:r>
      <w:fldChar w:fldCharType="separate"/>
    </w:r>
    <w:r>
      <w:rPr>
        <w:noProof/>
      </w:rPr>
      <w:t>2015-09-30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43EC6" w14:textId="77777777" w:rsidR="005923AD" w:rsidRDefault="005923AD" w:rsidP="000C1CAD">
      <w:pPr>
        <w:spacing w:line="240" w:lineRule="auto"/>
      </w:pPr>
      <w:r>
        <w:separator/>
      </w:r>
    </w:p>
  </w:footnote>
  <w:footnote w:type="continuationSeparator" w:id="0">
    <w:p w14:paraId="23E43EC7" w14:textId="77777777" w:rsidR="005923AD" w:rsidRDefault="005923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F58" w:rsidRDefault="00622F58" w14:paraId="4AFDE6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F58" w:rsidRDefault="00622F58" w14:paraId="5E3B22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E43E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22F58" w14:paraId="23E43E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w:t>
        </w:r>
      </w:sdtContent>
    </w:sdt>
  </w:p>
  <w:p w:rsidR="00A42228" w:rsidP="00283E0F" w:rsidRDefault="00622F58" w14:paraId="23E43ED1"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743EDA" w14:paraId="23E43ED2" w14:textId="77777777">
        <w:pPr>
          <w:pStyle w:val="FSHRub2"/>
        </w:pPr>
        <w:r>
          <w:t>Export och marknadsföring av svensk mat</w:t>
        </w:r>
      </w:p>
    </w:sdtContent>
  </w:sdt>
  <w:sdt>
    <w:sdtPr>
      <w:alias w:val="CC_Boilerplate_3"/>
      <w:tag w:val="CC_Boilerplate_3"/>
      <w:id w:val="-1567486118"/>
      <w:lock w:val="sdtContentLocked"/>
      <w15:appearance w15:val="hidden"/>
      <w:text w:multiLine="1"/>
    </w:sdtPr>
    <w:sdtEndPr/>
    <w:sdtContent>
      <w:p w:rsidR="00A42228" w:rsidP="00283E0F" w:rsidRDefault="00A42228" w14:paraId="23E43E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3E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1B"/>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C15"/>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102"/>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3AD"/>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F58"/>
    <w:rsid w:val="006242CB"/>
    <w:rsid w:val="006243AC"/>
    <w:rsid w:val="00626901"/>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EDA"/>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1F4"/>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C9D"/>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04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8CB"/>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E38"/>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AF"/>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E43EBD"/>
  <w15:chartTrackingRefBased/>
  <w15:docId w15:val="{C433FDC8-D6CA-40CE-8ABD-E5B14810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CB10323B4A4EABAB522D0B57031689"/>
        <w:category>
          <w:name w:val="Allmänt"/>
          <w:gallery w:val="placeholder"/>
        </w:category>
        <w:types>
          <w:type w:val="bbPlcHdr"/>
        </w:types>
        <w:behaviors>
          <w:behavior w:val="content"/>
        </w:behaviors>
        <w:guid w:val="{07B8338D-1D93-42AE-A5CF-ABC1D3B1ABCA}"/>
      </w:docPartPr>
      <w:docPartBody>
        <w:p w:rsidR="009D41A4" w:rsidRDefault="006F6914">
          <w:pPr>
            <w:pStyle w:val="96CB10323B4A4EABAB522D0B57031689"/>
          </w:pPr>
          <w:r w:rsidRPr="009A726D">
            <w:rPr>
              <w:rStyle w:val="Platshllartext"/>
            </w:rPr>
            <w:t>Klicka här för att ange text.</w:t>
          </w:r>
        </w:p>
      </w:docPartBody>
    </w:docPart>
    <w:docPart>
      <w:docPartPr>
        <w:name w:val="F9778F9FD09741398C1CB0B685654B84"/>
        <w:category>
          <w:name w:val="Allmänt"/>
          <w:gallery w:val="placeholder"/>
        </w:category>
        <w:types>
          <w:type w:val="bbPlcHdr"/>
        </w:types>
        <w:behaviors>
          <w:behavior w:val="content"/>
        </w:behaviors>
        <w:guid w:val="{3D5FA631-799F-42F9-8E47-ABA2CD29CF76}"/>
      </w:docPartPr>
      <w:docPartBody>
        <w:p w:rsidR="009D41A4" w:rsidRDefault="006F6914">
          <w:pPr>
            <w:pStyle w:val="F9778F9FD09741398C1CB0B685654B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914"/>
    <w:rsid w:val="00647550"/>
    <w:rsid w:val="006F6914"/>
    <w:rsid w:val="00997043"/>
    <w:rsid w:val="009D4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B10323B4A4EABAB522D0B57031689">
    <w:name w:val="96CB10323B4A4EABAB522D0B57031689"/>
  </w:style>
  <w:style w:type="paragraph" w:customStyle="1" w:styleId="C07354DA2E9143EC80BEC7CD291D12C5">
    <w:name w:val="C07354DA2E9143EC80BEC7CD291D12C5"/>
  </w:style>
  <w:style w:type="paragraph" w:customStyle="1" w:styleId="F9778F9FD09741398C1CB0B685654B84">
    <w:name w:val="F9778F9FD09741398C1CB0B685654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3303</RubrikLookup>
    <MotionGuid xmlns="00d11361-0b92-4bae-a181-288d6a55b763">ab956c46-2c68-4e56-b884-4ef3c570d6a4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720D9-41AE-4130-8041-51A46300B426}"/>
</file>

<file path=customXml/itemProps2.xml><?xml version="1.0" encoding="utf-8"?>
<ds:datastoreItem xmlns:ds="http://schemas.openxmlformats.org/officeDocument/2006/customXml" ds:itemID="{652819F6-B0E1-44A1-B7B2-53EA230151C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AB523A5-CCB0-4B7E-96F4-062F79CC4D62}"/>
</file>

<file path=customXml/itemProps5.xml><?xml version="1.0" encoding="utf-8"?>
<ds:datastoreItem xmlns:ds="http://schemas.openxmlformats.org/officeDocument/2006/customXml" ds:itemID="{E4C220C8-A7CC-4729-87C7-770A345AD578}"/>
</file>

<file path=docProps/app.xml><?xml version="1.0" encoding="utf-8"?>
<Properties xmlns="http://schemas.openxmlformats.org/officeDocument/2006/extended-properties" xmlns:vt="http://schemas.openxmlformats.org/officeDocument/2006/docPropsVTypes">
  <Template>GranskaMot</Template>
  <TotalTime>2</TotalTime>
  <Pages>1</Pages>
  <Words>151</Words>
  <Characters>832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201516M1096 Export och marknadsföring av svensk mat</vt:lpstr>
      <vt:lpstr/>
    </vt:vector>
  </TitlesOfParts>
  <Company>Sveriges riksdag</Company>
  <LinksUpToDate>false</LinksUpToDate>
  <CharactersWithSpaces>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201516M1096 Export och marknadsföring av svensk mat</dc:title>
  <dc:subject/>
  <dc:creator>Krister Hörding</dc:creator>
  <cp:keywords/>
  <dc:description/>
  <cp:lastModifiedBy>Lisa Gunnfors</cp:lastModifiedBy>
  <cp:revision>7</cp:revision>
  <cp:lastPrinted>2015-09-30T12:39:00Z</cp:lastPrinted>
  <dcterms:created xsi:type="dcterms:W3CDTF">2015-09-30T09:22:00Z</dcterms:created>
  <dcterms:modified xsi:type="dcterms:W3CDTF">2015-09-30T16:23:00Z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*142EF3AA27118*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https://filur.riksdagen.se/drop/DropOffLibrary/142EF3AA27118.docx</vt:lpwstr>
  </property>
  <property fmtid="{D5CDD505-2E9C-101B-9397-08002B2CF9AE}" pid="11" name="RevisionsOn">
    <vt:lpwstr>1</vt:lpwstr>
  </property>
</Properties>
</file>