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46955F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75BE2">
              <w:rPr>
                <w:b/>
                <w:sz w:val="22"/>
                <w:szCs w:val="22"/>
              </w:rPr>
              <w:t>20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266788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7C1398">
              <w:rPr>
                <w:sz w:val="22"/>
                <w:szCs w:val="22"/>
              </w:rPr>
              <w:t>11-26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3EA01F6" w:rsidR="00F07228" w:rsidRPr="00477C9F" w:rsidRDefault="007C139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E438D6">
              <w:rPr>
                <w:sz w:val="22"/>
                <w:szCs w:val="22"/>
              </w:rPr>
              <w:t>05</w:t>
            </w:r>
            <w:r w:rsidR="00C84F0D">
              <w:rPr>
                <w:sz w:val="22"/>
                <w:szCs w:val="22"/>
              </w:rPr>
              <w:t>–</w:t>
            </w:r>
            <w:r w:rsidR="00E438D6">
              <w:rPr>
                <w:sz w:val="22"/>
                <w:szCs w:val="22"/>
              </w:rPr>
              <w:t>9.22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E438D6" w14:paraId="40538025" w14:textId="77777777" w:rsidTr="00670574">
        <w:tc>
          <w:tcPr>
            <w:tcW w:w="567" w:type="dxa"/>
          </w:tcPr>
          <w:p w14:paraId="40538021" w14:textId="7E7D8214" w:rsidR="008273F4" w:rsidRPr="00E438D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E438D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E438D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596A3FC1" w:rsidR="008273F4" w:rsidRPr="00E438D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38D6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E438D6">
              <w:rPr>
                <w:snapToGrid w:val="0"/>
                <w:sz w:val="22"/>
                <w:szCs w:val="22"/>
              </w:rPr>
              <w:t>2020/21:</w:t>
            </w:r>
            <w:r w:rsidR="00675BE2" w:rsidRPr="00E438D6">
              <w:rPr>
                <w:snapToGrid w:val="0"/>
                <w:sz w:val="22"/>
                <w:szCs w:val="22"/>
              </w:rPr>
              <w:t>20</w:t>
            </w:r>
            <w:r w:rsidR="007C6C52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E438D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438D6" w14:paraId="6A868AE3" w14:textId="77777777" w:rsidTr="00670574">
        <w:tc>
          <w:tcPr>
            <w:tcW w:w="567" w:type="dxa"/>
          </w:tcPr>
          <w:p w14:paraId="576005AB" w14:textId="5E38ABA6" w:rsidR="008273F4" w:rsidRPr="00E438D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E438D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E438D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92BF816" w:rsidR="00554348" w:rsidRPr="00E438D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E438D6">
              <w:rPr>
                <w:snapToGrid w:val="0"/>
                <w:sz w:val="22"/>
                <w:szCs w:val="22"/>
              </w:rPr>
              <w:t>2020/21:</w:t>
            </w:r>
            <w:r w:rsidR="00675BE2" w:rsidRPr="00E438D6">
              <w:rPr>
                <w:snapToGrid w:val="0"/>
                <w:sz w:val="22"/>
                <w:szCs w:val="22"/>
              </w:rPr>
              <w:t>19</w:t>
            </w:r>
            <w:r w:rsidR="00F67DEB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E438D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438D6" w:rsidRPr="00E438D6" w14:paraId="3443871A" w14:textId="77777777" w:rsidTr="006143F6">
        <w:tc>
          <w:tcPr>
            <w:tcW w:w="567" w:type="dxa"/>
          </w:tcPr>
          <w:p w14:paraId="5EE5C433" w14:textId="5F10625A" w:rsidR="00E438D6" w:rsidRPr="00E438D6" w:rsidRDefault="00E438D6" w:rsidP="006143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FA4BCDC" w14:textId="77777777" w:rsidR="00E438D6" w:rsidRPr="00E438D6" w:rsidRDefault="00E438D6" w:rsidP="006143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5DEDFFB7" w14:textId="77777777" w:rsidR="00E438D6" w:rsidRPr="00E438D6" w:rsidRDefault="00E438D6" w:rsidP="006143F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77E760" w14:textId="0BC1CA95" w:rsidR="00E438D6" w:rsidRPr="00E438D6" w:rsidRDefault="001E2516" w:rsidP="006143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utkast till </w:t>
            </w:r>
            <w:r w:rsidR="00E438D6" w:rsidRPr="00E438D6">
              <w:rPr>
                <w:snapToGrid w:val="0"/>
                <w:sz w:val="22"/>
                <w:szCs w:val="22"/>
              </w:rPr>
              <w:t>stomme för debatt om Granskningsbetänkande hösten 2020 KU10 den 7 december 2020.</w:t>
            </w:r>
          </w:p>
          <w:p w14:paraId="28F403D3" w14:textId="77777777" w:rsidR="00E438D6" w:rsidRPr="00E438D6" w:rsidRDefault="00E438D6" w:rsidP="006143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438D6" w14:paraId="0D96CA6F" w14:textId="77777777" w:rsidTr="00670574">
        <w:tc>
          <w:tcPr>
            <w:tcW w:w="567" w:type="dxa"/>
          </w:tcPr>
          <w:p w14:paraId="47A39D9D" w14:textId="46645A40" w:rsidR="008273F4" w:rsidRPr="00E438D6" w:rsidRDefault="00E438D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05A2F40" w14:textId="77777777" w:rsidR="00670574" w:rsidRPr="00E438D6" w:rsidRDefault="007015A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438D6">
              <w:rPr>
                <w:b/>
                <w:snapToGrid w:val="0"/>
                <w:sz w:val="22"/>
                <w:szCs w:val="22"/>
              </w:rPr>
              <w:t>Granskningsbetänkande hösten 2020 (KU10)</w:t>
            </w:r>
          </w:p>
          <w:p w14:paraId="3DAB5B26" w14:textId="77777777" w:rsidR="000657EE" w:rsidRPr="00E438D6" w:rsidRDefault="000657E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BFA640" w14:textId="6FA65D49" w:rsidR="000657EE" w:rsidRDefault="00B263C5" w:rsidP="000657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14:paraId="00967F9E" w14:textId="28AA8FB7" w:rsidR="00B263C5" w:rsidRDefault="00B263C5" w:rsidP="000657E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58259E" w14:textId="75E1B9EB" w:rsidR="00B263C5" w:rsidRPr="00E438D6" w:rsidRDefault="00B263C5" w:rsidP="000657E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Utskottet justerade betänkande 2020/</w:t>
            </w:r>
            <w:proofErr w:type="gramStart"/>
            <w:r>
              <w:rPr>
                <w:color w:val="000000"/>
                <w:sz w:val="22"/>
                <w:szCs w:val="22"/>
              </w:rPr>
              <w:t>21:KU</w:t>
            </w:r>
            <w:proofErr w:type="gramEnd"/>
            <w:r>
              <w:rPr>
                <w:color w:val="000000"/>
                <w:sz w:val="22"/>
                <w:szCs w:val="22"/>
              </w:rPr>
              <w:t>10.</w:t>
            </w:r>
          </w:p>
          <w:p w14:paraId="6AE27B08" w14:textId="7B7B2822" w:rsidR="000657EE" w:rsidRPr="00E438D6" w:rsidRDefault="000657EE" w:rsidP="000657E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438D6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E438D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38D6">
              <w:rPr>
                <w:sz w:val="22"/>
                <w:szCs w:val="22"/>
              </w:rPr>
              <w:t>Vid protokollet</w:t>
            </w:r>
          </w:p>
          <w:p w14:paraId="5746705F" w14:textId="4203A2DF" w:rsidR="008273F4" w:rsidRPr="00E438D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38D6">
              <w:rPr>
                <w:sz w:val="22"/>
                <w:szCs w:val="22"/>
              </w:rPr>
              <w:t>Justera</w:t>
            </w:r>
            <w:r w:rsidR="00614AFE">
              <w:rPr>
                <w:sz w:val="22"/>
                <w:szCs w:val="22"/>
              </w:rPr>
              <w:t>t 2020-12-08</w:t>
            </w:r>
          </w:p>
          <w:p w14:paraId="4451D9AF" w14:textId="77777777" w:rsidR="008273F4" w:rsidRPr="00E438D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438D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E438D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3F894553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A682F66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8D673D">
              <w:rPr>
                <w:sz w:val="16"/>
                <w:szCs w:val="16"/>
              </w:rPr>
              <w:t>20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1CDBB6DC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8D673D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3402E0A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673D">
              <w:rPr>
                <w:sz w:val="20"/>
              </w:rPr>
              <w:t xml:space="preserve"> 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4D0DF986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0998FCFD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C2A713B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4D2E3034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7346BF52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7FFC20DD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7C26934A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685C6A9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6EED6A4D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5522E4FC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251405E2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36B77C1A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0C3276F6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820C225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070A7644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5BC4D0F8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3767B957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28919788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213DFFA5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746F0349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4D1FCBA1" w:rsidR="00214135" w:rsidRPr="00214135" w:rsidRDefault="003E760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25B4BCDA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9A4FE93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61DE0147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39C712B6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1CE3E114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2525AAA2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6D3E7F66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6086CDCF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50980247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083D350B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729C348F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2F2892FB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6D9938D3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2E9273B0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2A25DFA1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436CF995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C2470E8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46AFB061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D0C784F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5D0E5E9D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02702447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73BE178D" w:rsidR="00214135" w:rsidRPr="00214135" w:rsidRDefault="003E760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3DC0BA38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2FB13EBE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232C6667" w:rsidR="00214135" w:rsidRPr="00214135" w:rsidRDefault="008D67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177ED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657EE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E2516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44432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E760A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029C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14AFE"/>
    <w:rsid w:val="00640520"/>
    <w:rsid w:val="006503A2"/>
    <w:rsid w:val="00670574"/>
    <w:rsid w:val="00675BE2"/>
    <w:rsid w:val="006A151D"/>
    <w:rsid w:val="006A511D"/>
    <w:rsid w:val="006B151B"/>
    <w:rsid w:val="006B7B0C"/>
    <w:rsid w:val="006C21FA"/>
    <w:rsid w:val="006D3126"/>
    <w:rsid w:val="007015AB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1398"/>
    <w:rsid w:val="007C6C52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D673D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263C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38D6"/>
    <w:rsid w:val="00E45D77"/>
    <w:rsid w:val="00E63EE4"/>
    <w:rsid w:val="00E66D19"/>
    <w:rsid w:val="00E67EBA"/>
    <w:rsid w:val="00E7351B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67DEB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5FD482-82FE-466A-818E-4983695F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321</Words>
  <Characters>2395</Characters>
  <Application>Microsoft Office Word</Application>
  <DocSecurity>4</DocSecurity>
  <Lines>2395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2021-01-08T09:23:00Z</dcterms:created>
  <dcterms:modified xsi:type="dcterms:W3CDTF">2021-01-08T09:23:00Z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