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1 juni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Norden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Wallmark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Aron Emilsson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Damm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Phia Andersson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Pernilla Stålhammar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Birgitta Ohlsson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Pål Jonson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Cassandra Sundin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Pyry Niemi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Staffan Danielsson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1.22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SfU24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Vissa socialförsäkringsfrågor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Cykelfrågor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Jimmy Ståhl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Åkesson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Wallrup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Halef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Svensson Smith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Andersson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1.24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Järnvägs- och kollektivtrafikfrågor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Rosencrantz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Klarberg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Åkesson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Halef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Svensson Smith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Mejern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Wallrup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Ottoson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Teres Lindberg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1.40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4.26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4 tim. 26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 juni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2017-06-01</SAFIR_Sammantradesdatum_Doc>
    <SAFIR_SammantradeID xmlns="C07A1A6C-0B19-41D9-BDF8-F523BA3921EB">114af334-bc6e-4c00-8c7a-56ec85b471dd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CF2BE7-9562-4F4A-A434-FDCEDC9141D4}"/>
</file>

<file path=customXml/itemProps2.xml><?xml version="1.0" encoding="utf-8"?>
<ds:datastoreItem xmlns:ds="http://schemas.openxmlformats.org/officeDocument/2006/customXml" ds:itemID="{7C15C3A9-EB86-4FB5-8EE1-C974C2B1D334}">
  <ds:schemaRefs/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 juni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