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B2910" w14:paraId="02E864C2" w14:textId="77777777">
      <w:pPr>
        <w:pStyle w:val="RubrikFrslagTIllRiksdagsbeslut"/>
      </w:pPr>
      <w:sdt>
        <w:sdtPr>
          <w:alias w:val="CC_Boilerplate_4"/>
          <w:tag w:val="CC_Boilerplate_4"/>
          <w:id w:val="-1644581176"/>
          <w:lock w:val="sdtContentLocked"/>
          <w:placeholder>
            <w:docPart w:val="8B35ED006F404DE38CE2C49CBD9984A9"/>
          </w:placeholder>
          <w:text/>
        </w:sdtPr>
        <w:sdtContent>
          <w:r w:rsidRPr="009B062B">
            <w:t>Förslag till riksdagsbeslut</w:t>
          </w:r>
        </w:sdtContent>
      </w:sdt>
      <w:bookmarkEnd w:id="0"/>
      <w:bookmarkEnd w:id="1"/>
    </w:p>
    <w:sdt>
      <w:sdtPr>
        <w:alias w:val="Yrkande 1"/>
        <w:tag w:val="55dab553-80b1-4984-87ed-89b43cdffb59"/>
        <w:id w:val="1968927637"/>
        <w:lock w:val="sdtLocked"/>
        <w:richText/>
      </w:sdtPr>
      <w:sdtContent>
        <w:p w:rsidR="00B068F5" w14:paraId="46867776" w14:textId="77777777">
          <w:pPr>
            <w:pStyle w:val="Frslagstext"/>
            <w:numPr>
              <w:ilvl w:val="0"/>
              <w:numId w:val="0"/>
            </w:numPr>
          </w:pPr>
          <w:r>
            <w:t>Riksdagen ställer sig bakom det som anförs i motionen om att vidta åtgärder för en LNG-terminal till det västsvenska gasnätet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0CB0EC821384103BE2716B0851E25D9"/>
        </w:placeholder>
        <w:text/>
      </w:sdtPr>
      <w:sdtContent>
        <w:p w:rsidR="006D79C9" w:rsidRPr="009B062B" w:rsidP="00333E95" w14:paraId="237ED076" w14:textId="77777777">
          <w:pPr>
            <w:pStyle w:val="Heading1"/>
          </w:pPr>
          <w:r>
            <w:t>Motivering</w:t>
          </w:r>
        </w:p>
      </w:sdtContent>
    </w:sdt>
    <w:bookmarkEnd w:id="3" w:displacedByCustomXml="prev"/>
    <w:bookmarkEnd w:id="4" w:displacedByCustomXml="prev"/>
    <w:p w:rsidR="00C8098D" w:rsidP="00C8098D" w14:paraId="1E0AE3BF" w14:textId="4E4EFF54">
      <w:pPr>
        <w:pStyle w:val="Normalutanindragellerluft"/>
      </w:pPr>
      <w:r>
        <w:t>Sverigedemokraterna tror att gasturbiner kommer att spela en stor roll för att generera den</w:t>
      </w:r>
      <w:r w:rsidR="006B2910">
        <w:t xml:space="preserve"> el och</w:t>
      </w:r>
      <w:r>
        <w:t xml:space="preserve"> effekt som behövs under en överskådlig framtid. Vi vet också att gas redan i dag är en viktig del av olika industriprocesser, inte minst för kemiindustrin.</w:t>
      </w:r>
    </w:p>
    <w:p w:rsidR="00C8098D" w:rsidP="00907B46" w14:paraId="180CFA22" w14:textId="34FB5C6F">
      <w:r>
        <w:t>IKEM som samlar kemiindustrin såväl som andra näringslivsaktörer har uttryckt behovet av att inrätta en LNG-terminal längs det västsvenska gasnätet – något som tidigare regeringar har avslagit. Detta vore sannolikt direkt nödvändigt utifrån ett total</w:t>
      </w:r>
      <w:r w:rsidR="00907B46">
        <w:softHyphen/>
      </w:r>
      <w:r>
        <w:t>försvarsperspektiv för att minska sårbarheten i vårt gasbehov.</w:t>
      </w:r>
    </w:p>
    <w:p w:rsidR="00BB6339" w:rsidP="00907B46" w14:paraId="2AF57069" w14:textId="7D4076CC">
      <w:r>
        <w:t>Det finns förvisso en LNG-terminal i Göteborgs hamn, men denna är i dagsläget inte ansluten till det västsvenska gasnätet. Oavsett detta finns det uppenbarligen ett behov av att ansluta en LNG-terminal till gasnätet. Tidöpartierna vidtog många bra åtgärder för det svenska energisystemet</w:t>
      </w:r>
      <w:r w:rsidR="00293741">
        <w:t>,</w:t>
      </w:r>
      <w:r>
        <w:t xml:space="preserve"> men det finns mer att göra rörande gasrelaterade frågor. En </w:t>
      </w:r>
      <w:r w:rsidRPr="00907B46">
        <w:rPr>
          <w:spacing w:val="-2"/>
        </w:rPr>
        <w:t>ansökan om miljötillstånd för en LNG-terminal prövas av länsstyrelsen som första instans</w:t>
      </w:r>
      <w:r>
        <w:t xml:space="preserve"> och det finns idag inga hinder för en aktör att ansöka hos regeringen om koncession för att ansluta en terminal till gasnätet. Med det sagt kan politiska åtgärder krävas för att det ska bli aktuellt i praktiken.</w:t>
      </w:r>
    </w:p>
    <w:sdt>
      <w:sdtPr>
        <w:rPr>
          <w:i/>
          <w:noProof/>
        </w:rPr>
        <w:alias w:val="CC_Underskrifter"/>
        <w:tag w:val="CC_Underskrifter"/>
        <w:id w:val="583496634"/>
        <w:lock w:val="sdtContentLocked"/>
        <w:placeholder>
          <w:docPart w:val="BE8614D252794DBBA26589950AB6DB11"/>
        </w:placeholder>
        <w:richText/>
      </w:sdtPr>
      <w:sdtContent>
        <w:p w:rsidR="006B2910" w:rsidP="00237382" w14:paraId="085530DF" w14:textId="77777777"/>
        <w:p w:rsidR="006B2910" w:rsidP="00237382" w14:paraId="40F2F4D5" w14:textId="505591FA"/>
      </w:sdtContent>
    </w:sdt>
    <w:tbl>
      <w:tblPr>
        <w:tblCaption w:val="underskrifter"/>
        <w:tblW w:w="5000" w:type="pct"/>
        <w:tblLook w:val="04A0"/>
      </w:tblPr>
      <w:tblGrid>
        <w:gridCol w:w="4252"/>
        <w:gridCol w:w="4252"/>
      </w:tblGrid>
      <w:tr w14:paraId="4F823850" w14:textId="77777777">
        <w:tblPrEx>
          <w:tblW w:w="5000" w:type="pct"/>
          <w:tblLook w:val="04A0"/>
        </w:tblPrEx>
        <w:trPr>
          <w:cantSplit/>
        </w:trPr>
        <w:tc>
          <w:tcPr>
            <w:tcW w:w="50" w:type="pct"/>
            <w:vAlign w:val="bottom"/>
          </w:tcPr>
          <w:p w:rsidR="00B068F5" w14:paraId="3548477D" w14:textId="77777777">
            <w:pPr>
              <w:pStyle w:val="Underskrifter"/>
              <w:spacing w:after="0"/>
            </w:pPr>
            <w:r>
              <w:t>Tobias Andersson (SD)</w:t>
            </w:r>
          </w:p>
        </w:tc>
        <w:tc>
          <w:tcPr>
            <w:tcW w:w="50" w:type="pct"/>
            <w:vAlign w:val="bottom"/>
          </w:tcPr>
          <w:p w:rsidR="00B068F5" w14:paraId="30EB5755" w14:textId="77777777">
            <w:pPr>
              <w:pStyle w:val="Underskrifter"/>
              <w:spacing w:after="0"/>
            </w:pPr>
            <w:r>
              <w:t>Josef Fransson (SD)</w:t>
            </w:r>
          </w:p>
        </w:tc>
      </w:tr>
    </w:tbl>
    <w:p w:rsidR="004801AC" w:rsidRPr="008E0FE2" w:rsidP="00DF3554" w14:paraId="2FE1343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6F05C7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057363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37382" w:rsidP="00237382" w14:paraId="574C8E6D" w14:textId="10B75B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C201C6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5495CC8">
                          <w:pPr>
                            <w:jc w:val="right"/>
                          </w:pPr>
                          <w:sdt>
                            <w:sdtPr>
                              <w:alias w:val="CC_Noformat_Partikod"/>
                              <w:tag w:val="CC_Noformat_Partikod"/>
                              <w:id w:val="-53464382"/>
                              <w:placeholder>
                                <w:docPart w:val="3669D9B0CAF0448A831618AB4A6589A2"/>
                              </w:placeholder>
                              <w:text/>
                            </w:sdtPr>
                            <w:sdtContent>
                              <w:r w:rsidR="00C8098D">
                                <w:t>SD</w:t>
                              </w:r>
                            </w:sdtContent>
                          </w:sdt>
                          <w:sdt>
                            <w:sdtPr>
                              <w:alias w:val="CC_Noformat_Partinummer"/>
                              <w:tag w:val="CC_Noformat_Partinummer"/>
                              <w:id w:val="-1709555926"/>
                              <w:placeholder>
                                <w:docPart w:val="FDA0C8A14C84494A9CC8B3D0AB54961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DA65D0" w14:textId="65495CC8">
                    <w:pPr>
                      <w:jc w:val="right"/>
                    </w:pPr>
                    <w:sdt>
                      <w:sdtPr>
                        <w:alias w:val="CC_Noformat_Partikod"/>
                        <w:tag w:val="CC_Noformat_Partikod"/>
                        <w:id w:val="54563942"/>
                        <w:placeholder>
                          <w:docPart w:val="3669D9B0CAF0448A831618AB4A6589A2"/>
                        </w:placeholder>
                        <w:text/>
                      </w:sdtPr>
                      <w:sdtContent>
                        <w:r w:rsidR="00C8098D">
                          <w:t>SD</w:t>
                        </w:r>
                      </w:sdtContent>
                    </w:sdt>
                    <w:sdt>
                      <w:sdtPr>
                        <w:alias w:val="CC_Noformat_Partinummer"/>
                        <w:tag w:val="CC_Noformat_Partinummer"/>
                        <w:id w:val="1764638107"/>
                        <w:placeholder>
                          <w:docPart w:val="FDA0C8A14C84494A9CC8B3D0AB549613"/>
                        </w:placeholder>
                        <w:showingPlcHdr/>
                        <w:text/>
                      </w:sdtPr>
                      <w:sdtContent>
                        <w:r>
                          <w:t xml:space="preserve"> </w:t>
                        </w:r>
                      </w:sdtContent>
                    </w:sdt>
                  </w:p>
                </w:txbxContent>
              </v:textbox>
            </v:shape>
          </w:pict>
        </mc:Fallback>
      </mc:AlternateContent>
    </w:r>
  </w:p>
  <w:p w:rsidR="00262EA3" w:rsidRPr="00293C4F" w:rsidP="00776B74" w14:paraId="76EE30D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0C47156" w14:textId="77777777">
    <w:pPr>
      <w:jc w:val="right"/>
    </w:pPr>
  </w:p>
  <w:p w:rsidR="00262EA3" w:rsidP="00776B74" w14:paraId="4B3CC06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6800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E5F8EB" w14:textId="2C19B4E0">
    <w:pPr>
      <w:pStyle w:val="FSHNormal"/>
      <w:spacing w:before="40"/>
    </w:pPr>
    <w:sdt>
      <w:sdtPr>
        <w:alias w:val="CC_Noformat_Motionstyp"/>
        <w:tag w:val="CC_Noformat_Motionstyp"/>
        <w:id w:val="1162973129"/>
        <w:lock w:val="sdtContentLocked"/>
        <w:text/>
        <w15:appearance w15:val="hidden"/>
      </w:sdtPr>
      <w:sdtContent>
        <w:r w:rsidR="00CD6707">
          <w:t>Enskild motion</w:t>
        </w:r>
      </w:sdtContent>
    </w:sdt>
    <w:r w:rsidR="00821B36">
      <w:t xml:space="preserve"> </w:t>
    </w:r>
    <w:sdt>
      <w:sdtPr>
        <w:alias w:val="CC_Noformat_Partikod"/>
        <w:tag w:val="CC_Noformat_Partikod"/>
        <w:id w:val="1471015553"/>
        <w:text/>
      </w:sdtPr>
      <w:sdtContent>
        <w:r w:rsidR="00C8098D">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8B31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FABFCE" w14:textId="32C7911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D670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D6707">
          <w:t>:197</w:t>
        </w:r>
      </w:sdtContent>
    </w:sdt>
  </w:p>
  <w:p w:rsidR="00262EA3" w:rsidP="00E03A3D" w14:paraId="319D1A2D" w14:textId="365FEC38">
    <w:pPr>
      <w:pStyle w:val="Motionr"/>
    </w:pPr>
    <w:sdt>
      <w:sdtPr>
        <w:alias w:val="CC_Noformat_Avtext"/>
        <w:tag w:val="CC_Noformat_Avtext"/>
        <w:id w:val="-2020768203"/>
        <w:lock w:val="sdtContentLocked"/>
        <w:placeholder>
          <w:docPart w:val="3669D9B0CAF0448A831618AB4A6589A2"/>
        </w:placeholder>
        <w:text/>
        <w15:appearance w15:val="hidden"/>
      </w:sdtPr>
      <w:sdtContent>
        <w:r w:rsidR="00CD6707">
          <w:t>av Tobias Andersson och Josef Fransson (båda SD)</w:t>
        </w:r>
      </w:sdtContent>
    </w:sdt>
  </w:p>
  <w:sdt>
    <w:sdtPr>
      <w:alias w:val="CC_Noformat_Rubtext"/>
      <w:tag w:val="CC_Noformat_Rubtext"/>
      <w:id w:val="-218060500"/>
      <w:lock w:val="sdtLocked"/>
      <w:placeholder>
        <w:docPart w:val="FDA0C8A14C84494A9CC8B3D0AB549613"/>
      </w:placeholder>
      <w:text/>
    </w:sdtPr>
    <w:sdtContent>
      <w:p w:rsidR="00262EA3" w:rsidP="00283E0F" w14:paraId="7302101A" w14:textId="003F20EF">
        <w:pPr>
          <w:pStyle w:val="FSHRub2"/>
        </w:pPr>
        <w:r>
          <w:t>LNG-terminal till det västsvenska gasnätet</w:t>
        </w:r>
      </w:p>
    </w:sdtContent>
  </w:sdt>
  <w:sdt>
    <w:sdtPr>
      <w:alias w:val="CC_Boilerplate_3"/>
      <w:tag w:val="CC_Boilerplate_3"/>
      <w:id w:val="1606463544"/>
      <w:lock w:val="sdtContentLocked"/>
      <w:text w:multiLine="1"/>
      <w15:appearance w15:val="hidden"/>
    </w:sdtPr>
    <w:sdtContent>
      <w:p w:rsidR="00262EA3" w:rsidP="00283E0F" w14:paraId="3130BAE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98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0C9"/>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382"/>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741"/>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654A"/>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910"/>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93B"/>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5C51"/>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24E"/>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1D55"/>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B46"/>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50C"/>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586"/>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8F5"/>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98D"/>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707"/>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1DA5"/>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83D4C8"/>
  <w15:chartTrackingRefBased/>
  <w15:docId w15:val="{7391E45F-C40C-4BF7-B248-2806009F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B35ED006F404DE38CE2C49CBD9984A9"/>
        <w:category>
          <w:name w:val="Allmänt"/>
          <w:gallery w:val="placeholder"/>
        </w:category>
        <w:types>
          <w:type w:val="bbPlcHdr"/>
        </w:types>
        <w:behaviors>
          <w:behavior w:val="content"/>
        </w:behaviors>
        <w:guid w:val="{A891DED5-35EA-4D37-86E4-FEB37FD1A701}"/>
      </w:docPartPr>
      <w:docPartBody>
        <w:p w:rsidR="0096550C">
          <w:pPr>
            <w:pStyle w:val="8B35ED006F404DE38CE2C49CBD9984A9"/>
          </w:pPr>
          <w:r w:rsidRPr="005A0A93">
            <w:rPr>
              <w:rStyle w:val="PlaceholderText"/>
            </w:rPr>
            <w:t>Förslag till riksdagsbeslut</w:t>
          </w:r>
        </w:p>
      </w:docPartBody>
    </w:docPart>
    <w:docPart>
      <w:docPartPr>
        <w:name w:val="60CB0EC821384103BE2716B0851E25D9"/>
        <w:category>
          <w:name w:val="Allmänt"/>
          <w:gallery w:val="placeholder"/>
        </w:category>
        <w:types>
          <w:type w:val="bbPlcHdr"/>
        </w:types>
        <w:behaviors>
          <w:behavior w:val="content"/>
        </w:behaviors>
        <w:guid w:val="{CE68C083-E8AF-4021-9E19-E8965917725C}"/>
      </w:docPartPr>
      <w:docPartBody>
        <w:p w:rsidR="0096550C">
          <w:pPr>
            <w:pStyle w:val="60CB0EC821384103BE2716B0851E25D9"/>
          </w:pPr>
          <w:r w:rsidRPr="005A0A93">
            <w:rPr>
              <w:rStyle w:val="PlaceholderText"/>
            </w:rPr>
            <w:t>Motivering</w:t>
          </w:r>
        </w:p>
      </w:docPartBody>
    </w:docPart>
    <w:docPart>
      <w:docPartPr>
        <w:name w:val="3669D9B0CAF0448A831618AB4A6589A2"/>
        <w:category>
          <w:name w:val="Allmänt"/>
          <w:gallery w:val="placeholder"/>
        </w:category>
        <w:types>
          <w:type w:val="bbPlcHdr"/>
        </w:types>
        <w:behaviors>
          <w:behavior w:val="content"/>
        </w:behaviors>
        <w:guid w:val="{0193F6CD-0861-46B9-925F-B4FAB3FA40AD}"/>
      </w:docPartPr>
      <w:docPartBody>
        <w:p w:rsidR="0096550C">
          <w:pPr>
            <w:pStyle w:val="3669D9B0CAF0448A831618AB4A6589A2"/>
          </w:pPr>
          <w:r>
            <w:rPr>
              <w:rStyle w:val="PlaceholderText"/>
            </w:rPr>
            <w:t xml:space="preserve"> </w:t>
          </w:r>
        </w:p>
      </w:docPartBody>
    </w:docPart>
    <w:docPart>
      <w:docPartPr>
        <w:name w:val="FDA0C8A14C84494A9CC8B3D0AB549613"/>
        <w:category>
          <w:name w:val="Allmänt"/>
          <w:gallery w:val="placeholder"/>
        </w:category>
        <w:types>
          <w:type w:val="bbPlcHdr"/>
        </w:types>
        <w:behaviors>
          <w:behavior w:val="content"/>
        </w:behaviors>
        <w:guid w:val="{77C58B32-5ED8-403A-8DBE-A93B3E723060}"/>
      </w:docPartPr>
      <w:docPartBody>
        <w:p w:rsidR="0096550C">
          <w:pPr>
            <w:pStyle w:val="FDA0C8A14C84494A9CC8B3D0AB549613"/>
          </w:pPr>
          <w:r>
            <w:t xml:space="preserve"> </w:t>
          </w:r>
        </w:p>
      </w:docPartBody>
    </w:docPart>
    <w:docPart>
      <w:docPartPr>
        <w:name w:val="BE8614D252794DBBA26589950AB6DB11"/>
        <w:category>
          <w:name w:val="Allmänt"/>
          <w:gallery w:val="placeholder"/>
        </w:category>
        <w:types>
          <w:type w:val="bbPlcHdr"/>
        </w:types>
        <w:behaviors>
          <w:behavior w:val="content"/>
        </w:behaviors>
        <w:guid w:val="{28CDABAE-092B-469C-8F06-A7DAB496F002}"/>
      </w:docPartPr>
      <w:docPartBody>
        <w:p w:rsidR="007B624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0C"/>
    <w:rsid w:val="00102589"/>
    <w:rsid w:val="00562C15"/>
    <w:rsid w:val="006F093B"/>
    <w:rsid w:val="007A5C51"/>
    <w:rsid w:val="007B624E"/>
    <w:rsid w:val="0096550C"/>
    <w:rsid w:val="00A16E9D"/>
    <w:rsid w:val="00E653F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B35ED006F404DE38CE2C49CBD9984A9">
    <w:name w:val="8B35ED006F404DE38CE2C49CBD9984A9"/>
  </w:style>
  <w:style w:type="paragraph" w:customStyle="1" w:styleId="60CB0EC821384103BE2716B0851E25D9">
    <w:name w:val="60CB0EC821384103BE2716B0851E25D9"/>
  </w:style>
  <w:style w:type="paragraph" w:customStyle="1" w:styleId="3669D9B0CAF0448A831618AB4A6589A2">
    <w:name w:val="3669D9B0CAF0448A831618AB4A6589A2"/>
  </w:style>
  <w:style w:type="paragraph" w:customStyle="1" w:styleId="FDA0C8A14C84494A9CC8B3D0AB549613">
    <w:name w:val="FDA0C8A14C84494A9CC8B3D0AB549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81D8FD-A9F7-4303-A0C6-565DCBCDF080}"/>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221</Words>
  <Characters>1256</Characters>
  <Application>Microsoft Office Word</Application>
  <DocSecurity>0</DocSecurity>
  <Lines>24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