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1EEF53DA" w14:textId="77777777" w:rsidTr="00782EA9">
        <w:tc>
          <w:tcPr>
            <w:tcW w:w="9141" w:type="dxa"/>
          </w:tcPr>
          <w:p w14:paraId="72350284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76AE7C9C" w14:textId="77777777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5E708A51" w14:textId="77777777" w:rsidR="0096348C" w:rsidRPr="00477C9F" w:rsidRDefault="0096348C" w:rsidP="00477C9F">
      <w:pPr>
        <w:rPr>
          <w:sz w:val="22"/>
          <w:szCs w:val="22"/>
        </w:rPr>
      </w:pPr>
    </w:p>
    <w:p w14:paraId="1E772124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14:paraId="22CE5F9F" w14:textId="77777777" w:rsidTr="00F86ACF">
        <w:trPr>
          <w:cantSplit/>
          <w:trHeight w:val="742"/>
        </w:trPr>
        <w:tc>
          <w:tcPr>
            <w:tcW w:w="1790" w:type="dxa"/>
          </w:tcPr>
          <w:p w14:paraId="5B3F2224" w14:textId="77777777" w:rsidR="008273F4" w:rsidRDefault="008273F4" w:rsidP="00477C9F">
            <w:pPr>
              <w:rPr>
                <w:b/>
                <w:sz w:val="22"/>
                <w:szCs w:val="22"/>
              </w:rPr>
            </w:pPr>
            <w:r w:rsidRPr="002E7A56">
              <w:rPr>
                <w:b/>
                <w:sz w:val="22"/>
                <w:szCs w:val="22"/>
              </w:rPr>
              <w:t>SÄRSKILT</w:t>
            </w:r>
          </w:p>
          <w:p w14:paraId="200DA489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466DCCFF" w14:textId="0610F918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6F54BA">
              <w:rPr>
                <w:b/>
                <w:sz w:val="22"/>
                <w:szCs w:val="22"/>
              </w:rPr>
              <w:t>5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6F54BA">
              <w:rPr>
                <w:b/>
                <w:sz w:val="22"/>
                <w:szCs w:val="22"/>
              </w:rPr>
              <w:t>6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022E69">
              <w:rPr>
                <w:b/>
                <w:sz w:val="22"/>
                <w:szCs w:val="22"/>
              </w:rPr>
              <w:t>3</w:t>
            </w:r>
            <w:r w:rsidR="00BA1CBC">
              <w:rPr>
                <w:b/>
                <w:sz w:val="22"/>
                <w:szCs w:val="22"/>
              </w:rPr>
              <w:t>9</w:t>
            </w:r>
          </w:p>
          <w:p w14:paraId="7D5E396F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0353A908" w14:textId="77777777" w:rsidTr="00F86ACF">
        <w:tc>
          <w:tcPr>
            <w:tcW w:w="1790" w:type="dxa"/>
          </w:tcPr>
          <w:p w14:paraId="623719D2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76E67CEE" w14:textId="6F19D9B1" w:rsidR="0096348C" w:rsidRPr="00477C9F" w:rsidRDefault="0078549D" w:rsidP="00A54D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9033B4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-</w:t>
            </w:r>
            <w:r w:rsidR="009033B4">
              <w:rPr>
                <w:sz w:val="22"/>
                <w:szCs w:val="22"/>
              </w:rPr>
              <w:t>0</w:t>
            </w:r>
            <w:r w:rsidR="00D25E21">
              <w:rPr>
                <w:sz w:val="22"/>
                <w:szCs w:val="22"/>
              </w:rPr>
              <w:t>3</w:t>
            </w:r>
            <w:r w:rsidR="006F54BA">
              <w:rPr>
                <w:sz w:val="22"/>
                <w:szCs w:val="22"/>
              </w:rPr>
              <w:t>-</w:t>
            </w:r>
            <w:r w:rsidR="00D25E21">
              <w:rPr>
                <w:sz w:val="22"/>
                <w:szCs w:val="22"/>
              </w:rPr>
              <w:t>3</w:t>
            </w:r>
            <w:r w:rsidR="00BA1CBC">
              <w:rPr>
                <w:sz w:val="22"/>
                <w:szCs w:val="22"/>
              </w:rPr>
              <w:t>1</w:t>
            </w:r>
          </w:p>
        </w:tc>
      </w:tr>
      <w:tr w:rsidR="0096348C" w:rsidRPr="00477C9F" w14:paraId="69A818E9" w14:textId="77777777" w:rsidTr="00F86ACF">
        <w:tc>
          <w:tcPr>
            <w:tcW w:w="1790" w:type="dxa"/>
          </w:tcPr>
          <w:p w14:paraId="3B88410B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7534121F" w14:textId="1E7422F7" w:rsidR="00BD53C1" w:rsidRPr="00477C9F" w:rsidRDefault="009B3631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BA1CBC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.</w:t>
            </w:r>
            <w:r w:rsidR="00CF4ED5">
              <w:rPr>
                <w:sz w:val="22"/>
                <w:szCs w:val="22"/>
              </w:rPr>
              <w:t>00–</w:t>
            </w:r>
            <w:r w:rsidR="003E45B9">
              <w:rPr>
                <w:sz w:val="22"/>
                <w:szCs w:val="22"/>
              </w:rPr>
              <w:t>10.45</w:t>
            </w:r>
            <w:r w:rsidR="00D450FF">
              <w:rPr>
                <w:sz w:val="22"/>
                <w:szCs w:val="22"/>
              </w:rPr>
              <w:t>, 11.00–</w:t>
            </w:r>
            <w:r w:rsidR="004F245E">
              <w:rPr>
                <w:sz w:val="22"/>
                <w:szCs w:val="22"/>
              </w:rPr>
              <w:t xml:space="preserve">12.54, </w:t>
            </w:r>
            <w:r w:rsidR="00E94B94">
              <w:rPr>
                <w:sz w:val="22"/>
                <w:szCs w:val="22"/>
              </w:rPr>
              <w:t>12.06–</w:t>
            </w:r>
            <w:r w:rsidR="00797513">
              <w:rPr>
                <w:sz w:val="22"/>
                <w:szCs w:val="22"/>
              </w:rPr>
              <w:t>12.19</w:t>
            </w:r>
          </w:p>
        </w:tc>
      </w:tr>
      <w:tr w:rsidR="0096348C" w:rsidRPr="00477C9F" w14:paraId="7A72A7D2" w14:textId="77777777" w:rsidTr="00F86ACF">
        <w:tc>
          <w:tcPr>
            <w:tcW w:w="1790" w:type="dxa"/>
          </w:tcPr>
          <w:p w14:paraId="70D080FA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09F0EAF6" w14:textId="5E2ADB4D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</w:t>
            </w:r>
          </w:p>
        </w:tc>
      </w:tr>
    </w:tbl>
    <w:p w14:paraId="1B9D15EF" w14:textId="77777777" w:rsidR="0096348C" w:rsidRPr="00477C9F" w:rsidRDefault="0096348C" w:rsidP="00477C9F">
      <w:pPr>
        <w:rPr>
          <w:sz w:val="22"/>
          <w:szCs w:val="22"/>
        </w:rPr>
      </w:pPr>
    </w:p>
    <w:p w14:paraId="745F2200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00A85257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53"/>
        <w:gridCol w:w="6589"/>
        <w:gridCol w:w="7"/>
      </w:tblGrid>
      <w:tr w:rsidR="00F84080" w:rsidRPr="005628E3" w14:paraId="6077BBF1" w14:textId="77777777" w:rsidTr="00F86ACF">
        <w:tc>
          <w:tcPr>
            <w:tcW w:w="753" w:type="dxa"/>
          </w:tcPr>
          <w:p w14:paraId="546B7C4A" w14:textId="77777777" w:rsidR="00F84080" w:rsidRPr="005628E3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5628E3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5628E3">
              <w:rPr>
                <w:b/>
                <w:snapToGrid w:val="0"/>
                <w:sz w:val="22"/>
                <w:szCs w:val="22"/>
              </w:rPr>
              <w:t xml:space="preserve"> 1</w:t>
            </w:r>
          </w:p>
        </w:tc>
        <w:tc>
          <w:tcPr>
            <w:tcW w:w="6596" w:type="dxa"/>
            <w:gridSpan w:val="2"/>
          </w:tcPr>
          <w:p w14:paraId="2B0B9892" w14:textId="72111EA4" w:rsidR="00F84080" w:rsidRPr="005628E3" w:rsidRDefault="00BA1CBC" w:rsidP="00F8408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5628E3">
              <w:rPr>
                <w:b/>
                <w:snapToGrid w:val="0"/>
                <w:sz w:val="22"/>
                <w:szCs w:val="22"/>
              </w:rPr>
              <w:t>Offentlig utfrågning med Johan Stuart</w:t>
            </w:r>
          </w:p>
          <w:p w14:paraId="1D2622D7" w14:textId="77777777" w:rsidR="00BA1CBC" w:rsidRPr="005628E3" w:rsidRDefault="00BA1CBC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E361790" w14:textId="078D7E4C" w:rsidR="00D25E21" w:rsidRPr="005628E3" w:rsidRDefault="00D25E21" w:rsidP="00D25E21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5628E3">
              <w:rPr>
                <w:bCs/>
                <w:snapToGrid w:val="0"/>
                <w:sz w:val="22"/>
                <w:szCs w:val="22"/>
              </w:rPr>
              <w:t xml:space="preserve">Utskottet höll en offentlig utfrågning med </w:t>
            </w:r>
            <w:r w:rsidR="00BA1CBC" w:rsidRPr="005628E3">
              <w:rPr>
                <w:bCs/>
                <w:snapToGrid w:val="0"/>
                <w:sz w:val="22"/>
                <w:szCs w:val="22"/>
              </w:rPr>
              <w:t>statssekreterare</w:t>
            </w:r>
            <w:r w:rsidR="001E5657" w:rsidRPr="005628E3">
              <w:rPr>
                <w:bCs/>
                <w:snapToGrid w:val="0"/>
                <w:sz w:val="22"/>
                <w:szCs w:val="22"/>
              </w:rPr>
              <w:t>n</w:t>
            </w:r>
            <w:r w:rsidR="00BA1CBC" w:rsidRPr="005628E3">
              <w:rPr>
                <w:bCs/>
                <w:snapToGrid w:val="0"/>
                <w:sz w:val="22"/>
                <w:szCs w:val="22"/>
              </w:rPr>
              <w:t xml:space="preserve"> Johan Stuart, rörande</w:t>
            </w:r>
            <w:r w:rsidRPr="005628E3">
              <w:rPr>
                <w:bCs/>
                <w:snapToGrid w:val="0"/>
                <w:sz w:val="22"/>
                <w:szCs w:val="22"/>
              </w:rPr>
              <w:t xml:space="preserve"> granskningsärende:</w:t>
            </w:r>
          </w:p>
          <w:p w14:paraId="0C32BED1" w14:textId="77777777" w:rsidR="00D25E21" w:rsidRPr="005628E3" w:rsidRDefault="00D25E21" w:rsidP="00D25E21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2578CD3B" w14:textId="13F58E13" w:rsidR="00BA1CBC" w:rsidRPr="005628E3" w:rsidRDefault="00BA1CBC" w:rsidP="00BA1CBC">
            <w:pPr>
              <w:pStyle w:val="Liststycke"/>
              <w:numPr>
                <w:ilvl w:val="0"/>
                <w:numId w:val="16"/>
              </w:numPr>
              <w:tabs>
                <w:tab w:val="left" w:pos="1701"/>
              </w:tabs>
              <w:spacing w:after="0"/>
              <w:rPr>
                <w:b/>
                <w:bCs/>
                <w:snapToGrid w:val="0"/>
              </w:rPr>
            </w:pPr>
            <w:r w:rsidRPr="005628E3">
              <w:rPr>
                <w:bCs/>
                <w:snapToGrid w:val="0"/>
              </w:rPr>
              <w:t>31, 35 (delvis) och 38 – Statsministerns ansvar för Statsrådsberedningens och Regeringskansliets utlämnande av allmänna handlingar.</w:t>
            </w:r>
          </w:p>
          <w:p w14:paraId="62332DFA" w14:textId="77777777" w:rsidR="007864F6" w:rsidRPr="005628E3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D450FF" w:rsidRPr="005628E3" w14:paraId="3A38F694" w14:textId="77777777" w:rsidTr="00F86ACF">
        <w:tc>
          <w:tcPr>
            <w:tcW w:w="753" w:type="dxa"/>
          </w:tcPr>
          <w:p w14:paraId="6C71EA82" w14:textId="553EBE5E" w:rsidR="008273F4" w:rsidRPr="005628E3" w:rsidRDefault="009D0FD5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5628E3">
              <w:rPr>
                <w:b/>
                <w:snapToGrid w:val="0"/>
                <w:sz w:val="22"/>
                <w:szCs w:val="22"/>
              </w:rPr>
              <w:t>§</w:t>
            </w:r>
            <w:r w:rsidR="00242FFD" w:rsidRPr="005628E3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D450FF" w:rsidRPr="005628E3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596" w:type="dxa"/>
            <w:gridSpan w:val="2"/>
          </w:tcPr>
          <w:p w14:paraId="693E74E3" w14:textId="2854D233" w:rsidR="0069143B" w:rsidRPr="005628E3" w:rsidRDefault="00D25E21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5628E3">
              <w:rPr>
                <w:b/>
                <w:snapToGrid w:val="0"/>
                <w:sz w:val="22"/>
                <w:szCs w:val="22"/>
              </w:rPr>
              <w:t>Ajournering</w:t>
            </w:r>
          </w:p>
          <w:p w14:paraId="707C9701" w14:textId="77777777" w:rsidR="00D25E21" w:rsidRPr="005628E3" w:rsidRDefault="00D25E21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631A826" w14:textId="1F030F4F" w:rsidR="00D25E21" w:rsidRPr="005628E3" w:rsidRDefault="00D25E21" w:rsidP="00670574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5628E3">
              <w:rPr>
                <w:bCs/>
                <w:snapToGrid w:val="0"/>
                <w:sz w:val="22"/>
                <w:szCs w:val="22"/>
              </w:rPr>
              <w:t>Utskottet beslutade att ajournera sammanträdet.</w:t>
            </w:r>
          </w:p>
          <w:p w14:paraId="1C170574" w14:textId="77777777" w:rsidR="00451D02" w:rsidRPr="005628E3" w:rsidRDefault="00451D02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F84080" w:rsidRPr="005628E3" w14:paraId="0425595D" w14:textId="77777777" w:rsidTr="00F86ACF">
        <w:tc>
          <w:tcPr>
            <w:tcW w:w="753" w:type="dxa"/>
          </w:tcPr>
          <w:p w14:paraId="36585186" w14:textId="631A05A5" w:rsidR="00F84080" w:rsidRPr="005628E3" w:rsidRDefault="003955E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5628E3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D450FF" w:rsidRPr="005628E3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596" w:type="dxa"/>
            <w:gridSpan w:val="2"/>
          </w:tcPr>
          <w:p w14:paraId="57D3A923" w14:textId="77777777" w:rsidR="00BA1CBC" w:rsidRPr="005628E3" w:rsidRDefault="00BA1CBC" w:rsidP="00BA1CBC">
            <w:pPr>
              <w:rPr>
                <w:b/>
                <w:bCs/>
                <w:sz w:val="22"/>
                <w:szCs w:val="22"/>
              </w:rPr>
            </w:pPr>
            <w:r w:rsidRPr="005628E3">
              <w:rPr>
                <w:b/>
                <w:bCs/>
                <w:sz w:val="22"/>
                <w:szCs w:val="22"/>
              </w:rPr>
              <w:t>Offentlig utfrågning med Gunnar Strömmer</w:t>
            </w:r>
          </w:p>
          <w:p w14:paraId="12BF5CEB" w14:textId="77777777" w:rsidR="00BA1CBC" w:rsidRPr="005628E3" w:rsidRDefault="00BA1CBC" w:rsidP="00BA1CBC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25E52B20" w14:textId="3041A270" w:rsidR="00BA1CBC" w:rsidRPr="005628E3" w:rsidRDefault="00BA1CBC" w:rsidP="00BA1CBC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5628E3">
              <w:rPr>
                <w:bCs/>
                <w:snapToGrid w:val="0"/>
                <w:sz w:val="22"/>
                <w:szCs w:val="22"/>
              </w:rPr>
              <w:t>Utskottet höll en offentlig utfrågning med justitieminister Gunnar Strömmer, rörande granskningsärende:</w:t>
            </w:r>
          </w:p>
          <w:p w14:paraId="7FEEFC8A" w14:textId="77777777" w:rsidR="00BA1CBC" w:rsidRPr="005628E3" w:rsidRDefault="00BA1CBC" w:rsidP="00BA1CBC">
            <w:pPr>
              <w:rPr>
                <w:sz w:val="22"/>
                <w:szCs w:val="22"/>
              </w:rPr>
            </w:pPr>
          </w:p>
          <w:p w14:paraId="3DEFC3FA" w14:textId="335B85BC" w:rsidR="00D25E21" w:rsidRPr="005628E3" w:rsidRDefault="00BA1CBC" w:rsidP="00BA1CBC">
            <w:pPr>
              <w:pStyle w:val="Liststycke"/>
              <w:numPr>
                <w:ilvl w:val="0"/>
                <w:numId w:val="16"/>
              </w:numPr>
              <w:spacing w:after="0"/>
            </w:pPr>
            <w:r w:rsidRPr="005628E3">
              <w:t xml:space="preserve">43 – Regeringens hantering av utrednings- och remissförfarandet. </w:t>
            </w:r>
          </w:p>
          <w:p w14:paraId="282DE7E1" w14:textId="0E5B249C" w:rsidR="00BA1CBC" w:rsidRPr="005628E3" w:rsidRDefault="00BA1CBC" w:rsidP="00BA1CBC">
            <w:pPr>
              <w:rPr>
                <w:sz w:val="22"/>
                <w:szCs w:val="22"/>
              </w:rPr>
            </w:pPr>
          </w:p>
        </w:tc>
      </w:tr>
      <w:tr w:rsidR="000F6E49" w:rsidRPr="005628E3" w14:paraId="09962379" w14:textId="77777777" w:rsidTr="00F86ACF">
        <w:tc>
          <w:tcPr>
            <w:tcW w:w="753" w:type="dxa"/>
          </w:tcPr>
          <w:p w14:paraId="006052E5" w14:textId="7438131B" w:rsidR="00BA1CBC" w:rsidRPr="005628E3" w:rsidRDefault="00BA1CBC" w:rsidP="00BA1CB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5628E3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0F6E49" w:rsidRPr="005628E3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6596" w:type="dxa"/>
            <w:gridSpan w:val="2"/>
          </w:tcPr>
          <w:p w14:paraId="13748DDB" w14:textId="77777777" w:rsidR="00BA1CBC" w:rsidRPr="005628E3" w:rsidRDefault="00BA1CBC" w:rsidP="00BA1CB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5628E3">
              <w:rPr>
                <w:b/>
                <w:snapToGrid w:val="0"/>
                <w:sz w:val="22"/>
                <w:szCs w:val="22"/>
              </w:rPr>
              <w:t>Ajournering</w:t>
            </w:r>
          </w:p>
          <w:p w14:paraId="7972BFD4" w14:textId="77777777" w:rsidR="00BA1CBC" w:rsidRPr="005628E3" w:rsidRDefault="00BA1CBC" w:rsidP="00BA1CB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2362DD6" w14:textId="77777777" w:rsidR="00BA1CBC" w:rsidRPr="005628E3" w:rsidRDefault="00BA1CBC" w:rsidP="00BA1CBC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5628E3">
              <w:rPr>
                <w:bCs/>
                <w:snapToGrid w:val="0"/>
                <w:sz w:val="22"/>
                <w:szCs w:val="22"/>
              </w:rPr>
              <w:t>Utskottet beslutade att ajournera sammanträdet.</w:t>
            </w:r>
          </w:p>
          <w:p w14:paraId="0A58BEA3" w14:textId="77777777" w:rsidR="00BA1CBC" w:rsidRPr="005628E3" w:rsidRDefault="00BA1CBC" w:rsidP="00BA1CBC">
            <w:pPr>
              <w:rPr>
                <w:b/>
                <w:bCs/>
                <w:sz w:val="22"/>
                <w:szCs w:val="22"/>
              </w:rPr>
            </w:pPr>
          </w:p>
        </w:tc>
      </w:tr>
      <w:tr w:rsidR="00B17C8B" w:rsidRPr="005628E3" w14:paraId="03680A8A" w14:textId="77777777" w:rsidTr="00F86ACF">
        <w:tc>
          <w:tcPr>
            <w:tcW w:w="753" w:type="dxa"/>
          </w:tcPr>
          <w:p w14:paraId="270CA6AB" w14:textId="395E20D0" w:rsidR="00B17C8B" w:rsidRPr="005628E3" w:rsidRDefault="00B17C8B" w:rsidP="00BA1CB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5628E3">
              <w:rPr>
                <w:b/>
                <w:snapToGrid w:val="0"/>
                <w:sz w:val="22"/>
                <w:szCs w:val="22"/>
              </w:rPr>
              <w:t>§</w:t>
            </w:r>
            <w:r w:rsidR="005628E3" w:rsidRPr="005628E3">
              <w:rPr>
                <w:b/>
                <w:snapToGrid w:val="0"/>
                <w:sz w:val="22"/>
                <w:szCs w:val="22"/>
              </w:rPr>
              <w:t xml:space="preserve"> 5</w:t>
            </w:r>
          </w:p>
        </w:tc>
        <w:tc>
          <w:tcPr>
            <w:tcW w:w="6596" w:type="dxa"/>
            <w:gridSpan w:val="2"/>
          </w:tcPr>
          <w:p w14:paraId="02F7D901" w14:textId="77777777" w:rsidR="00B17C8B" w:rsidRPr="005628E3" w:rsidRDefault="00B17C8B" w:rsidP="00BA1CB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5628E3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0BD11752" w14:textId="77777777" w:rsidR="00B17C8B" w:rsidRPr="005628E3" w:rsidRDefault="00B17C8B" w:rsidP="00BA1CBC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288D8984" w14:textId="77777777" w:rsidR="00B17C8B" w:rsidRPr="005628E3" w:rsidRDefault="00B17C8B" w:rsidP="00BA1CBC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5628E3">
              <w:rPr>
                <w:bCs/>
                <w:snapToGrid w:val="0"/>
                <w:sz w:val="22"/>
                <w:szCs w:val="22"/>
              </w:rPr>
              <w:t>Utskottet justerade särskilt protokoll 2025/26:37.</w:t>
            </w:r>
          </w:p>
          <w:p w14:paraId="2B62ABDD" w14:textId="040CC886" w:rsidR="00B17C8B" w:rsidRPr="005628E3" w:rsidRDefault="00B17C8B" w:rsidP="00BA1CBC">
            <w:pPr>
              <w:tabs>
                <w:tab w:val="left" w:pos="1701"/>
              </w:tabs>
              <w:rPr>
                <w:b/>
                <w:snapToGrid w:val="0"/>
                <w:color w:val="5B9BD5" w:themeColor="accent1"/>
                <w:sz w:val="22"/>
                <w:szCs w:val="22"/>
              </w:rPr>
            </w:pPr>
          </w:p>
        </w:tc>
      </w:tr>
      <w:tr w:rsidR="00B17C8B" w:rsidRPr="005628E3" w14:paraId="1F40BB3D" w14:textId="77777777" w:rsidTr="00F86ACF">
        <w:tc>
          <w:tcPr>
            <w:tcW w:w="753" w:type="dxa"/>
          </w:tcPr>
          <w:p w14:paraId="7FD3915A" w14:textId="67687FBD" w:rsidR="00B17C8B" w:rsidRPr="005628E3" w:rsidRDefault="00B17C8B" w:rsidP="00BA1CB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5628E3">
              <w:rPr>
                <w:b/>
                <w:snapToGrid w:val="0"/>
                <w:sz w:val="22"/>
                <w:szCs w:val="22"/>
              </w:rPr>
              <w:t>§</w:t>
            </w:r>
            <w:r w:rsidR="005628E3" w:rsidRPr="005628E3">
              <w:rPr>
                <w:b/>
                <w:snapToGrid w:val="0"/>
                <w:sz w:val="22"/>
                <w:szCs w:val="22"/>
              </w:rPr>
              <w:t xml:space="preserve"> 6</w:t>
            </w:r>
          </w:p>
        </w:tc>
        <w:tc>
          <w:tcPr>
            <w:tcW w:w="6596" w:type="dxa"/>
            <w:gridSpan w:val="2"/>
          </w:tcPr>
          <w:p w14:paraId="36021C8A" w14:textId="77777777" w:rsidR="00B17C8B" w:rsidRPr="005628E3" w:rsidRDefault="00B17C8B" w:rsidP="00BA1CB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5628E3">
              <w:rPr>
                <w:b/>
                <w:snapToGrid w:val="0"/>
                <w:sz w:val="22"/>
                <w:szCs w:val="22"/>
              </w:rPr>
              <w:t>Anmälningar</w:t>
            </w:r>
          </w:p>
          <w:p w14:paraId="49E0D316" w14:textId="77777777" w:rsidR="00B17C8B" w:rsidRPr="005628E3" w:rsidRDefault="00B17C8B" w:rsidP="00BA1CBC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077CFE06" w14:textId="77777777" w:rsidR="006F4416" w:rsidRPr="006F4416" w:rsidRDefault="006F4416" w:rsidP="006F4416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6F4416">
              <w:rPr>
                <w:bCs/>
                <w:snapToGrid w:val="0"/>
                <w:sz w:val="22"/>
                <w:szCs w:val="22"/>
              </w:rPr>
              <w:t>Kanslichefen anmälde att följande granskningsanmälan hade inkommit:</w:t>
            </w:r>
          </w:p>
          <w:p w14:paraId="779B57E0" w14:textId="77777777" w:rsidR="00B17C8B" w:rsidRPr="005628E3" w:rsidRDefault="00B17C8B" w:rsidP="00BA1CBC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1DB46B17" w14:textId="77777777" w:rsidR="00B17C8B" w:rsidRPr="005628E3" w:rsidRDefault="00B17C8B" w:rsidP="00BA1CBC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5628E3">
              <w:rPr>
                <w:bCs/>
                <w:snapToGrid w:val="0"/>
                <w:sz w:val="22"/>
                <w:szCs w:val="22"/>
              </w:rPr>
              <w:t>Granskning av energiministerns uttalande om lönsamheten för havsbaserad vindkraft (anmäld av Linus Lakso (MP), inkom 2026-03-27, dnr 1641-2025/26).</w:t>
            </w:r>
          </w:p>
          <w:p w14:paraId="727C2267" w14:textId="5709DFDA" w:rsidR="00B17C8B" w:rsidRPr="005628E3" w:rsidRDefault="00B17C8B" w:rsidP="006F4416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BA1CBC" w:rsidRPr="005628E3" w14:paraId="404F9992" w14:textId="77777777" w:rsidTr="00F86ACF">
        <w:tc>
          <w:tcPr>
            <w:tcW w:w="753" w:type="dxa"/>
          </w:tcPr>
          <w:p w14:paraId="0AB817B0" w14:textId="2C0993B9" w:rsidR="00BA1CBC" w:rsidRPr="005628E3" w:rsidRDefault="00BA1CBC" w:rsidP="00BA1CB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5628E3">
              <w:rPr>
                <w:b/>
                <w:snapToGrid w:val="0"/>
                <w:sz w:val="22"/>
                <w:szCs w:val="22"/>
              </w:rPr>
              <w:t>§</w:t>
            </w:r>
            <w:r w:rsidR="005628E3" w:rsidRPr="005628E3">
              <w:rPr>
                <w:b/>
                <w:snapToGrid w:val="0"/>
                <w:sz w:val="22"/>
                <w:szCs w:val="22"/>
              </w:rPr>
              <w:t xml:space="preserve"> 7</w:t>
            </w:r>
          </w:p>
        </w:tc>
        <w:tc>
          <w:tcPr>
            <w:tcW w:w="6596" w:type="dxa"/>
            <w:gridSpan w:val="2"/>
          </w:tcPr>
          <w:p w14:paraId="5408DD5E" w14:textId="519168A8" w:rsidR="00BA1CBC" w:rsidRPr="005628E3" w:rsidRDefault="00BA1CBC" w:rsidP="00BA1CBC">
            <w:pPr>
              <w:rPr>
                <w:b/>
                <w:bCs/>
                <w:sz w:val="22"/>
                <w:szCs w:val="22"/>
              </w:rPr>
            </w:pPr>
            <w:r w:rsidRPr="005628E3">
              <w:rPr>
                <w:b/>
                <w:bCs/>
                <w:sz w:val="22"/>
                <w:szCs w:val="22"/>
              </w:rPr>
              <w:t>Bistånds- och utrikeshandelsministerns agerande i fråga om Sidas hantering av ansökan från en stiftelse om biståndsmedel – G20</w:t>
            </w:r>
          </w:p>
          <w:p w14:paraId="0243E3E6" w14:textId="77777777" w:rsidR="00BA1CBC" w:rsidRPr="005628E3" w:rsidRDefault="00BA1CBC" w:rsidP="00BA1CBC">
            <w:pPr>
              <w:rPr>
                <w:sz w:val="22"/>
                <w:szCs w:val="22"/>
              </w:rPr>
            </w:pPr>
          </w:p>
          <w:p w14:paraId="1EB00943" w14:textId="7D2BDCBE" w:rsidR="004576A8" w:rsidRPr="005628E3" w:rsidRDefault="00BA1CBC" w:rsidP="004576A8">
            <w:pPr>
              <w:spacing w:after="240"/>
              <w:rPr>
                <w:bCs/>
                <w:sz w:val="22"/>
                <w:szCs w:val="22"/>
              </w:rPr>
            </w:pPr>
            <w:r w:rsidRPr="005628E3">
              <w:rPr>
                <w:snapToGrid w:val="0"/>
                <w:sz w:val="22"/>
                <w:szCs w:val="22"/>
              </w:rPr>
              <w:t>Utskottet behandlade granskningsärendet</w:t>
            </w:r>
            <w:r w:rsidR="004576A8" w:rsidRPr="005628E3">
              <w:rPr>
                <w:snapToGrid w:val="0"/>
                <w:sz w:val="22"/>
                <w:szCs w:val="22"/>
              </w:rPr>
              <w:t>.</w:t>
            </w:r>
          </w:p>
          <w:p w14:paraId="62601386" w14:textId="5D72C415" w:rsidR="004576A8" w:rsidRPr="005628E3" w:rsidRDefault="004576A8" w:rsidP="004576A8">
            <w:pPr>
              <w:rPr>
                <w:bCs/>
                <w:sz w:val="22"/>
                <w:szCs w:val="22"/>
              </w:rPr>
            </w:pPr>
            <w:r w:rsidRPr="005628E3">
              <w:rPr>
                <w:bCs/>
                <w:sz w:val="22"/>
                <w:szCs w:val="22"/>
              </w:rPr>
              <w:t>Utskottet beslutade att en skrivelse med vissa kompletterande frågor skulle sändas till Regeringskansliet.</w:t>
            </w:r>
          </w:p>
          <w:p w14:paraId="33904D97" w14:textId="1CF90FA8" w:rsidR="004576A8" w:rsidRPr="005628E3" w:rsidRDefault="004576A8" w:rsidP="004576A8">
            <w:pPr>
              <w:rPr>
                <w:bCs/>
                <w:sz w:val="22"/>
                <w:szCs w:val="22"/>
              </w:rPr>
            </w:pPr>
          </w:p>
          <w:p w14:paraId="2C850C1E" w14:textId="77777777" w:rsidR="00BA1CBC" w:rsidRPr="005628E3" w:rsidRDefault="00BA1CBC" w:rsidP="00BA1CBC">
            <w:pPr>
              <w:rPr>
                <w:snapToGrid w:val="0"/>
                <w:sz w:val="22"/>
                <w:szCs w:val="22"/>
              </w:rPr>
            </w:pPr>
            <w:r w:rsidRPr="005628E3">
              <w:rPr>
                <w:snapToGrid w:val="0"/>
                <w:sz w:val="22"/>
                <w:szCs w:val="22"/>
              </w:rPr>
              <w:t>Ärendet bordlades.</w:t>
            </w:r>
          </w:p>
          <w:p w14:paraId="5371657F" w14:textId="5268DEAE" w:rsidR="00BA1CBC" w:rsidRPr="005628E3" w:rsidRDefault="00BA1CBC" w:rsidP="00BA1CBC">
            <w:pPr>
              <w:rPr>
                <w:b/>
                <w:snapToGrid w:val="0"/>
                <w:color w:val="5B9BD5" w:themeColor="accent1"/>
                <w:sz w:val="22"/>
                <w:szCs w:val="22"/>
              </w:rPr>
            </w:pPr>
          </w:p>
        </w:tc>
      </w:tr>
      <w:tr w:rsidR="00BA1CBC" w:rsidRPr="005628E3" w14:paraId="2E9FBD1A" w14:textId="77777777" w:rsidTr="00F86ACF">
        <w:tc>
          <w:tcPr>
            <w:tcW w:w="753" w:type="dxa"/>
          </w:tcPr>
          <w:p w14:paraId="072A79B7" w14:textId="0E91C798" w:rsidR="00BA1CBC" w:rsidRPr="005628E3" w:rsidRDefault="00BA1CBC" w:rsidP="00BA1CB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5628E3">
              <w:rPr>
                <w:b/>
                <w:snapToGrid w:val="0"/>
                <w:sz w:val="22"/>
                <w:szCs w:val="22"/>
              </w:rPr>
              <w:lastRenderedPageBreak/>
              <w:t>§</w:t>
            </w:r>
            <w:r w:rsidR="005628E3" w:rsidRPr="005628E3">
              <w:rPr>
                <w:b/>
                <w:snapToGrid w:val="0"/>
                <w:sz w:val="22"/>
                <w:szCs w:val="22"/>
              </w:rPr>
              <w:t xml:space="preserve"> 8</w:t>
            </w:r>
          </w:p>
        </w:tc>
        <w:tc>
          <w:tcPr>
            <w:tcW w:w="6596" w:type="dxa"/>
            <w:gridSpan w:val="2"/>
          </w:tcPr>
          <w:p w14:paraId="75A6D2BF" w14:textId="77777777" w:rsidR="00BA1CBC" w:rsidRPr="005628E3" w:rsidRDefault="00BA1CBC" w:rsidP="00BA1CBC">
            <w:pPr>
              <w:rPr>
                <w:bCs/>
                <w:sz w:val="22"/>
                <w:szCs w:val="22"/>
              </w:rPr>
            </w:pPr>
            <w:r w:rsidRPr="005628E3">
              <w:rPr>
                <w:b/>
                <w:sz w:val="22"/>
                <w:szCs w:val="22"/>
              </w:rPr>
              <w:t>Sveriges överenskommelse med Somalia om bistånd och migration – G25, 27 och 32</w:t>
            </w:r>
            <w:r w:rsidRPr="005628E3">
              <w:rPr>
                <w:b/>
                <w:sz w:val="22"/>
                <w:szCs w:val="22"/>
              </w:rPr>
              <w:br/>
            </w:r>
          </w:p>
          <w:p w14:paraId="0F8BE018" w14:textId="0346D326" w:rsidR="001B1402" w:rsidRPr="008E1439" w:rsidRDefault="001B1402" w:rsidP="001B1402">
            <w:pPr>
              <w:rPr>
                <w:bCs/>
                <w:strike/>
                <w:sz w:val="22"/>
                <w:szCs w:val="22"/>
              </w:rPr>
            </w:pPr>
            <w:r w:rsidRPr="005628E3">
              <w:rPr>
                <w:bCs/>
                <w:sz w:val="22"/>
                <w:szCs w:val="22"/>
              </w:rPr>
              <w:t xml:space="preserve">Utskottet beslutade att bjuda in statsrådet Johan Forssell </w:t>
            </w:r>
            <w:r w:rsidR="006F4416">
              <w:rPr>
                <w:bCs/>
                <w:sz w:val="22"/>
                <w:szCs w:val="22"/>
              </w:rPr>
              <w:t>till kompletterande</w:t>
            </w:r>
            <w:r w:rsidRPr="005628E3">
              <w:rPr>
                <w:bCs/>
                <w:sz w:val="22"/>
                <w:szCs w:val="22"/>
              </w:rPr>
              <w:t xml:space="preserve"> utfrågning i granskningsärende</w:t>
            </w:r>
            <w:r w:rsidR="008E1439">
              <w:rPr>
                <w:bCs/>
                <w:sz w:val="22"/>
                <w:szCs w:val="22"/>
              </w:rPr>
              <w:t>t.</w:t>
            </w:r>
            <w:r w:rsidRPr="005628E3">
              <w:rPr>
                <w:bCs/>
                <w:sz w:val="22"/>
                <w:szCs w:val="22"/>
              </w:rPr>
              <w:t xml:space="preserve"> </w:t>
            </w:r>
          </w:p>
          <w:p w14:paraId="038C0B72" w14:textId="13F67229" w:rsidR="005628E3" w:rsidRPr="005628E3" w:rsidRDefault="005628E3" w:rsidP="005628E3">
            <w:pPr>
              <w:rPr>
                <w:sz w:val="22"/>
                <w:szCs w:val="22"/>
              </w:rPr>
            </w:pPr>
          </w:p>
        </w:tc>
      </w:tr>
      <w:tr w:rsidR="00D06BC9" w:rsidRPr="005628E3" w14:paraId="2326A60C" w14:textId="77777777" w:rsidTr="00F86ACF">
        <w:tc>
          <w:tcPr>
            <w:tcW w:w="753" w:type="dxa"/>
          </w:tcPr>
          <w:p w14:paraId="4450A865" w14:textId="43B258E8" w:rsidR="00D06BC9" w:rsidRPr="005628E3" w:rsidRDefault="00D06BC9" w:rsidP="00BA1CB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5628E3">
              <w:rPr>
                <w:b/>
                <w:snapToGrid w:val="0"/>
                <w:sz w:val="22"/>
                <w:szCs w:val="22"/>
              </w:rPr>
              <w:t>§</w:t>
            </w:r>
            <w:r w:rsidR="005628E3" w:rsidRPr="005628E3">
              <w:rPr>
                <w:b/>
                <w:snapToGrid w:val="0"/>
                <w:sz w:val="22"/>
                <w:szCs w:val="22"/>
              </w:rPr>
              <w:t xml:space="preserve"> 9</w:t>
            </w:r>
          </w:p>
        </w:tc>
        <w:tc>
          <w:tcPr>
            <w:tcW w:w="6596" w:type="dxa"/>
            <w:gridSpan w:val="2"/>
          </w:tcPr>
          <w:p w14:paraId="77FBCF3B" w14:textId="7524BB26" w:rsidR="00844E04" w:rsidRPr="001B1402" w:rsidRDefault="001B1402" w:rsidP="00D06BC9">
            <w:pPr>
              <w:rPr>
                <w:b/>
                <w:sz w:val="22"/>
                <w:szCs w:val="22"/>
              </w:rPr>
            </w:pPr>
            <w:r w:rsidRPr="001B1402">
              <w:rPr>
                <w:b/>
                <w:sz w:val="22"/>
                <w:szCs w:val="22"/>
              </w:rPr>
              <w:t>Regeringens hantering av utrednings- och remissförfarandet – G43</w:t>
            </w:r>
          </w:p>
          <w:p w14:paraId="5326E71D" w14:textId="77777777" w:rsidR="001B1402" w:rsidRPr="005628E3" w:rsidRDefault="001B1402" w:rsidP="00D06BC9">
            <w:pPr>
              <w:rPr>
                <w:b/>
                <w:sz w:val="22"/>
                <w:szCs w:val="22"/>
              </w:rPr>
            </w:pPr>
          </w:p>
          <w:p w14:paraId="3B3C7B58" w14:textId="18C9EF30" w:rsidR="00844E04" w:rsidRPr="005628E3" w:rsidRDefault="006F4416" w:rsidP="00D06BC9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Utskottet diskuterade behovet av fortsatt utfrågning med </w:t>
            </w:r>
            <w:r w:rsidR="001B1402" w:rsidRPr="005628E3">
              <w:rPr>
                <w:bCs/>
                <w:snapToGrid w:val="0"/>
                <w:sz w:val="22"/>
                <w:szCs w:val="22"/>
              </w:rPr>
              <w:t>justitieminister Gunnar Strömmer</w:t>
            </w:r>
            <w:r>
              <w:rPr>
                <w:bCs/>
                <w:snapToGrid w:val="0"/>
                <w:sz w:val="22"/>
                <w:szCs w:val="22"/>
              </w:rPr>
              <w:t>.</w:t>
            </w:r>
            <w:r w:rsidR="0025047D" w:rsidRPr="00844E04">
              <w:rPr>
                <w:bCs/>
                <w:sz w:val="22"/>
                <w:szCs w:val="22"/>
              </w:rPr>
              <w:t xml:space="preserve"> </w:t>
            </w:r>
          </w:p>
          <w:p w14:paraId="4DC6414E" w14:textId="77777777" w:rsidR="005628E3" w:rsidRPr="005628E3" w:rsidRDefault="005628E3" w:rsidP="00D06BC9">
            <w:pPr>
              <w:rPr>
                <w:bCs/>
                <w:sz w:val="22"/>
                <w:szCs w:val="22"/>
              </w:rPr>
            </w:pPr>
          </w:p>
          <w:p w14:paraId="12EF13E2" w14:textId="75E1CF6C" w:rsidR="00D06BC9" w:rsidRPr="005628E3" w:rsidRDefault="001B1402" w:rsidP="00D06BC9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U</w:t>
            </w:r>
            <w:r w:rsidRPr="005628E3">
              <w:rPr>
                <w:bCs/>
                <w:sz w:val="22"/>
                <w:szCs w:val="22"/>
              </w:rPr>
              <w:t xml:space="preserve">tskottet </w:t>
            </w:r>
            <w:r w:rsidR="005628E3" w:rsidRPr="005628E3">
              <w:rPr>
                <w:bCs/>
                <w:sz w:val="22"/>
                <w:szCs w:val="22"/>
              </w:rPr>
              <w:t xml:space="preserve">beslutade </w:t>
            </w:r>
            <w:r w:rsidR="00D06BC9" w:rsidRPr="005628E3">
              <w:rPr>
                <w:bCs/>
                <w:sz w:val="22"/>
                <w:szCs w:val="22"/>
              </w:rPr>
              <w:t xml:space="preserve">att </w:t>
            </w:r>
            <w:r w:rsidR="006F4416">
              <w:rPr>
                <w:bCs/>
                <w:sz w:val="22"/>
                <w:szCs w:val="22"/>
              </w:rPr>
              <w:t>bjuda in Gunnar Strömmer till kompletterande utfrågning</w:t>
            </w:r>
            <w:r w:rsidR="008E1439">
              <w:rPr>
                <w:bCs/>
                <w:sz w:val="22"/>
                <w:szCs w:val="22"/>
              </w:rPr>
              <w:t xml:space="preserve"> i granskningsärendet.</w:t>
            </w:r>
          </w:p>
          <w:p w14:paraId="65590521" w14:textId="77777777" w:rsidR="00D06BC9" w:rsidRPr="005628E3" w:rsidRDefault="00D06BC9" w:rsidP="00BA1CBC">
            <w:pPr>
              <w:rPr>
                <w:b/>
                <w:sz w:val="22"/>
                <w:szCs w:val="22"/>
              </w:rPr>
            </w:pPr>
          </w:p>
        </w:tc>
      </w:tr>
      <w:tr w:rsidR="00BA1CBC" w:rsidRPr="005628E3" w14:paraId="7ACAB6A2" w14:textId="77777777" w:rsidTr="00F86ACF">
        <w:trPr>
          <w:gridAfter w:val="1"/>
          <w:wAfter w:w="7" w:type="dxa"/>
        </w:trPr>
        <w:tc>
          <w:tcPr>
            <w:tcW w:w="7342" w:type="dxa"/>
            <w:gridSpan w:val="2"/>
          </w:tcPr>
          <w:p w14:paraId="32B1E376" w14:textId="0BBB9162" w:rsidR="00BA1CBC" w:rsidRPr="005628E3" w:rsidRDefault="00BA1CBC" w:rsidP="00BA1CBC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5628E3">
              <w:rPr>
                <w:sz w:val="22"/>
                <w:szCs w:val="22"/>
              </w:rPr>
              <w:t>Justera</w:t>
            </w:r>
            <w:r w:rsidR="00A35063">
              <w:rPr>
                <w:sz w:val="22"/>
                <w:szCs w:val="22"/>
              </w:rPr>
              <w:t>t 2026-04-14</w:t>
            </w:r>
          </w:p>
          <w:p w14:paraId="7C559890" w14:textId="1D3A9E5D" w:rsidR="00BA1CBC" w:rsidRPr="005628E3" w:rsidRDefault="00BA1CBC" w:rsidP="00533998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5628E3">
              <w:rPr>
                <w:sz w:val="22"/>
                <w:szCs w:val="22"/>
              </w:rPr>
              <w:t>Jennie Nilsson</w:t>
            </w:r>
          </w:p>
        </w:tc>
      </w:tr>
    </w:tbl>
    <w:p w14:paraId="4DCD5B76" w14:textId="77777777" w:rsidR="005805B8" w:rsidRDefault="005805B8" w:rsidP="005805B8">
      <w:pPr>
        <w:widowControl/>
        <w:rPr>
          <w:sz w:val="22"/>
          <w:szCs w:val="22"/>
        </w:rPr>
      </w:pPr>
    </w:p>
    <w:p w14:paraId="5A3AAC63" w14:textId="77777777"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  <w:gridCol w:w="356"/>
        <w:gridCol w:w="356"/>
      </w:tblGrid>
      <w:tr w:rsidR="005805B8" w14:paraId="0D45F5AA" w14:textId="77777777" w:rsidTr="005805B8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F428BC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0CCB74D0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744D1219" w14:textId="77777777" w:rsidR="005805B8" w:rsidRDefault="001E5C5F" w:rsidP="001E5C5F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</w:t>
            </w:r>
            <w:r w:rsidR="00D726E6">
              <w:rPr>
                <w:sz w:val="20"/>
              </w:rPr>
              <w:t xml:space="preserve">Kompletteringsval </w:t>
            </w:r>
            <w:r w:rsidR="00D726E6" w:rsidRPr="002A7E85">
              <w:rPr>
                <w:sz w:val="20"/>
              </w:rPr>
              <w:t>2026-0</w:t>
            </w:r>
            <w:r w:rsidR="00D726E6">
              <w:rPr>
                <w:sz w:val="20"/>
              </w:rPr>
              <w:t>2</w:t>
            </w:r>
            <w:r w:rsidR="00D726E6" w:rsidRPr="002A7E85">
              <w:rPr>
                <w:sz w:val="20"/>
              </w:rPr>
              <w:t>-</w:t>
            </w:r>
            <w:r w:rsidR="00B169F2">
              <w:rPr>
                <w:sz w:val="20"/>
              </w:rPr>
              <w:t>16</w:t>
            </w:r>
            <w:r>
              <w:rPr>
                <w:sz w:val="20"/>
              </w:rPr>
              <w:t>)</w:t>
            </w:r>
          </w:p>
        </w:tc>
        <w:tc>
          <w:tcPr>
            <w:tcW w:w="349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4BBC2E4F" w14:textId="77777777"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2197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0D4975D4" w14:textId="77777777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</w:t>
            </w:r>
          </w:p>
          <w:p w14:paraId="5639F36C" w14:textId="77777777"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särskilt protokoll </w:t>
            </w:r>
          </w:p>
          <w:p w14:paraId="083C52ED" w14:textId="0E646FAA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 w:rsidR="006F54BA">
              <w:rPr>
                <w:sz w:val="20"/>
              </w:rPr>
              <w:t>5</w:t>
            </w:r>
            <w:r w:rsidRPr="00D82D29">
              <w:rPr>
                <w:sz w:val="20"/>
              </w:rPr>
              <w:t>/2</w:t>
            </w:r>
            <w:r w:rsidR="006F54BA">
              <w:rPr>
                <w:sz w:val="20"/>
              </w:rPr>
              <w:t>6</w:t>
            </w:r>
            <w:r w:rsidRPr="00D82D29">
              <w:rPr>
                <w:sz w:val="20"/>
              </w:rPr>
              <w:t>:</w:t>
            </w:r>
            <w:r w:rsidR="002F1E85">
              <w:rPr>
                <w:sz w:val="20"/>
              </w:rPr>
              <w:t>3</w:t>
            </w:r>
            <w:r w:rsidR="00BA1CBC">
              <w:rPr>
                <w:sz w:val="20"/>
              </w:rPr>
              <w:t>9</w:t>
            </w:r>
          </w:p>
        </w:tc>
      </w:tr>
      <w:tr w:rsidR="005805B8" w14:paraId="30B73437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E2AA3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68BAC" w14:textId="7EDDDB4C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1–</w:t>
            </w:r>
            <w:r w:rsidR="005628E3">
              <w:rPr>
                <w:sz w:val="20"/>
              </w:rPr>
              <w:t>4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94B3B" w14:textId="40F5F311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5628E3">
              <w:rPr>
                <w:sz w:val="20"/>
              </w:rPr>
              <w:t xml:space="preserve"> </w:t>
            </w:r>
            <w:r w:rsidR="001B1402">
              <w:rPr>
                <w:sz w:val="20"/>
              </w:rPr>
              <w:t>5</w:t>
            </w:r>
            <w:r w:rsidR="001B1402" w:rsidRPr="001B1402">
              <w:rPr>
                <w:sz w:val="20"/>
              </w:rPr>
              <w:t>–9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7F91D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CAFEA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590CE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0FEC9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B3798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07C24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14:paraId="2A54001A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AF23A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B898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75CE7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3DC7E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E87B1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87ACC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BDAB9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2B349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4EDAF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F1748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D14A7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E08F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9907E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8F92E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C3785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AD30B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F0BCA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D726E6" w14:paraId="30C128E2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4B65D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Jennie</w:t>
            </w:r>
            <w:r w:rsidRPr="0024493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Nilsson</w:t>
            </w:r>
            <w:r w:rsidRPr="00244936">
              <w:rPr>
                <w:sz w:val="22"/>
                <w:szCs w:val="22"/>
              </w:rPr>
              <w:t xml:space="preserve"> (S)</w:t>
            </w:r>
            <w:r>
              <w:rPr>
                <w:sz w:val="22"/>
                <w:szCs w:val="22"/>
              </w:rPr>
              <w:t xml:space="preserve">, </w:t>
            </w:r>
            <w:r w:rsidRPr="00535A12">
              <w:rPr>
                <w:i/>
                <w:iCs/>
                <w:sz w:val="22"/>
                <w:szCs w:val="22"/>
              </w:rPr>
              <w:t>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51495" w14:textId="24A26DD2" w:rsidR="00D726E6" w:rsidRPr="00003AB2" w:rsidRDefault="00DF165D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3694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A97C4" w14:textId="23E4B1A0" w:rsidR="00D726E6" w:rsidRPr="00003AB2" w:rsidRDefault="00AC0818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D254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BDDE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D8B5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8467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3AE8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C2BF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F8D4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BC1D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97A2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F100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7377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8607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8CB6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:rsidRPr="004576A8" w14:paraId="7AFFCAE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A2B8F" w14:textId="77777777" w:rsidR="00D726E6" w:rsidRPr="006F54BA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2"/>
                <w:szCs w:val="22"/>
                <w:lang w:val="en-US"/>
              </w:rPr>
            </w:pPr>
            <w:r>
              <w:rPr>
                <w:bCs/>
                <w:iCs/>
                <w:sz w:val="22"/>
                <w:szCs w:val="22"/>
                <w:lang w:val="de-DE"/>
              </w:rPr>
              <w:t>Mats Green</w:t>
            </w:r>
            <w:r w:rsidRPr="006F54BA">
              <w:rPr>
                <w:iCs/>
                <w:sz w:val="22"/>
                <w:szCs w:val="22"/>
                <w:lang w:val="en-US"/>
              </w:rPr>
              <w:t xml:space="preserve"> (M), </w:t>
            </w:r>
            <w:r w:rsidRPr="006F54BA">
              <w:rPr>
                <w:i/>
                <w:sz w:val="22"/>
                <w:szCs w:val="22"/>
                <w:lang w:val="en-US"/>
              </w:rPr>
              <w:t>vice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5F567" w14:textId="065BD09B" w:rsidR="00D726E6" w:rsidRPr="006F54BA" w:rsidRDefault="00DF165D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42BFC" w14:textId="77777777" w:rsidR="00D726E6" w:rsidRPr="006F54BA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84BE5" w14:textId="177F1235" w:rsidR="00D726E6" w:rsidRPr="006F54BA" w:rsidRDefault="00AC0818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478DE" w14:textId="77777777" w:rsidR="00D726E6" w:rsidRPr="006F54BA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DACF9" w14:textId="77777777" w:rsidR="00D726E6" w:rsidRPr="006F54BA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19B82" w14:textId="77777777" w:rsidR="00D726E6" w:rsidRPr="006F54BA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795E7" w14:textId="77777777" w:rsidR="00D726E6" w:rsidRPr="006F54BA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EAA4A" w14:textId="77777777" w:rsidR="00D726E6" w:rsidRPr="006F54BA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7BDF6" w14:textId="77777777" w:rsidR="00D726E6" w:rsidRPr="006F54BA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F617C" w14:textId="77777777" w:rsidR="00D726E6" w:rsidRPr="006F54BA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B80BB" w14:textId="77777777" w:rsidR="00D726E6" w:rsidRPr="006F54BA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63FA2" w14:textId="77777777" w:rsidR="00D726E6" w:rsidRPr="006F54BA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3EF14" w14:textId="77777777" w:rsidR="00D726E6" w:rsidRPr="006F54BA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7BBEA" w14:textId="77777777" w:rsidR="00D726E6" w:rsidRPr="006F54BA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0DE31" w14:textId="77777777" w:rsidR="00D726E6" w:rsidRPr="006F54BA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8E401" w14:textId="77777777" w:rsidR="00D726E6" w:rsidRPr="006F54BA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D726E6" w14:paraId="62E7939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83099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FF539A">
              <w:rPr>
                <w:sz w:val="22"/>
                <w:szCs w:val="22"/>
              </w:rPr>
              <w:t>Michael Rubbestad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D4369" w14:textId="14F5575F" w:rsidR="00D726E6" w:rsidRPr="00003AB2" w:rsidRDefault="00D677B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FE73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5FB2E" w14:textId="00EA2EE2" w:rsidR="00D726E6" w:rsidRPr="00003AB2" w:rsidRDefault="00AC0818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1D12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19CE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D650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9560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55D1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1DD2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EF7A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0195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7E2C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31E5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0D99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8166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F4B4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D726E6" w14:paraId="08BB009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52B64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E95FC" w14:textId="2EFC45C6" w:rsidR="00D726E6" w:rsidRPr="00003AB2" w:rsidRDefault="00DF165D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CCBA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D76C0" w14:textId="33154D59" w:rsidR="00D726E6" w:rsidRPr="00003AB2" w:rsidRDefault="00AC0818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1564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6BF6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A867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4B90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C084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7775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A511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5F5A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E3C9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86CA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C90F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329B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3B88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D726E6" w14:paraId="679E74D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269C4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02D91" w14:textId="1F0D9220" w:rsidR="00D726E6" w:rsidRPr="00003AB2" w:rsidRDefault="00DF165D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0D15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BE341" w14:textId="642C9D37" w:rsidR="00D726E6" w:rsidRPr="00003AB2" w:rsidRDefault="00AC0818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9F69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732F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A17C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FDB8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6BD6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C276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15DB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5C6A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3720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948C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A183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0EF7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FACA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D726E6" w14:paraId="0005C91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4C8C6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73303" w14:textId="66AB9D41" w:rsidR="00D726E6" w:rsidRPr="00003AB2" w:rsidRDefault="00DF165D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CE72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DE1E5" w14:textId="1E982039" w:rsidR="00D726E6" w:rsidRPr="00003AB2" w:rsidRDefault="00AC0818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FF6A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5D35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A4BD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C1B4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0023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0A6A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6CB4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1E44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F933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EB45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A2D7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F652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78BA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D726E6" w14:paraId="36FFB8C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FF9AD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Oskar Svärd</w:t>
            </w:r>
            <w:r w:rsidRPr="00244936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A53E5" w14:textId="60BCB954" w:rsidR="00D726E6" w:rsidRPr="00003AB2" w:rsidRDefault="00DF165D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124C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C9CB1" w14:textId="4D18EAFF" w:rsidR="00D726E6" w:rsidRPr="00003AB2" w:rsidRDefault="00AC0818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4073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4E8E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884D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C330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E32A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97FA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37E8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A4F8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A786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A4A1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8DDB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ED0B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A7D9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D726E6" w14:paraId="4E59381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19938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FBFC7" w14:textId="431EA8E0" w:rsidR="00D726E6" w:rsidRPr="00003AB2" w:rsidRDefault="00DF165D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D053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EEE19" w14:textId="4FFC0CA1" w:rsidR="00D726E6" w:rsidRPr="00003AB2" w:rsidRDefault="00AC0818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0EF0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DBC8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54AB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16FD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C0E2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8BF5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17B7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B84F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9AD2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5C4A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6400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3A5C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AF36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D726E6" w14:paraId="032933E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9E408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4E722D">
              <w:rPr>
                <w:sz w:val="22"/>
                <w:szCs w:val="22"/>
              </w:rPr>
              <w:t>Mauricio Rojas</w:t>
            </w:r>
            <w:r w:rsidRPr="00244936">
              <w:rPr>
                <w:sz w:val="22"/>
                <w:szCs w:val="22"/>
              </w:rPr>
              <w:t xml:space="preserve">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DF5A7" w14:textId="0A417FA8" w:rsidR="00D726E6" w:rsidRPr="00003AB2" w:rsidRDefault="00DF165D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5CCF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56D56" w14:textId="137D6E15" w:rsidR="00D726E6" w:rsidRPr="00003AB2" w:rsidRDefault="00AC0818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03FE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05B9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634B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195F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4039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BB62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752B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D86A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2BF4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0089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74D5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0034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AF65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1260DE1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83BA4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Amalia Rud Stenlöf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4FAEA" w14:textId="0DCB0130" w:rsidR="00D726E6" w:rsidRPr="00003AB2" w:rsidRDefault="00DF165D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AC8E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A6DAF" w14:textId="4DF4DD31" w:rsidR="00D726E6" w:rsidRPr="00003AB2" w:rsidRDefault="00AC0818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EA0B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8C45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1A72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68A0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A79A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AA5D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7C67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4F1D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F54B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201D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D7DA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9723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0657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D726E6" w14:paraId="12729C5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42498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Ulrik Nilsson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C9CB5" w14:textId="3FF947E8" w:rsidR="00D726E6" w:rsidRPr="00003AB2" w:rsidRDefault="00DF165D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49C2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75A30" w14:textId="45D6782B" w:rsidR="00D726E6" w:rsidRPr="00003AB2" w:rsidRDefault="00AC0818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BAAF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BBE0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5A74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FF48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420A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48E9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E0E7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ECBF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4AF6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A046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85C5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AEC1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0059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D726E6" w14:paraId="49DA179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56BF5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B7D7A" w14:textId="59487555" w:rsidR="00D726E6" w:rsidRPr="00003AB2" w:rsidRDefault="00DF165D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9AB9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91D91" w14:textId="4FCCDB84" w:rsidR="00D726E6" w:rsidRPr="00003AB2" w:rsidRDefault="00AC0818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02FB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3A35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E70C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8C41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7FC6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BB96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4ECD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F3CC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AEF5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BAE2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5C43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58A4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7DD1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D726E6" w14:paraId="1315CFE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70FCF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244936">
              <w:rPr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654E3" w14:textId="4BCA26DA" w:rsidR="00D726E6" w:rsidRPr="00003AB2" w:rsidRDefault="00DF165D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3566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61091" w14:textId="010E4540" w:rsidR="00D726E6" w:rsidRPr="00003AB2" w:rsidRDefault="00AC0818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68D9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226D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8787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26B2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6D0E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8034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3B0A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E123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EF19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6637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224D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B517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0756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31568AB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5D40B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</w:t>
            </w:r>
            <w:r>
              <w:rPr>
                <w:sz w:val="22"/>
                <w:szCs w:val="22"/>
              </w:rPr>
              <w:t>uharrem Demirok</w:t>
            </w:r>
            <w:r w:rsidRPr="00244936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47EE5" w14:textId="25416565" w:rsidR="00D726E6" w:rsidRPr="00003AB2" w:rsidRDefault="00DF165D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4C2F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7C11E" w14:textId="1B836A1D" w:rsidR="00D726E6" w:rsidRPr="00003AB2" w:rsidRDefault="00AC0818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8516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7840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1EA4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63DF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37E8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8CB9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6561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07C4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D83A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10DF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1844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CD04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EA25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3DF0249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487A3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Susanne Nordström</w:t>
            </w:r>
            <w:r w:rsidRPr="00244936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46D68" w14:textId="58DB9241" w:rsidR="00D726E6" w:rsidRPr="00003AB2" w:rsidRDefault="00DF165D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5E58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449F5" w14:textId="1B8AA76A" w:rsidR="00D726E6" w:rsidRPr="00003AB2" w:rsidRDefault="00AC0818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61FE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1FFD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F98D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663F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6C77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FD37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F3F0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223D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50A2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446E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1BF2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DFDF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5210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5CDE1F2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9818A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Jan Riise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B5131" w14:textId="7A86BB26" w:rsidR="00D726E6" w:rsidRPr="00003AB2" w:rsidRDefault="00DF165D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6984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C763D" w14:textId="31455A6C" w:rsidR="00D726E6" w:rsidRPr="00003AB2" w:rsidRDefault="00AC0818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1070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6B38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195F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3DCE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D990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3791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9CE1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310B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4C1E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E8B3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F727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7A6D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8248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1E76322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D8896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 xml:space="preserve">Lars </w:t>
            </w:r>
            <w:r>
              <w:rPr>
                <w:sz w:val="22"/>
                <w:szCs w:val="22"/>
              </w:rPr>
              <w:t>Engsund</w:t>
            </w:r>
            <w:r w:rsidRPr="00244936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DBA89" w14:textId="1DC6A475" w:rsidR="00D726E6" w:rsidRPr="00003AB2" w:rsidRDefault="00DF165D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9DDA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93F3D" w14:textId="4CAAB950" w:rsidR="00D726E6" w:rsidRPr="00003AB2" w:rsidRDefault="00AC0818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BCC6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D123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175F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678D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6A53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D62B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196D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4C06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6D4E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2DB3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0AE6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EEAE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658B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55B12506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FF67D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FE2D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E2C3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4341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E5F7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0682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7EAB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567A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6F37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829F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E2ED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6ABB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76B1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5489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EE23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9EAA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C77E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79E6084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628EE" w14:textId="77777777" w:rsidR="00D726E6" w:rsidRPr="00244936" w:rsidRDefault="00D726E6" w:rsidP="00D726E6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CEC75" w14:textId="689FD586" w:rsidR="00D726E6" w:rsidRPr="00003AB2" w:rsidRDefault="00DF165D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80E9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542CD" w14:textId="4C940C9D" w:rsidR="00D726E6" w:rsidRPr="00003AB2" w:rsidRDefault="00AC0818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07AE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8C8B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9D10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5D88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FC59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B63C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FBF4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AF06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5437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9C78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77E3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1384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9D0A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6D15645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890CB" w14:textId="77777777" w:rsidR="00D726E6" w:rsidRPr="00244936" w:rsidRDefault="00D726E6" w:rsidP="00D726E6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77F1B" w14:textId="56CF5849" w:rsidR="00D726E6" w:rsidRPr="00003AB2" w:rsidRDefault="00DF165D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413F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EA699" w14:textId="66B4BD66" w:rsidR="00D726E6" w:rsidRPr="00003AB2" w:rsidRDefault="00AC0818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A1A7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5393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1D15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9044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69DA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B7C9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7940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6D55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2592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3B12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0A3B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4E52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76B1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02FD3C1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67262" w14:textId="77777777" w:rsidR="00D726E6" w:rsidRPr="00244936" w:rsidRDefault="00D726E6" w:rsidP="00D726E6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EF64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B42D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ED57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F2C8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B93F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8B75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F209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1DE0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E991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3E13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30CD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0472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5B1A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D267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9720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9603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5C6CBDBB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6AF4B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FBCE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E763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9A10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25D5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45C8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E732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5277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6E65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EFB0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2406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E552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4FAC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48C3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2F19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C0EB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C837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72ADB73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783AD" w14:textId="77777777" w:rsidR="00D726E6" w:rsidRPr="00244936" w:rsidRDefault="00D726E6" w:rsidP="00D726E6">
            <w:pPr>
              <w:rPr>
                <w:sz w:val="22"/>
                <w:szCs w:val="22"/>
                <w:lang w:val="en-US"/>
              </w:rPr>
            </w:pPr>
            <w:r w:rsidRPr="00A73649">
              <w:rPr>
                <w:sz w:val="22"/>
                <w:szCs w:val="22"/>
                <w:lang w:val="en-US"/>
              </w:rPr>
              <w:t>Martin Westmont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36E65" w14:textId="6B7AC3DB" w:rsidR="00D726E6" w:rsidRPr="00003AB2" w:rsidRDefault="00DF165D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EFDC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A49AD" w14:textId="3ED2CE24" w:rsidR="00D726E6" w:rsidRPr="00003AB2" w:rsidRDefault="00AC0818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96D4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136B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E18F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FFAC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41EE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2346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0F48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2108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1B07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B846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2F54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77AE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3EA3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7B70F4A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BAF40" w14:textId="77777777" w:rsidR="00D726E6" w:rsidRPr="00244936" w:rsidRDefault="00D726E6" w:rsidP="00D726E6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Ingela Nylund Watz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EE91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1E69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7D54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E7F0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D152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0C82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BD53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E7BC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FB6B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09AF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6AAF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96B1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F503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6150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21B8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66C9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7C95A9E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6D162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Camilla Brunsberg</w:t>
            </w:r>
            <w:r w:rsidRPr="00244936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B7C4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BD4A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93C1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243A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916E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FBA0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1C91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D141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84C7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A14B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AC11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FA50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A73E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C481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693E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45D2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1C2994BF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3165A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F47E0B">
              <w:rPr>
                <w:sz w:val="22"/>
                <w:szCs w:val="22"/>
              </w:rPr>
              <w:t>Laila Naraghi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D26A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1AC9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6EC5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62E3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693B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DE11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13B1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4FEB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C2A4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0209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03A6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DFFB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848C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CDBB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540F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9FC8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774D08F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C24BA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Leonid Yurkovskiy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9B60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92F2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3626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3FFA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4C1B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8DEC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83D5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5BE1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98A5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DD2C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AD5B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659C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FD26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7BDD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9D34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AB77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72EE881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D3F72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7EB4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9EE1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FC66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AC29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81A0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AA1E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3142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A180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9A7C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65D3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25A8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891B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ADFB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4445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EC2E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7F71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7389729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8B62C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561DF3">
              <w:rPr>
                <w:sz w:val="22"/>
                <w:szCs w:val="22"/>
              </w:rPr>
              <w:t>Cecilia Gustafsson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196B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FD76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84E7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7B56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604E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71AB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9921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53BB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0B56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BC7D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E1A5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5148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2781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5981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7A73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7613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5431A97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CFA9E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Vasiliki Tsouplaki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7666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1342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A536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E2F5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C15A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7356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7AD4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FF52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DC4F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94C9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BD3B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5AFF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BFE6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AA7C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4584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BC92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09CBB18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F76FA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515597">
              <w:rPr>
                <w:snapToGrid w:val="0"/>
                <w:sz w:val="22"/>
                <w:szCs w:val="22"/>
                <w:lang w:val="en-GB"/>
              </w:rPr>
              <w:t>Camilla Brodin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41D8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C98A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A3BA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04E5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A281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FBA1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2DAC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EBBD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9C50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8A32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770C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D32F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916E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1833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3141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6AB0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1BC2E45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6C2FD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Malin Björk </w:t>
            </w:r>
            <w:r w:rsidRPr="003B2561">
              <w:rPr>
                <w:sz w:val="22"/>
                <w:szCs w:val="22"/>
              </w:rPr>
              <w:t>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3452C" w14:textId="5FB89281" w:rsidR="00D726E6" w:rsidRPr="00003AB2" w:rsidRDefault="00DF165D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1539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1BBCD" w14:textId="383B1DFC" w:rsidR="00D726E6" w:rsidRPr="00003AB2" w:rsidRDefault="00AC0818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E746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541F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0FF7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65F4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25D8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B783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06E7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9940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0CC7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1286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8E22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88BA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2097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57537F3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FA977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5005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BCA3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9CFC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44A9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FAD5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A054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9357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499F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3E8C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710A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602F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CE86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D222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4A88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24C3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38A0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357BE1D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45C2A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Mats Berglund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0826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7D71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3DBE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9315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6EEC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36B7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F656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2668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42CC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678B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163E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1D4C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CC3E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4B7E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F24B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FF1C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22FD530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4FBC7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Malin Danielsson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C045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F71F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4144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BCCA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7E89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3616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C266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AE90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BA68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0B78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E77A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072C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FBF2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49E2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4CC8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67ED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4F9BD81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7FC1A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Matheus Enholm</w:t>
            </w:r>
            <w:r w:rsidRPr="00244936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F5E3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F407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9348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0FF5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FFCA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C62E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B998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DA6D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53A1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1EAC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9BD1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74C6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A143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60F7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C3CB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3302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4F3302A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D7E37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Hanna Gunnarsson</w:t>
            </w:r>
            <w:r w:rsidRPr="00244936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FBCA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42C4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2833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FD70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8F46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594A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46DB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29F7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B52D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6FDE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7F01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2ACC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A080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3034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1BBF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4F8A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6232310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A2D37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581A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CBCD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63D2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5145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9AA7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D69C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0BDC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C7E9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21D4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A419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380B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EE40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E7C5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4FE5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EC05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607B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28CD39A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07D17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Larry Söder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BAC2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7407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1AE5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AED0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48ED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9CC9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B877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7BCC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34B5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DD8B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FC05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2BDF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EB06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1588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ECE7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4BDA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3F5AFCC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A0200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BB2A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0DBA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65CB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0DA2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D5DE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799E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7A42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174A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65BD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DB06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537D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BCD1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85FC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EF60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19F9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377E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39170A3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F6848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068C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04CD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1D1C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A16D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BE60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3F71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B7D9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D8E8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0A86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86FF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B878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B467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B502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F750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8C36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E873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701CE9B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F149A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63C2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D6BD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F1D9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F788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EEBB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5B92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DCA3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2814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68C1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8F52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2500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6165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38E6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BB36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D6AA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251E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45B4AC0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E6F9D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Martin Melin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CAFF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7F0C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CA57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3746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6896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1643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F911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DEEC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E36C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9A05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89D6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AEE3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20C4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EA8A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9283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7E6F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6EE2FEA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7A27E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4573E5">
              <w:rPr>
                <w:sz w:val="22"/>
                <w:szCs w:val="22"/>
              </w:rPr>
              <w:t>Annika Hirvonen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1867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0D3D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B603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786B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7AE5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7F84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B956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E73D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E012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F020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E47C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4405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5E38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7D28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31B3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7047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5F648D5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03A11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Patrik Björck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0592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8B86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7511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DA03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829C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8BD2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D114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CACA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8772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10AE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D49F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B6C2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13C3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08D6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CBC7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6451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4229DA4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F3F96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Andreas Lennkvist Manriquez</w:t>
            </w:r>
            <w:r w:rsidRPr="00244936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7366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00B1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6C8E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6F5D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195A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777D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C7DB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ED74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6835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83B8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5F7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982B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8C92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99DD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8C4D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4BC5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4D7F783C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6AD21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Victoria</w:t>
            </w:r>
            <w:r w:rsidRPr="0024493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Tiblom</w:t>
            </w:r>
            <w:r w:rsidRPr="00244936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CA9B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7024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F5E3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E70E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EDAC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B3A3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42AF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206C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BA69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39B1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1BB3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079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C077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6927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D578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321A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62BCD8D2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46AD8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Matilda Ernkrans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39A2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E11D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FB4C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8302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C48E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5554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567B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80EE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F80E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16D2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5F47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178D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6902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3ED4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355F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70C3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1673F14B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6E2A2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Lena Malm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11B5F" w14:textId="46D95912" w:rsidR="00D726E6" w:rsidRPr="00003AB2" w:rsidRDefault="00DF165D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3E00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67F8E" w14:textId="4EFA1D65" w:rsidR="00D726E6" w:rsidRPr="00003AB2" w:rsidRDefault="00AC0818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82C9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3C46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2363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7193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07F5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23DB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775A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909B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5A17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04E1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0857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E3B5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87B0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43104584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8FC7D7E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9675445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C189A87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6ED277A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151E08" w14:paraId="6E42973E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247BCC1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 = omröstning med rösträkning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75213637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varit närvarande men inte deltagit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1629D0B9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5D38FCAE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0BB12548" w14:textId="77777777" w:rsidR="004F680C" w:rsidRPr="00477C9F" w:rsidRDefault="004F680C" w:rsidP="008E1DE5">
      <w:pPr>
        <w:widowControl/>
        <w:rPr>
          <w:sz w:val="22"/>
          <w:szCs w:val="22"/>
        </w:rPr>
      </w:pPr>
    </w:p>
    <w:sectPr w:rsidR="004F680C" w:rsidRPr="00477C9F" w:rsidSect="00BD0DE6">
      <w:headerReference w:type="even" r:id="rId11"/>
      <w:headerReference w:type="default" r:id="rId12"/>
      <w:headerReference w:type="first" r:id="rId13"/>
      <w:pgSz w:w="11906" w:h="16838" w:code="9"/>
      <w:pgMar w:top="993" w:right="1134" w:bottom="567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990347" w14:textId="77777777" w:rsidR="00E5380C" w:rsidRDefault="00E5380C" w:rsidP="00310728">
      <w:r>
        <w:separator/>
      </w:r>
    </w:p>
  </w:endnote>
  <w:endnote w:type="continuationSeparator" w:id="0">
    <w:p w14:paraId="23786FC7" w14:textId="77777777" w:rsidR="00E5380C" w:rsidRDefault="00E5380C" w:rsidP="003107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E7E270" w14:textId="77777777" w:rsidR="00E5380C" w:rsidRDefault="00E5380C" w:rsidP="00310728">
      <w:r>
        <w:separator/>
      </w:r>
    </w:p>
  </w:footnote>
  <w:footnote w:type="continuationSeparator" w:id="0">
    <w:p w14:paraId="51E9359D" w14:textId="77777777" w:rsidR="00E5380C" w:rsidRDefault="00E5380C" w:rsidP="003107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9418EB" w14:textId="2E9BEC39" w:rsidR="00310728" w:rsidRDefault="00310728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11F49C" w14:textId="07359B85" w:rsidR="00310728" w:rsidRDefault="00310728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951416" w14:textId="1A1DE061" w:rsidR="00310728" w:rsidRDefault="0031072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760B93"/>
    <w:multiLevelType w:val="hybridMultilevel"/>
    <w:tmpl w:val="B2C6C860"/>
    <w:lvl w:ilvl="0" w:tplc="290883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3E2094"/>
    <w:multiLevelType w:val="hybridMultilevel"/>
    <w:tmpl w:val="E926020C"/>
    <w:lvl w:ilvl="0" w:tplc="76146140">
      <w:start w:val="1"/>
      <w:numFmt w:val="decimal"/>
      <w:lvlText w:val="%1."/>
      <w:lvlJc w:val="left"/>
      <w:pPr>
        <w:ind w:left="1746" w:hanging="360"/>
      </w:pPr>
    </w:lvl>
    <w:lvl w:ilvl="1" w:tplc="29088368">
      <w:start w:val="1"/>
      <w:numFmt w:val="bullet"/>
      <w:lvlText w:val=""/>
      <w:lvlJc w:val="left"/>
      <w:pPr>
        <w:ind w:left="2466" w:hanging="360"/>
      </w:pPr>
      <w:rPr>
        <w:rFonts w:ascii="Symbol" w:hAnsi="Symbol" w:hint="default"/>
      </w:rPr>
    </w:lvl>
    <w:lvl w:ilvl="2" w:tplc="041D001B">
      <w:start w:val="1"/>
      <w:numFmt w:val="lowerRoman"/>
      <w:lvlText w:val="%3."/>
      <w:lvlJc w:val="right"/>
      <w:pPr>
        <w:ind w:left="3186" w:hanging="180"/>
      </w:pPr>
    </w:lvl>
    <w:lvl w:ilvl="3" w:tplc="041D000F">
      <w:start w:val="1"/>
      <w:numFmt w:val="decimal"/>
      <w:lvlText w:val="%4."/>
      <w:lvlJc w:val="left"/>
      <w:pPr>
        <w:ind w:left="3906" w:hanging="360"/>
      </w:pPr>
    </w:lvl>
    <w:lvl w:ilvl="4" w:tplc="041D0019">
      <w:start w:val="1"/>
      <w:numFmt w:val="lowerLetter"/>
      <w:lvlText w:val="%5."/>
      <w:lvlJc w:val="left"/>
      <w:pPr>
        <w:ind w:left="4626" w:hanging="360"/>
      </w:pPr>
    </w:lvl>
    <w:lvl w:ilvl="5" w:tplc="041D001B">
      <w:start w:val="1"/>
      <w:numFmt w:val="lowerRoman"/>
      <w:lvlText w:val="%6."/>
      <w:lvlJc w:val="right"/>
      <w:pPr>
        <w:ind w:left="5346" w:hanging="180"/>
      </w:pPr>
    </w:lvl>
    <w:lvl w:ilvl="6" w:tplc="041D000F">
      <w:start w:val="1"/>
      <w:numFmt w:val="decimal"/>
      <w:lvlText w:val="%7."/>
      <w:lvlJc w:val="left"/>
      <w:pPr>
        <w:ind w:left="6066" w:hanging="360"/>
      </w:pPr>
    </w:lvl>
    <w:lvl w:ilvl="7" w:tplc="041D0019">
      <w:start w:val="1"/>
      <w:numFmt w:val="lowerLetter"/>
      <w:lvlText w:val="%8."/>
      <w:lvlJc w:val="left"/>
      <w:pPr>
        <w:ind w:left="6786" w:hanging="360"/>
      </w:pPr>
    </w:lvl>
    <w:lvl w:ilvl="8" w:tplc="041D001B">
      <w:start w:val="1"/>
      <w:numFmt w:val="lowerRoman"/>
      <w:lvlText w:val="%9."/>
      <w:lvlJc w:val="right"/>
      <w:pPr>
        <w:ind w:left="7506" w:hanging="180"/>
      </w:pPr>
    </w:lvl>
  </w:abstractNum>
  <w:abstractNum w:abstractNumId="9" w15:restartNumberingAfterBreak="0">
    <w:nsid w:val="4ABB2C5E"/>
    <w:multiLevelType w:val="hybridMultilevel"/>
    <w:tmpl w:val="758869A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440373"/>
    <w:multiLevelType w:val="hybridMultilevel"/>
    <w:tmpl w:val="CC568660"/>
    <w:lvl w:ilvl="0" w:tplc="290883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3B5514"/>
    <w:multiLevelType w:val="hybridMultilevel"/>
    <w:tmpl w:val="B77ED506"/>
    <w:lvl w:ilvl="0" w:tplc="290883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3532743">
    <w:abstractNumId w:val="0"/>
  </w:num>
  <w:num w:numId="2" w16cid:durableId="2025857621">
    <w:abstractNumId w:val="12"/>
  </w:num>
  <w:num w:numId="3" w16cid:durableId="2110541026">
    <w:abstractNumId w:val="6"/>
  </w:num>
  <w:num w:numId="4" w16cid:durableId="1609854375">
    <w:abstractNumId w:val="7"/>
  </w:num>
  <w:num w:numId="5" w16cid:durableId="264727663">
    <w:abstractNumId w:val="3"/>
  </w:num>
  <w:num w:numId="6" w16cid:durableId="1413896379">
    <w:abstractNumId w:val="13"/>
  </w:num>
  <w:num w:numId="7" w16cid:durableId="882785947">
    <w:abstractNumId w:val="5"/>
  </w:num>
  <w:num w:numId="8" w16cid:durableId="2022318007">
    <w:abstractNumId w:val="4"/>
  </w:num>
  <w:num w:numId="9" w16cid:durableId="1480459488">
    <w:abstractNumId w:val="1"/>
  </w:num>
  <w:num w:numId="10" w16cid:durableId="1842163307">
    <w:abstractNumId w:val="2"/>
  </w:num>
  <w:num w:numId="11" w16cid:durableId="1048602385">
    <w:abstractNumId w:val="9"/>
  </w:num>
  <w:num w:numId="12" w16cid:durableId="1584024620">
    <w:abstractNumId w:val="2"/>
  </w:num>
  <w:num w:numId="13" w16cid:durableId="823474608">
    <w:abstractNumId w:val="11"/>
  </w:num>
  <w:num w:numId="14" w16cid:durableId="1715422925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147631689">
    <w:abstractNumId w:val="8"/>
  </w:num>
  <w:num w:numId="16" w16cid:durableId="180350370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380C"/>
    <w:rsid w:val="00000C1F"/>
    <w:rsid w:val="00001778"/>
    <w:rsid w:val="00001E5A"/>
    <w:rsid w:val="00003AB2"/>
    <w:rsid w:val="00006AAF"/>
    <w:rsid w:val="0000744F"/>
    <w:rsid w:val="000075A7"/>
    <w:rsid w:val="000106E1"/>
    <w:rsid w:val="00011B7A"/>
    <w:rsid w:val="00011CCB"/>
    <w:rsid w:val="00012D39"/>
    <w:rsid w:val="00013261"/>
    <w:rsid w:val="00020592"/>
    <w:rsid w:val="00022E69"/>
    <w:rsid w:val="00024634"/>
    <w:rsid w:val="00032860"/>
    <w:rsid w:val="00033D33"/>
    <w:rsid w:val="000345BF"/>
    <w:rsid w:val="0003470E"/>
    <w:rsid w:val="00037181"/>
    <w:rsid w:val="00037EDF"/>
    <w:rsid w:val="000410F7"/>
    <w:rsid w:val="000416B9"/>
    <w:rsid w:val="000418C5"/>
    <w:rsid w:val="0005450C"/>
    <w:rsid w:val="00057A6F"/>
    <w:rsid w:val="00064D2D"/>
    <w:rsid w:val="000700C4"/>
    <w:rsid w:val="0007401F"/>
    <w:rsid w:val="00084FFF"/>
    <w:rsid w:val="000A10F5"/>
    <w:rsid w:val="000A1D83"/>
    <w:rsid w:val="000A4BCF"/>
    <w:rsid w:val="000A7521"/>
    <w:rsid w:val="000A7D87"/>
    <w:rsid w:val="000B29C6"/>
    <w:rsid w:val="000B49BA"/>
    <w:rsid w:val="000B4B17"/>
    <w:rsid w:val="000B7C05"/>
    <w:rsid w:val="000D401D"/>
    <w:rsid w:val="000D4D83"/>
    <w:rsid w:val="000E10DC"/>
    <w:rsid w:val="000E2B7E"/>
    <w:rsid w:val="000E6D49"/>
    <w:rsid w:val="000F15B0"/>
    <w:rsid w:val="000F448B"/>
    <w:rsid w:val="000F6E49"/>
    <w:rsid w:val="00100B80"/>
    <w:rsid w:val="0011197E"/>
    <w:rsid w:val="00112504"/>
    <w:rsid w:val="001134C1"/>
    <w:rsid w:val="00120821"/>
    <w:rsid w:val="0012108D"/>
    <w:rsid w:val="00126123"/>
    <w:rsid w:val="00130F82"/>
    <w:rsid w:val="00133B7E"/>
    <w:rsid w:val="0013426B"/>
    <w:rsid w:val="00151E08"/>
    <w:rsid w:val="00152938"/>
    <w:rsid w:val="00161AA6"/>
    <w:rsid w:val="00164E3D"/>
    <w:rsid w:val="00165461"/>
    <w:rsid w:val="00166858"/>
    <w:rsid w:val="00166A61"/>
    <w:rsid w:val="00177630"/>
    <w:rsid w:val="001828F2"/>
    <w:rsid w:val="001A1578"/>
    <w:rsid w:val="001A5B6F"/>
    <w:rsid w:val="001B1402"/>
    <w:rsid w:val="001D766E"/>
    <w:rsid w:val="001E077A"/>
    <w:rsid w:val="001E10F3"/>
    <w:rsid w:val="001E1FAC"/>
    <w:rsid w:val="001E5657"/>
    <w:rsid w:val="001E5C5F"/>
    <w:rsid w:val="001F0C53"/>
    <w:rsid w:val="001F70B3"/>
    <w:rsid w:val="00201D98"/>
    <w:rsid w:val="00203E67"/>
    <w:rsid w:val="00214135"/>
    <w:rsid w:val="002174A8"/>
    <w:rsid w:val="00224775"/>
    <w:rsid w:val="00226F1E"/>
    <w:rsid w:val="00227437"/>
    <w:rsid w:val="0023546F"/>
    <w:rsid w:val="00236A17"/>
    <w:rsid w:val="002373C0"/>
    <w:rsid w:val="00240D9B"/>
    <w:rsid w:val="00242FFD"/>
    <w:rsid w:val="00244936"/>
    <w:rsid w:val="0025047D"/>
    <w:rsid w:val="0025070D"/>
    <w:rsid w:val="00252565"/>
    <w:rsid w:val="002544E0"/>
    <w:rsid w:val="00261EBD"/>
    <w:rsid w:val="002624FF"/>
    <w:rsid w:val="00263A2E"/>
    <w:rsid w:val="00264F16"/>
    <w:rsid w:val="00267572"/>
    <w:rsid w:val="00271679"/>
    <w:rsid w:val="0027450B"/>
    <w:rsid w:val="00275CD2"/>
    <w:rsid w:val="00277F25"/>
    <w:rsid w:val="0028513C"/>
    <w:rsid w:val="002862E1"/>
    <w:rsid w:val="002878BE"/>
    <w:rsid w:val="00294DCB"/>
    <w:rsid w:val="00296D10"/>
    <w:rsid w:val="002972A1"/>
    <w:rsid w:val="002A04AD"/>
    <w:rsid w:val="002A58B5"/>
    <w:rsid w:val="002A6ADE"/>
    <w:rsid w:val="002A7E85"/>
    <w:rsid w:val="002B40DE"/>
    <w:rsid w:val="002B4EDC"/>
    <w:rsid w:val="002B51DB"/>
    <w:rsid w:val="002C7177"/>
    <w:rsid w:val="002D0E4D"/>
    <w:rsid w:val="002D2AB5"/>
    <w:rsid w:val="002D6725"/>
    <w:rsid w:val="002E3221"/>
    <w:rsid w:val="002F1E85"/>
    <w:rsid w:val="002F284C"/>
    <w:rsid w:val="002F2F4E"/>
    <w:rsid w:val="002F53C2"/>
    <w:rsid w:val="003075B8"/>
    <w:rsid w:val="00310728"/>
    <w:rsid w:val="00312782"/>
    <w:rsid w:val="003210A4"/>
    <w:rsid w:val="00331327"/>
    <w:rsid w:val="0033415B"/>
    <w:rsid w:val="00334BA1"/>
    <w:rsid w:val="00336917"/>
    <w:rsid w:val="00340268"/>
    <w:rsid w:val="00342116"/>
    <w:rsid w:val="00345713"/>
    <w:rsid w:val="00351D05"/>
    <w:rsid w:val="00351ED2"/>
    <w:rsid w:val="00360479"/>
    <w:rsid w:val="00366117"/>
    <w:rsid w:val="00376C7D"/>
    <w:rsid w:val="003842AD"/>
    <w:rsid w:val="0039258B"/>
    <w:rsid w:val="00393CDC"/>
    <w:rsid w:val="00394192"/>
    <w:rsid w:val="00394D0D"/>
    <w:rsid w:val="003952A4"/>
    <w:rsid w:val="003955E1"/>
    <w:rsid w:val="0039591D"/>
    <w:rsid w:val="003A48EB"/>
    <w:rsid w:val="003A729A"/>
    <w:rsid w:val="003B2561"/>
    <w:rsid w:val="003C6E2F"/>
    <w:rsid w:val="003C73F9"/>
    <w:rsid w:val="003D31E8"/>
    <w:rsid w:val="003D34BA"/>
    <w:rsid w:val="003E0092"/>
    <w:rsid w:val="003E1AE3"/>
    <w:rsid w:val="003E3027"/>
    <w:rsid w:val="003E45B9"/>
    <w:rsid w:val="003F2270"/>
    <w:rsid w:val="003F7EB7"/>
    <w:rsid w:val="00401656"/>
    <w:rsid w:val="0041089F"/>
    <w:rsid w:val="00412359"/>
    <w:rsid w:val="004147F0"/>
    <w:rsid w:val="0041580F"/>
    <w:rsid w:val="004206DB"/>
    <w:rsid w:val="00432C24"/>
    <w:rsid w:val="004401E9"/>
    <w:rsid w:val="00441381"/>
    <w:rsid w:val="00446353"/>
    <w:rsid w:val="0044659D"/>
    <w:rsid w:val="00447115"/>
    <w:rsid w:val="00451D02"/>
    <w:rsid w:val="00453F5E"/>
    <w:rsid w:val="00454E3F"/>
    <w:rsid w:val="004573E5"/>
    <w:rsid w:val="004576A8"/>
    <w:rsid w:val="00477C9F"/>
    <w:rsid w:val="00490212"/>
    <w:rsid w:val="0049372F"/>
    <w:rsid w:val="00494678"/>
    <w:rsid w:val="00494D58"/>
    <w:rsid w:val="004A3CE1"/>
    <w:rsid w:val="004A7B6B"/>
    <w:rsid w:val="004B2106"/>
    <w:rsid w:val="004B6B3E"/>
    <w:rsid w:val="004B6D8F"/>
    <w:rsid w:val="004C5D4F"/>
    <w:rsid w:val="004C6CC7"/>
    <w:rsid w:val="004C7964"/>
    <w:rsid w:val="004D2D42"/>
    <w:rsid w:val="004D40DC"/>
    <w:rsid w:val="004E36E4"/>
    <w:rsid w:val="004E5E48"/>
    <w:rsid w:val="004E722D"/>
    <w:rsid w:val="004F10C0"/>
    <w:rsid w:val="004F1B55"/>
    <w:rsid w:val="004F245E"/>
    <w:rsid w:val="004F3CB5"/>
    <w:rsid w:val="004F680C"/>
    <w:rsid w:val="004F6F84"/>
    <w:rsid w:val="0050040F"/>
    <w:rsid w:val="00500D02"/>
    <w:rsid w:val="005012C3"/>
    <w:rsid w:val="00502075"/>
    <w:rsid w:val="00506ACC"/>
    <w:rsid w:val="00506EBC"/>
    <w:rsid w:val="005108E6"/>
    <w:rsid w:val="00510C80"/>
    <w:rsid w:val="00526A76"/>
    <w:rsid w:val="00533998"/>
    <w:rsid w:val="005358B4"/>
    <w:rsid w:val="00535A12"/>
    <w:rsid w:val="00545403"/>
    <w:rsid w:val="005502C5"/>
    <w:rsid w:val="005522EE"/>
    <w:rsid w:val="0055348E"/>
    <w:rsid w:val="00554348"/>
    <w:rsid w:val="00561DF3"/>
    <w:rsid w:val="005622CA"/>
    <w:rsid w:val="005628E3"/>
    <w:rsid w:val="005650F7"/>
    <w:rsid w:val="00577B92"/>
    <w:rsid w:val="005805B8"/>
    <w:rsid w:val="00581568"/>
    <w:rsid w:val="00583587"/>
    <w:rsid w:val="00584ACB"/>
    <w:rsid w:val="00586400"/>
    <w:rsid w:val="005A2CE0"/>
    <w:rsid w:val="005A5300"/>
    <w:rsid w:val="005B5E8D"/>
    <w:rsid w:val="005C1541"/>
    <w:rsid w:val="005C2F5F"/>
    <w:rsid w:val="005C75F9"/>
    <w:rsid w:val="005C7F5A"/>
    <w:rsid w:val="005D698D"/>
    <w:rsid w:val="005E2252"/>
    <w:rsid w:val="005E28B9"/>
    <w:rsid w:val="005E439C"/>
    <w:rsid w:val="005E614D"/>
    <w:rsid w:val="005F03FF"/>
    <w:rsid w:val="005F085D"/>
    <w:rsid w:val="00612FF5"/>
    <w:rsid w:val="00614737"/>
    <w:rsid w:val="00626335"/>
    <w:rsid w:val="0063744B"/>
    <w:rsid w:val="006402A0"/>
    <w:rsid w:val="00640520"/>
    <w:rsid w:val="006503A2"/>
    <w:rsid w:val="00655976"/>
    <w:rsid w:val="006609C2"/>
    <w:rsid w:val="00670574"/>
    <w:rsid w:val="006761F7"/>
    <w:rsid w:val="006765B4"/>
    <w:rsid w:val="00690BE7"/>
    <w:rsid w:val="0069143B"/>
    <w:rsid w:val="006A0DF4"/>
    <w:rsid w:val="006A151D"/>
    <w:rsid w:val="006A511D"/>
    <w:rsid w:val="006B0412"/>
    <w:rsid w:val="006B0A95"/>
    <w:rsid w:val="006B151B"/>
    <w:rsid w:val="006B693F"/>
    <w:rsid w:val="006B7B0C"/>
    <w:rsid w:val="006C1E27"/>
    <w:rsid w:val="006C21FA"/>
    <w:rsid w:val="006C6998"/>
    <w:rsid w:val="006D3126"/>
    <w:rsid w:val="006F4416"/>
    <w:rsid w:val="006F54BA"/>
    <w:rsid w:val="00702EB9"/>
    <w:rsid w:val="007118C9"/>
    <w:rsid w:val="0071773D"/>
    <w:rsid w:val="00723D66"/>
    <w:rsid w:val="00726EE5"/>
    <w:rsid w:val="007273BF"/>
    <w:rsid w:val="00735C0D"/>
    <w:rsid w:val="007421F4"/>
    <w:rsid w:val="00750FF0"/>
    <w:rsid w:val="00754212"/>
    <w:rsid w:val="007615A5"/>
    <w:rsid w:val="00766AD3"/>
    <w:rsid w:val="00767BDA"/>
    <w:rsid w:val="0077463D"/>
    <w:rsid w:val="007767BA"/>
    <w:rsid w:val="00777B91"/>
    <w:rsid w:val="00782EA9"/>
    <w:rsid w:val="00783D2C"/>
    <w:rsid w:val="00783D32"/>
    <w:rsid w:val="0078549D"/>
    <w:rsid w:val="007864F6"/>
    <w:rsid w:val="00787586"/>
    <w:rsid w:val="007925EE"/>
    <w:rsid w:val="00797513"/>
    <w:rsid w:val="007B0C0A"/>
    <w:rsid w:val="007D712E"/>
    <w:rsid w:val="007D78AD"/>
    <w:rsid w:val="007E0A45"/>
    <w:rsid w:val="007F2B92"/>
    <w:rsid w:val="007F39BF"/>
    <w:rsid w:val="007F6B0D"/>
    <w:rsid w:val="007F7655"/>
    <w:rsid w:val="00800B4D"/>
    <w:rsid w:val="00803002"/>
    <w:rsid w:val="008038CC"/>
    <w:rsid w:val="008063DA"/>
    <w:rsid w:val="008110BE"/>
    <w:rsid w:val="00821AE7"/>
    <w:rsid w:val="008253AA"/>
    <w:rsid w:val="008273F4"/>
    <w:rsid w:val="00830B72"/>
    <w:rsid w:val="00831AF6"/>
    <w:rsid w:val="00833F10"/>
    <w:rsid w:val="0083479E"/>
    <w:rsid w:val="00834B38"/>
    <w:rsid w:val="00841A3E"/>
    <w:rsid w:val="008422E5"/>
    <w:rsid w:val="00844E04"/>
    <w:rsid w:val="0084620D"/>
    <w:rsid w:val="008557FA"/>
    <w:rsid w:val="008572AE"/>
    <w:rsid w:val="008751C0"/>
    <w:rsid w:val="00875A5E"/>
    <w:rsid w:val="00875CAD"/>
    <w:rsid w:val="008808A5"/>
    <w:rsid w:val="008858E4"/>
    <w:rsid w:val="008A715C"/>
    <w:rsid w:val="008B7FDD"/>
    <w:rsid w:val="008C1B2C"/>
    <w:rsid w:val="008C2E2A"/>
    <w:rsid w:val="008C6BD7"/>
    <w:rsid w:val="008D0E72"/>
    <w:rsid w:val="008E1439"/>
    <w:rsid w:val="008E1DE5"/>
    <w:rsid w:val="008E3B73"/>
    <w:rsid w:val="008E4795"/>
    <w:rsid w:val="008E4E18"/>
    <w:rsid w:val="008F4D68"/>
    <w:rsid w:val="00902D63"/>
    <w:rsid w:val="00902D69"/>
    <w:rsid w:val="009033B4"/>
    <w:rsid w:val="0090428F"/>
    <w:rsid w:val="00905203"/>
    <w:rsid w:val="00906C2D"/>
    <w:rsid w:val="00930B63"/>
    <w:rsid w:val="00931220"/>
    <w:rsid w:val="00937BF3"/>
    <w:rsid w:val="00937E3A"/>
    <w:rsid w:val="00940E9C"/>
    <w:rsid w:val="00944199"/>
    <w:rsid w:val="00944917"/>
    <w:rsid w:val="00946978"/>
    <w:rsid w:val="0094714D"/>
    <w:rsid w:val="009474C4"/>
    <w:rsid w:val="00950147"/>
    <w:rsid w:val="00952C76"/>
    <w:rsid w:val="00953189"/>
    <w:rsid w:val="00953843"/>
    <w:rsid w:val="00955E76"/>
    <w:rsid w:val="0096348C"/>
    <w:rsid w:val="009736FF"/>
    <w:rsid w:val="00973D8B"/>
    <w:rsid w:val="00976307"/>
    <w:rsid w:val="009765F5"/>
    <w:rsid w:val="009815DB"/>
    <w:rsid w:val="00986F0C"/>
    <w:rsid w:val="0098705B"/>
    <w:rsid w:val="00987DE8"/>
    <w:rsid w:val="009900A1"/>
    <w:rsid w:val="009A1874"/>
    <w:rsid w:val="009A3E81"/>
    <w:rsid w:val="009A41A6"/>
    <w:rsid w:val="009A68FE"/>
    <w:rsid w:val="009B0A01"/>
    <w:rsid w:val="009B3631"/>
    <w:rsid w:val="009B36FB"/>
    <w:rsid w:val="009B6D88"/>
    <w:rsid w:val="009B7313"/>
    <w:rsid w:val="009B79AB"/>
    <w:rsid w:val="009B7E99"/>
    <w:rsid w:val="009C3BE7"/>
    <w:rsid w:val="009C51B0"/>
    <w:rsid w:val="009C769C"/>
    <w:rsid w:val="009D0FD5"/>
    <w:rsid w:val="009D1BB5"/>
    <w:rsid w:val="009E23C6"/>
    <w:rsid w:val="009F58C9"/>
    <w:rsid w:val="009F61A0"/>
    <w:rsid w:val="009F6E99"/>
    <w:rsid w:val="00A129A0"/>
    <w:rsid w:val="00A12FFD"/>
    <w:rsid w:val="00A151D3"/>
    <w:rsid w:val="00A1592F"/>
    <w:rsid w:val="00A258F2"/>
    <w:rsid w:val="00A30C23"/>
    <w:rsid w:val="00A324B3"/>
    <w:rsid w:val="00A35063"/>
    <w:rsid w:val="00A37318"/>
    <w:rsid w:val="00A376CF"/>
    <w:rsid w:val="00A401A5"/>
    <w:rsid w:val="00A45577"/>
    <w:rsid w:val="00A54DE5"/>
    <w:rsid w:val="00A5668F"/>
    <w:rsid w:val="00A571A1"/>
    <w:rsid w:val="00A63233"/>
    <w:rsid w:val="00A73649"/>
    <w:rsid w:val="00A744C3"/>
    <w:rsid w:val="00A74BBA"/>
    <w:rsid w:val="00A84016"/>
    <w:rsid w:val="00A84DE6"/>
    <w:rsid w:val="00A8695B"/>
    <w:rsid w:val="00A9262A"/>
    <w:rsid w:val="00A92A85"/>
    <w:rsid w:val="00A9464E"/>
    <w:rsid w:val="00A95C36"/>
    <w:rsid w:val="00AA1A69"/>
    <w:rsid w:val="00AA532B"/>
    <w:rsid w:val="00AA5A87"/>
    <w:rsid w:val="00AA5BE7"/>
    <w:rsid w:val="00AB3CC5"/>
    <w:rsid w:val="00AC0818"/>
    <w:rsid w:val="00AC1FEE"/>
    <w:rsid w:val="00AC2BE8"/>
    <w:rsid w:val="00AC3349"/>
    <w:rsid w:val="00AD5FB6"/>
    <w:rsid w:val="00AD797B"/>
    <w:rsid w:val="00AE179D"/>
    <w:rsid w:val="00AE23B6"/>
    <w:rsid w:val="00AF32C5"/>
    <w:rsid w:val="00AF4EF8"/>
    <w:rsid w:val="00AF6DAF"/>
    <w:rsid w:val="00AF7C8D"/>
    <w:rsid w:val="00B11C9C"/>
    <w:rsid w:val="00B11DC3"/>
    <w:rsid w:val="00B15788"/>
    <w:rsid w:val="00B169F2"/>
    <w:rsid w:val="00B17845"/>
    <w:rsid w:val="00B17C8B"/>
    <w:rsid w:val="00B54D41"/>
    <w:rsid w:val="00B56452"/>
    <w:rsid w:val="00B6245C"/>
    <w:rsid w:val="00B633CB"/>
    <w:rsid w:val="00B639E1"/>
    <w:rsid w:val="00B64A91"/>
    <w:rsid w:val="00B71674"/>
    <w:rsid w:val="00B74AFA"/>
    <w:rsid w:val="00B820F6"/>
    <w:rsid w:val="00B84121"/>
    <w:rsid w:val="00B85B4A"/>
    <w:rsid w:val="00B9203B"/>
    <w:rsid w:val="00B92DC8"/>
    <w:rsid w:val="00B93FFB"/>
    <w:rsid w:val="00BA1CBC"/>
    <w:rsid w:val="00BA46E1"/>
    <w:rsid w:val="00BA4A28"/>
    <w:rsid w:val="00BA5688"/>
    <w:rsid w:val="00BB5499"/>
    <w:rsid w:val="00BC495C"/>
    <w:rsid w:val="00BD0DE6"/>
    <w:rsid w:val="00BD41E4"/>
    <w:rsid w:val="00BD53C1"/>
    <w:rsid w:val="00BE0742"/>
    <w:rsid w:val="00BE15A0"/>
    <w:rsid w:val="00BE329D"/>
    <w:rsid w:val="00BE3BF7"/>
    <w:rsid w:val="00BF0C0D"/>
    <w:rsid w:val="00BF6D6B"/>
    <w:rsid w:val="00C10454"/>
    <w:rsid w:val="00C11EF9"/>
    <w:rsid w:val="00C14463"/>
    <w:rsid w:val="00C26EFF"/>
    <w:rsid w:val="00C276D3"/>
    <w:rsid w:val="00C30867"/>
    <w:rsid w:val="00C35889"/>
    <w:rsid w:val="00C3798A"/>
    <w:rsid w:val="00C468A5"/>
    <w:rsid w:val="00C53145"/>
    <w:rsid w:val="00C5504B"/>
    <w:rsid w:val="00C67BDF"/>
    <w:rsid w:val="00C77934"/>
    <w:rsid w:val="00C818BA"/>
    <w:rsid w:val="00C84F0D"/>
    <w:rsid w:val="00C919F3"/>
    <w:rsid w:val="00C92589"/>
    <w:rsid w:val="00C93236"/>
    <w:rsid w:val="00C96D69"/>
    <w:rsid w:val="00CA39FE"/>
    <w:rsid w:val="00CA6878"/>
    <w:rsid w:val="00CA6EF0"/>
    <w:rsid w:val="00CB0989"/>
    <w:rsid w:val="00CB5394"/>
    <w:rsid w:val="00CB6A34"/>
    <w:rsid w:val="00CB7431"/>
    <w:rsid w:val="00CC5019"/>
    <w:rsid w:val="00CC764E"/>
    <w:rsid w:val="00CD4CA0"/>
    <w:rsid w:val="00CD511F"/>
    <w:rsid w:val="00CF4ED5"/>
    <w:rsid w:val="00CF6E9E"/>
    <w:rsid w:val="00D06BC9"/>
    <w:rsid w:val="00D15194"/>
    <w:rsid w:val="00D23951"/>
    <w:rsid w:val="00D25E21"/>
    <w:rsid w:val="00D27984"/>
    <w:rsid w:val="00D40740"/>
    <w:rsid w:val="00D41B19"/>
    <w:rsid w:val="00D44270"/>
    <w:rsid w:val="00D44E3A"/>
    <w:rsid w:val="00D450FF"/>
    <w:rsid w:val="00D47BAF"/>
    <w:rsid w:val="00D52626"/>
    <w:rsid w:val="00D53C45"/>
    <w:rsid w:val="00D55149"/>
    <w:rsid w:val="00D565FE"/>
    <w:rsid w:val="00D650C7"/>
    <w:rsid w:val="00D650CB"/>
    <w:rsid w:val="00D677B6"/>
    <w:rsid w:val="00D67826"/>
    <w:rsid w:val="00D67B7E"/>
    <w:rsid w:val="00D67FEC"/>
    <w:rsid w:val="00D726E6"/>
    <w:rsid w:val="00D75A71"/>
    <w:rsid w:val="00D84771"/>
    <w:rsid w:val="00D91734"/>
    <w:rsid w:val="00D93637"/>
    <w:rsid w:val="00D93C2E"/>
    <w:rsid w:val="00D96F98"/>
    <w:rsid w:val="00DA12E0"/>
    <w:rsid w:val="00DA5021"/>
    <w:rsid w:val="00DC0E6D"/>
    <w:rsid w:val="00DC1007"/>
    <w:rsid w:val="00DC58D9"/>
    <w:rsid w:val="00DD02EC"/>
    <w:rsid w:val="00DD088F"/>
    <w:rsid w:val="00DD2D91"/>
    <w:rsid w:val="00DD2E3A"/>
    <w:rsid w:val="00DD7108"/>
    <w:rsid w:val="00DD7DC3"/>
    <w:rsid w:val="00DD7DC5"/>
    <w:rsid w:val="00DE0553"/>
    <w:rsid w:val="00DE2A0A"/>
    <w:rsid w:val="00DF165D"/>
    <w:rsid w:val="00DF23EB"/>
    <w:rsid w:val="00E01933"/>
    <w:rsid w:val="00E01E2E"/>
    <w:rsid w:val="00E03327"/>
    <w:rsid w:val="00E1233E"/>
    <w:rsid w:val="00E14E39"/>
    <w:rsid w:val="00E33857"/>
    <w:rsid w:val="00E444D0"/>
    <w:rsid w:val="00E45D77"/>
    <w:rsid w:val="00E5380C"/>
    <w:rsid w:val="00E572B1"/>
    <w:rsid w:val="00E63EE4"/>
    <w:rsid w:val="00E66D19"/>
    <w:rsid w:val="00E67A3F"/>
    <w:rsid w:val="00E67EBA"/>
    <w:rsid w:val="00E67EDD"/>
    <w:rsid w:val="00E714CA"/>
    <w:rsid w:val="00E7194A"/>
    <w:rsid w:val="00E720E8"/>
    <w:rsid w:val="00E73D1D"/>
    <w:rsid w:val="00E916EA"/>
    <w:rsid w:val="00E92A77"/>
    <w:rsid w:val="00E94B94"/>
    <w:rsid w:val="00E97D34"/>
    <w:rsid w:val="00EA704C"/>
    <w:rsid w:val="00EA7B53"/>
    <w:rsid w:val="00EB08AE"/>
    <w:rsid w:val="00EC2B58"/>
    <w:rsid w:val="00EC735D"/>
    <w:rsid w:val="00EC7B83"/>
    <w:rsid w:val="00ED3B6E"/>
    <w:rsid w:val="00ED4737"/>
    <w:rsid w:val="00ED5D82"/>
    <w:rsid w:val="00EE68A3"/>
    <w:rsid w:val="00EE7911"/>
    <w:rsid w:val="00F03690"/>
    <w:rsid w:val="00F064EF"/>
    <w:rsid w:val="00F07228"/>
    <w:rsid w:val="00F101D7"/>
    <w:rsid w:val="00F16AFF"/>
    <w:rsid w:val="00F227F9"/>
    <w:rsid w:val="00F30F63"/>
    <w:rsid w:val="00F322BA"/>
    <w:rsid w:val="00F33C48"/>
    <w:rsid w:val="00F37387"/>
    <w:rsid w:val="00F454FD"/>
    <w:rsid w:val="00F45794"/>
    <w:rsid w:val="00F47E0B"/>
    <w:rsid w:val="00F54002"/>
    <w:rsid w:val="00F70370"/>
    <w:rsid w:val="00F71B2F"/>
    <w:rsid w:val="00F76406"/>
    <w:rsid w:val="00F80BF1"/>
    <w:rsid w:val="00F814F6"/>
    <w:rsid w:val="00F84080"/>
    <w:rsid w:val="00F85B64"/>
    <w:rsid w:val="00F86ACF"/>
    <w:rsid w:val="00F97008"/>
    <w:rsid w:val="00F97E87"/>
    <w:rsid w:val="00FA06F9"/>
    <w:rsid w:val="00FA2D97"/>
    <w:rsid w:val="00FA2E8C"/>
    <w:rsid w:val="00FA337E"/>
    <w:rsid w:val="00FA384F"/>
    <w:rsid w:val="00FB200F"/>
    <w:rsid w:val="00FB3A7E"/>
    <w:rsid w:val="00FB59A8"/>
    <w:rsid w:val="00FC53FD"/>
    <w:rsid w:val="00FD0038"/>
    <w:rsid w:val="00FD0820"/>
    <w:rsid w:val="00FD13A3"/>
    <w:rsid w:val="00FD4374"/>
    <w:rsid w:val="00FE2AC1"/>
    <w:rsid w:val="00FF5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48C2DA"/>
  <w15:chartTrackingRefBased/>
  <w15:docId w15:val="{F93BDA63-A08F-4CE6-BFE1-BD2975370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  <w:style w:type="paragraph" w:styleId="Sidhuvud">
    <w:name w:val="header"/>
    <w:basedOn w:val="Normal"/>
    <w:link w:val="SidhuvudChar"/>
    <w:rsid w:val="00310728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310728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9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1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9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8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3%20Granskning\5.%20Protokoll\S&#228;rskilt%20protokoll%20MALL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3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Särskilt protokoll MALL</Template>
  <TotalTime>208</TotalTime>
  <Pages>3</Pages>
  <Words>480</Words>
  <Characters>3653</Characters>
  <Application>Microsoft Office Word</Application>
  <DocSecurity>0</DocSecurity>
  <Lines>1826</Lines>
  <Paragraphs>243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3890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Marilena Cottone</dc:creator>
  <cp:keywords/>
  <dc:description/>
  <cp:lastModifiedBy>Marilena Cottone</cp:lastModifiedBy>
  <cp:revision>39</cp:revision>
  <cp:lastPrinted>2026-04-13T11:55:00Z</cp:lastPrinted>
  <dcterms:created xsi:type="dcterms:W3CDTF">2026-03-30T12:32:00Z</dcterms:created>
  <dcterms:modified xsi:type="dcterms:W3CDTF">2026-05-06T11:42:00Z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