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6818818EAF40B3A222CBF5EEE450EB"/>
        </w:placeholder>
        <w:text/>
      </w:sdtPr>
      <w:sdtEndPr/>
      <w:sdtContent>
        <w:p w:rsidRPr="009B062B" w:rsidR="00AF30DD" w:rsidP="002029B8" w:rsidRDefault="00AF30DD" w14:paraId="294DC529" w14:textId="77777777">
          <w:pPr>
            <w:pStyle w:val="Rubrik1"/>
            <w:spacing w:after="300"/>
          </w:pPr>
          <w:r w:rsidRPr="009B062B">
            <w:t>Förslag till riksdagsbeslut</w:t>
          </w:r>
        </w:p>
      </w:sdtContent>
    </w:sdt>
    <w:sdt>
      <w:sdtPr>
        <w:alias w:val="Yrkande 1"/>
        <w:tag w:val="ee098a53-8283-40f7-ba94-a38adf481499"/>
        <w:id w:val="1033848223"/>
        <w:lock w:val="sdtLocked"/>
      </w:sdtPr>
      <w:sdtEndPr/>
      <w:sdtContent>
        <w:p w:rsidR="00136B10" w:rsidRDefault="00AD719C" w14:paraId="294DC52A" w14:textId="77777777">
          <w:pPr>
            <w:pStyle w:val="Frslagstext"/>
            <w:numPr>
              <w:ilvl w:val="0"/>
              <w:numId w:val="0"/>
            </w:numPr>
          </w:pPr>
          <w:r>
            <w:t>Riksdagen ställer sig bakom det som anförs i motionen om att se över möjligheten att underlätta för ideellt arbetande ledare inom ungdomsidrotten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1B245BD6C2495183CE04C04A79C325"/>
        </w:placeholder>
        <w:text/>
      </w:sdtPr>
      <w:sdtEndPr/>
      <w:sdtContent>
        <w:p w:rsidRPr="009B062B" w:rsidR="006D79C9" w:rsidP="00333E95" w:rsidRDefault="006D79C9" w14:paraId="294DC52B" w14:textId="77777777">
          <w:pPr>
            <w:pStyle w:val="Rubrik1"/>
          </w:pPr>
          <w:r>
            <w:t>Motivering</w:t>
          </w:r>
        </w:p>
      </w:sdtContent>
    </w:sdt>
    <w:p w:rsidR="00B55519" w:rsidP="00B55519" w:rsidRDefault="00B55519" w14:paraId="294DC52C" w14:textId="77777777">
      <w:pPr>
        <w:pStyle w:val="Normalutanindragellerluft"/>
      </w:pPr>
      <w:r>
        <w:t>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w:t>
      </w:r>
    </w:p>
    <w:p w:rsidRPr="00B55519" w:rsidR="00B55519" w:rsidP="00B55519" w:rsidRDefault="00B55519" w14:paraId="294DC52D" w14:textId="6A2173DD">
      <w:r w:rsidRPr="00B55519">
        <w:t>Många ideellt arbetande idrottsledare har kostnader förknippa</w:t>
      </w:r>
      <w:r w:rsidR="00AD1F18">
        <w:t>de</w:t>
      </w:r>
      <w:r w:rsidRPr="00B55519">
        <w:t xml:space="preserve">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w:t>
      </w:r>
      <w:r w:rsidR="00AD1F18">
        <w:t xml:space="preserve"> </w:t>
      </w:r>
      <w:r w:rsidRPr="00B55519">
        <w:t>dag lägger ned många timmar inom idrottsrörelsen och dessutom locka nya ledare inför framtiden.</w:t>
      </w:r>
    </w:p>
    <w:bookmarkStart w:name="_GoBack" w:displacedByCustomXml="next" w:id="1"/>
    <w:bookmarkEnd w:displacedByCustomXml="next" w:id="1"/>
    <w:sdt>
      <w:sdtPr>
        <w:rPr>
          <w:i/>
          <w:noProof/>
        </w:rPr>
        <w:alias w:val="CC_Underskrifter"/>
        <w:tag w:val="CC_Underskrifter"/>
        <w:id w:val="583496634"/>
        <w:lock w:val="sdtContentLocked"/>
        <w:placeholder>
          <w:docPart w:val="6DF06AF71FB8437C87A7E396CACCFFEE"/>
        </w:placeholder>
      </w:sdtPr>
      <w:sdtEndPr>
        <w:rPr>
          <w:i w:val="0"/>
          <w:noProof w:val="0"/>
        </w:rPr>
      </w:sdtEndPr>
      <w:sdtContent>
        <w:p w:rsidR="002029B8" w:rsidP="002029B8" w:rsidRDefault="002029B8" w14:paraId="294DC530" w14:textId="77777777"/>
        <w:p w:rsidRPr="008E0FE2" w:rsidR="004801AC" w:rsidP="002029B8" w:rsidRDefault="008E11E1" w14:paraId="294DC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B4544" w:rsidRDefault="005B4544" w14:paraId="294DC535" w14:textId="77777777"/>
    <w:sectPr w:rsidR="005B45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DC537" w14:textId="77777777" w:rsidR="00AF4C08" w:rsidRDefault="00AF4C08" w:rsidP="000C1CAD">
      <w:pPr>
        <w:spacing w:line="240" w:lineRule="auto"/>
      </w:pPr>
      <w:r>
        <w:separator/>
      </w:r>
    </w:p>
  </w:endnote>
  <w:endnote w:type="continuationSeparator" w:id="0">
    <w:p w14:paraId="294DC538" w14:textId="77777777" w:rsidR="00AF4C08" w:rsidRDefault="00AF4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C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C5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C546" w14:textId="77777777" w:rsidR="00262EA3" w:rsidRPr="002029B8" w:rsidRDefault="00262EA3" w:rsidP="00202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DC535" w14:textId="77777777" w:rsidR="00AF4C08" w:rsidRDefault="00AF4C08" w:rsidP="000C1CAD">
      <w:pPr>
        <w:spacing w:line="240" w:lineRule="auto"/>
      </w:pPr>
      <w:r>
        <w:separator/>
      </w:r>
    </w:p>
  </w:footnote>
  <w:footnote w:type="continuationSeparator" w:id="0">
    <w:p w14:paraId="294DC536" w14:textId="77777777" w:rsidR="00AF4C08" w:rsidRDefault="00AF4C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4DC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DC548" wp14:anchorId="294DC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11E1" w14:paraId="294DC54B" w14:textId="77777777">
                          <w:pPr>
                            <w:jc w:val="right"/>
                          </w:pPr>
                          <w:sdt>
                            <w:sdtPr>
                              <w:alias w:val="CC_Noformat_Partikod"/>
                              <w:tag w:val="CC_Noformat_Partikod"/>
                              <w:id w:val="-53464382"/>
                              <w:placeholder>
                                <w:docPart w:val="CC75D56464C3421D90A2238D2F71C370"/>
                              </w:placeholder>
                              <w:text/>
                            </w:sdtPr>
                            <w:sdtEndPr/>
                            <w:sdtContent>
                              <w:r w:rsidR="00B55519">
                                <w:t>M</w:t>
                              </w:r>
                            </w:sdtContent>
                          </w:sdt>
                          <w:sdt>
                            <w:sdtPr>
                              <w:alias w:val="CC_Noformat_Partinummer"/>
                              <w:tag w:val="CC_Noformat_Partinummer"/>
                              <w:id w:val="-1709555926"/>
                              <w:placeholder>
                                <w:docPart w:val="798B42309AD24AE2A7266D754EBD7819"/>
                              </w:placeholder>
                              <w:text/>
                            </w:sdtPr>
                            <w:sdtEndPr/>
                            <w:sdtContent>
                              <w:r w:rsidR="00B55519">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DC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11E1" w14:paraId="294DC54B" w14:textId="77777777">
                    <w:pPr>
                      <w:jc w:val="right"/>
                    </w:pPr>
                    <w:sdt>
                      <w:sdtPr>
                        <w:alias w:val="CC_Noformat_Partikod"/>
                        <w:tag w:val="CC_Noformat_Partikod"/>
                        <w:id w:val="-53464382"/>
                        <w:placeholder>
                          <w:docPart w:val="CC75D56464C3421D90A2238D2F71C370"/>
                        </w:placeholder>
                        <w:text/>
                      </w:sdtPr>
                      <w:sdtEndPr/>
                      <w:sdtContent>
                        <w:r w:rsidR="00B55519">
                          <w:t>M</w:t>
                        </w:r>
                      </w:sdtContent>
                    </w:sdt>
                    <w:sdt>
                      <w:sdtPr>
                        <w:alias w:val="CC_Noformat_Partinummer"/>
                        <w:tag w:val="CC_Noformat_Partinummer"/>
                        <w:id w:val="-1709555926"/>
                        <w:placeholder>
                          <w:docPart w:val="798B42309AD24AE2A7266D754EBD7819"/>
                        </w:placeholder>
                        <w:text/>
                      </w:sdtPr>
                      <w:sdtEndPr/>
                      <w:sdtContent>
                        <w:r w:rsidR="00B55519">
                          <w:t>1302</w:t>
                        </w:r>
                      </w:sdtContent>
                    </w:sdt>
                  </w:p>
                </w:txbxContent>
              </v:textbox>
              <w10:wrap anchorx="page"/>
            </v:shape>
          </w:pict>
        </mc:Fallback>
      </mc:AlternateContent>
    </w:r>
  </w:p>
  <w:p w:rsidRPr="00293C4F" w:rsidR="00262EA3" w:rsidP="00776B74" w:rsidRDefault="00262EA3" w14:paraId="294DC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4DC53B" w14:textId="77777777">
    <w:pPr>
      <w:jc w:val="right"/>
    </w:pPr>
  </w:p>
  <w:p w:rsidR="00262EA3" w:rsidP="00776B74" w:rsidRDefault="00262EA3" w14:paraId="294DC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11E1" w14:paraId="294DC5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4DC54A" wp14:anchorId="294DC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11E1" w14:paraId="294DC5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5519">
          <w:t>M</w:t>
        </w:r>
      </w:sdtContent>
    </w:sdt>
    <w:sdt>
      <w:sdtPr>
        <w:alias w:val="CC_Noformat_Partinummer"/>
        <w:tag w:val="CC_Noformat_Partinummer"/>
        <w:id w:val="-2014525982"/>
        <w:text/>
      </w:sdtPr>
      <w:sdtEndPr/>
      <w:sdtContent>
        <w:r w:rsidR="00B55519">
          <w:t>1302</w:t>
        </w:r>
      </w:sdtContent>
    </w:sdt>
  </w:p>
  <w:p w:rsidRPr="008227B3" w:rsidR="00262EA3" w:rsidP="008227B3" w:rsidRDefault="008E11E1" w14:paraId="294DC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11E1" w14:paraId="294DC5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:1133</w:t>
        </w:r>
      </w:sdtContent>
    </w:sdt>
  </w:p>
  <w:p w:rsidR="00262EA3" w:rsidP="00E03A3D" w:rsidRDefault="008E11E1" w14:paraId="294DC54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55519" w14:paraId="294DC544" w14:textId="77777777">
        <w:pPr>
          <w:pStyle w:val="FSHRub2"/>
        </w:pPr>
        <w:r>
          <w:t>Skatteavdrag för ideella ledare inom ungdomsidrotten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4DC5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5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10"/>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B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8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4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E1"/>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18"/>
    <w:rsid w:val="00AD28F9"/>
    <w:rsid w:val="00AD2CD8"/>
    <w:rsid w:val="00AD3653"/>
    <w:rsid w:val="00AD3EDA"/>
    <w:rsid w:val="00AD495E"/>
    <w:rsid w:val="00AD579E"/>
    <w:rsid w:val="00AD5810"/>
    <w:rsid w:val="00AD5C85"/>
    <w:rsid w:val="00AD66A9"/>
    <w:rsid w:val="00AD6D44"/>
    <w:rsid w:val="00AD719C"/>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08"/>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51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21"/>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DC528"/>
  <w15:chartTrackingRefBased/>
  <w15:docId w15:val="{CCB3328F-F39C-41C5-9173-8DAB4B76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1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6818818EAF40B3A222CBF5EEE450EB"/>
        <w:category>
          <w:name w:val="Allmänt"/>
          <w:gallery w:val="placeholder"/>
        </w:category>
        <w:types>
          <w:type w:val="bbPlcHdr"/>
        </w:types>
        <w:behaviors>
          <w:behavior w:val="content"/>
        </w:behaviors>
        <w:guid w:val="{E4D4A8BB-CCF5-4B19-85C9-80F8C4BF3227}"/>
      </w:docPartPr>
      <w:docPartBody>
        <w:p w:rsidR="00D863AA" w:rsidRDefault="00242157">
          <w:pPr>
            <w:pStyle w:val="CC6818818EAF40B3A222CBF5EEE450EB"/>
          </w:pPr>
          <w:r w:rsidRPr="005A0A93">
            <w:rPr>
              <w:rStyle w:val="Platshllartext"/>
            </w:rPr>
            <w:t>Förslag till riksdagsbeslut</w:t>
          </w:r>
        </w:p>
      </w:docPartBody>
    </w:docPart>
    <w:docPart>
      <w:docPartPr>
        <w:name w:val="241B245BD6C2495183CE04C04A79C325"/>
        <w:category>
          <w:name w:val="Allmänt"/>
          <w:gallery w:val="placeholder"/>
        </w:category>
        <w:types>
          <w:type w:val="bbPlcHdr"/>
        </w:types>
        <w:behaviors>
          <w:behavior w:val="content"/>
        </w:behaviors>
        <w:guid w:val="{96D78EE6-3D69-45AE-A945-B60F93B46523}"/>
      </w:docPartPr>
      <w:docPartBody>
        <w:p w:rsidR="00D863AA" w:rsidRDefault="00242157">
          <w:pPr>
            <w:pStyle w:val="241B245BD6C2495183CE04C04A79C325"/>
          </w:pPr>
          <w:r w:rsidRPr="005A0A93">
            <w:rPr>
              <w:rStyle w:val="Platshllartext"/>
            </w:rPr>
            <w:t>Motivering</w:t>
          </w:r>
        </w:p>
      </w:docPartBody>
    </w:docPart>
    <w:docPart>
      <w:docPartPr>
        <w:name w:val="CC75D56464C3421D90A2238D2F71C370"/>
        <w:category>
          <w:name w:val="Allmänt"/>
          <w:gallery w:val="placeholder"/>
        </w:category>
        <w:types>
          <w:type w:val="bbPlcHdr"/>
        </w:types>
        <w:behaviors>
          <w:behavior w:val="content"/>
        </w:behaviors>
        <w:guid w:val="{7AC95CFA-C662-4898-9F4F-B5B03D09E2F8}"/>
      </w:docPartPr>
      <w:docPartBody>
        <w:p w:rsidR="00D863AA" w:rsidRDefault="00242157">
          <w:pPr>
            <w:pStyle w:val="CC75D56464C3421D90A2238D2F71C370"/>
          </w:pPr>
          <w:r>
            <w:rPr>
              <w:rStyle w:val="Platshllartext"/>
            </w:rPr>
            <w:t xml:space="preserve"> </w:t>
          </w:r>
        </w:p>
      </w:docPartBody>
    </w:docPart>
    <w:docPart>
      <w:docPartPr>
        <w:name w:val="798B42309AD24AE2A7266D754EBD7819"/>
        <w:category>
          <w:name w:val="Allmänt"/>
          <w:gallery w:val="placeholder"/>
        </w:category>
        <w:types>
          <w:type w:val="bbPlcHdr"/>
        </w:types>
        <w:behaviors>
          <w:behavior w:val="content"/>
        </w:behaviors>
        <w:guid w:val="{FAD271E9-BA5D-4A4F-A074-71C34E94DD16}"/>
      </w:docPartPr>
      <w:docPartBody>
        <w:p w:rsidR="00D863AA" w:rsidRDefault="00242157">
          <w:pPr>
            <w:pStyle w:val="798B42309AD24AE2A7266D754EBD7819"/>
          </w:pPr>
          <w:r>
            <w:t xml:space="preserve"> </w:t>
          </w:r>
        </w:p>
      </w:docPartBody>
    </w:docPart>
    <w:docPart>
      <w:docPartPr>
        <w:name w:val="6DF06AF71FB8437C87A7E396CACCFFEE"/>
        <w:category>
          <w:name w:val="Allmänt"/>
          <w:gallery w:val="placeholder"/>
        </w:category>
        <w:types>
          <w:type w:val="bbPlcHdr"/>
        </w:types>
        <w:behaviors>
          <w:behavior w:val="content"/>
        </w:behaviors>
        <w:guid w:val="{75F9A2E3-F3A5-48BA-BC14-D1DCFA214691}"/>
      </w:docPartPr>
      <w:docPartBody>
        <w:p w:rsidR="00357EE7" w:rsidRDefault="00357E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57"/>
    <w:rsid w:val="00242157"/>
    <w:rsid w:val="00357EE7"/>
    <w:rsid w:val="00D86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6818818EAF40B3A222CBF5EEE450EB">
    <w:name w:val="CC6818818EAF40B3A222CBF5EEE450EB"/>
  </w:style>
  <w:style w:type="paragraph" w:customStyle="1" w:styleId="BC73C62590EC4958B2CE86BB87508054">
    <w:name w:val="BC73C62590EC4958B2CE86BB875080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BF028E57634FAABD545F81DCC72378">
    <w:name w:val="E7BF028E57634FAABD545F81DCC72378"/>
  </w:style>
  <w:style w:type="paragraph" w:customStyle="1" w:styleId="241B245BD6C2495183CE04C04A79C325">
    <w:name w:val="241B245BD6C2495183CE04C04A79C325"/>
  </w:style>
  <w:style w:type="paragraph" w:customStyle="1" w:styleId="63CE2D8E7BFF4CBD92CEAC5BE97750E7">
    <w:name w:val="63CE2D8E7BFF4CBD92CEAC5BE97750E7"/>
  </w:style>
  <w:style w:type="paragraph" w:customStyle="1" w:styleId="E20B932F6F4945AD9A58A49CD4885779">
    <w:name w:val="E20B932F6F4945AD9A58A49CD4885779"/>
  </w:style>
  <w:style w:type="paragraph" w:customStyle="1" w:styleId="CC75D56464C3421D90A2238D2F71C370">
    <w:name w:val="CC75D56464C3421D90A2238D2F71C370"/>
  </w:style>
  <w:style w:type="paragraph" w:customStyle="1" w:styleId="798B42309AD24AE2A7266D754EBD7819">
    <w:name w:val="798B42309AD24AE2A7266D754EBD7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77A0D-8495-44ED-8312-53D117693501}"/>
</file>

<file path=customXml/itemProps2.xml><?xml version="1.0" encoding="utf-8"?>
<ds:datastoreItem xmlns:ds="http://schemas.openxmlformats.org/officeDocument/2006/customXml" ds:itemID="{70610812-6156-47C7-B70B-C26B366D2CBF}"/>
</file>

<file path=customXml/itemProps3.xml><?xml version="1.0" encoding="utf-8"?>
<ds:datastoreItem xmlns:ds="http://schemas.openxmlformats.org/officeDocument/2006/customXml" ds:itemID="{2F852411-5360-4A68-A879-0E5413950179}"/>
</file>

<file path=docProps/app.xml><?xml version="1.0" encoding="utf-8"?>
<Properties xmlns="http://schemas.openxmlformats.org/officeDocument/2006/extended-properties" xmlns:vt="http://schemas.openxmlformats.org/officeDocument/2006/docPropsVTypes">
  <Template>Normal</Template>
  <TotalTime>7</TotalTime>
  <Pages>2</Pages>
  <Words>238</Words>
  <Characters>1280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M1302 Skatteavdrag för ideella ledare inom ungdomsidrotten</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