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E136DE2ECDE946D28C2C18A522ED9AAB"/>
        </w:placeholder>
        <w:text/>
      </w:sdtPr>
      <w:sdtEndPr/>
      <w:sdtContent>
        <w:p xmlns:w14="http://schemas.microsoft.com/office/word/2010/wordml" w:rsidRPr="009B062B" w:rsidR="00AF30DD" w:rsidP="00905847" w:rsidRDefault="00AF30DD" w14:paraId="4C043382" w14:textId="77777777">
          <w:pPr>
            <w:pStyle w:val="Rubrik1"/>
            <w:spacing w:after="300"/>
          </w:pPr>
          <w:r w:rsidRPr="009B062B">
            <w:t>Förslag till riksdagsbeslut</w:t>
          </w:r>
        </w:p>
      </w:sdtContent>
    </w:sdt>
    <w:sdt>
      <w:sdtPr>
        <w:alias w:val="Yrkande 1"/>
        <w:tag w:val="8d5ae6ca-f0c3-4bea-a35d-29585a830e68"/>
        <w:id w:val="1765114369"/>
        <w:lock w:val="sdtLocked"/>
      </w:sdtPr>
      <w:sdtEndPr/>
      <w:sdtContent>
        <w:p xmlns:w14="http://schemas.microsoft.com/office/word/2010/wordml" w:rsidR="008B058D" w:rsidRDefault="00B5590D" w14:paraId="4C043383" w14:textId="77777777">
          <w:pPr>
            <w:pStyle w:val="Frslagstext"/>
            <w:numPr>
              <w:ilvl w:val="0"/>
              <w:numId w:val="0"/>
            </w:numPr>
          </w:pPr>
          <w:r>
            <w:t>Riksdagen ställer sig bakom det som anförs i motionen om att stärka den försvagade svenska äganderätten genom skarpare direktiv vad gäller myndigheternas hänsynstagande till egendomsskyddet i regleringsbreven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DA5030859174E9F9009EE7EFD20D385"/>
        </w:placeholder>
        <w:text/>
      </w:sdtPr>
      <w:sdtEndPr/>
      <w:sdtContent>
        <w:p xmlns:w14="http://schemas.microsoft.com/office/word/2010/wordml" w:rsidRPr="009B062B" w:rsidR="006D79C9" w:rsidP="00333E95" w:rsidRDefault="006D79C9" w14:paraId="4C043384" w14:textId="77777777">
          <w:pPr>
            <w:pStyle w:val="Rubrik1"/>
          </w:pPr>
          <w:r>
            <w:t>Motivering</w:t>
          </w:r>
        </w:p>
      </w:sdtContent>
    </w:sdt>
    <w:p xmlns:w14="http://schemas.microsoft.com/office/word/2010/wordml" w:rsidR="007A5013" w:rsidP="007A5013" w:rsidRDefault="007A5013" w14:paraId="4C043385"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xmlns:w14="http://schemas.microsoft.com/office/word/2010/wordml" w:rsidR="00BB6339" w:rsidP="007A5013" w:rsidRDefault="007A5013" w14:paraId="4C043386" w14:textId="791A5FC8">
      <w:r w:rsidRPr="002C5727">
        <w:t>Implementeringen av det svenska egendomsskyddet har utvecklats i en negativ riktning. Myndighetsutövningen måste fullt ut respektera äganderätten</w:t>
      </w:r>
      <w:r w:rsidR="004C4845">
        <w:t>,</w:t>
      </w:r>
      <w:r w:rsidRPr="002C5727">
        <w:t xml:space="preserve"> och det finns med all önskvärd tydlighet därför behov av att införa permanenta och tydliga krav i myndigheternas regleringsbrev </w:t>
      </w:r>
      <w:r w:rsidR="002C7B05">
        <w:t xml:space="preserve">på </w:t>
      </w:r>
      <w:r w:rsidRPr="002C5727">
        <w:t>att egendomsskyddet tydligare och skarpare ska beaktas i myndighetsutövningen.</w:t>
      </w:r>
    </w:p>
    <w:sdt>
      <w:sdtPr>
        <w:rPr>
          <w:i/>
          <w:noProof/>
        </w:rPr>
        <w:alias w:val="CC_Underskrifter"/>
        <w:tag w:val="CC_Underskrifter"/>
        <w:id w:val="583496634"/>
        <w:lock w:val="sdtContentLocked"/>
        <w:placeholder>
          <w:docPart w:val="C4935CFFFEE540C7869EFD0C7411E1E4"/>
        </w:placeholder>
      </w:sdtPr>
      <w:sdtEndPr/>
      <w:sdtContent>
        <w:p xmlns:w14="http://schemas.microsoft.com/office/word/2010/wordml" w:rsidR="00905847" w:rsidP="00905847" w:rsidRDefault="00905847" w14:paraId="4C043387" w14:textId="77777777"/>
        <w:p xmlns:w14="http://schemas.microsoft.com/office/word/2010/wordml" w:rsidR="00905847" w:rsidP="00905847" w:rsidRDefault="00310746" w14:paraId="4C043388" w14:textId="77777777"/>
      </w:sdtContent>
    </w:sdt>
    <w:tbl>
      <w:tblPr>
        <w:tblW w:w="5000" w:type="pct"/>
        <w:tblLook w:val="04a0"/>
        <w:tblCaption w:val="underskrifter"/>
      </w:tblPr>
      <w:tblGrid>
        <w:gridCol w:w="4252"/>
        <w:gridCol w:w="4252"/>
      </w:tblGrid>
      <w:tr xmlns:w14="http://schemas.microsoft.com/office/word/2010/wordml" w:rsidR="009F6CC6" w14:paraId="469CA7F7" w14:textId="77777777">
        <w:trPr>
          <w:cantSplit/>
        </w:trPr>
        <w:tc>
          <w:tcPr>
            <w:tcW w:w="50" w:type="pct"/>
            <w:vAlign w:val="bottom"/>
          </w:tcPr>
          <w:p w:rsidR="009F6CC6" w:rsidRDefault="004C4845" w14:paraId="37F24C40" w14:textId="77777777">
            <w:pPr>
              <w:pStyle w:val="Underskrifter"/>
            </w:pPr>
            <w:r>
              <w:t>Mats Green (M)</w:t>
            </w:r>
          </w:p>
        </w:tc>
        <w:tc>
          <w:tcPr>
            <w:tcW w:w="50" w:type="pct"/>
            <w:vAlign w:val="bottom"/>
          </w:tcPr>
          <w:p w:rsidR="009F6CC6" w:rsidRDefault="004C4845" w14:paraId="37F24C40" w14:textId="77777777">
            <w:pPr>
              <w:pStyle w:val="Underskrifter"/>
            </w:pPr>
            <w:r>
              <w:t/>
            </w:r>
          </w:p>
        </w:tc>
      </w:tr>
    </w:tbl>
    <w:p xmlns:w14="http://schemas.microsoft.com/office/word/2010/wordml" w:rsidRPr="008E0FE2" w:rsidR="004801AC" w:rsidP="00DF3554" w:rsidRDefault="004801AC" w14:paraId="4C04338C"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4338F" w14:textId="77777777" w:rsidR="000E0856" w:rsidRDefault="000E0856" w:rsidP="000C1CAD">
      <w:pPr>
        <w:spacing w:line="240" w:lineRule="auto"/>
      </w:pPr>
      <w:r>
        <w:separator/>
      </w:r>
    </w:p>
  </w:endnote>
  <w:endnote w:type="continuationSeparator" w:id="0">
    <w:p w14:paraId="4C043390" w14:textId="77777777" w:rsidR="000E0856" w:rsidRDefault="000E0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3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3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339E" w14:textId="77777777" w:rsidR="00262EA3" w:rsidRPr="00905847" w:rsidRDefault="00262EA3" w:rsidP="009058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4338D" w14:textId="77777777" w:rsidR="000E0856" w:rsidRDefault="000E0856" w:rsidP="000C1CAD">
      <w:pPr>
        <w:spacing w:line="240" w:lineRule="auto"/>
      </w:pPr>
      <w:r>
        <w:separator/>
      </w:r>
    </w:p>
  </w:footnote>
  <w:footnote w:type="continuationSeparator" w:id="0">
    <w:p w14:paraId="4C04338E" w14:textId="77777777" w:rsidR="000E0856" w:rsidRDefault="000E0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433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433A0" wp14:anchorId="4C043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746" w14:paraId="4C0433A3" w14:textId="77777777">
                          <w:pPr>
                            <w:jc w:val="right"/>
                          </w:pPr>
                          <w:sdt>
                            <w:sdtPr>
                              <w:alias w:val="CC_Noformat_Partikod"/>
                              <w:tag w:val="CC_Noformat_Partikod"/>
                              <w:id w:val="-53464382"/>
                              <w:placeholder>
                                <w:docPart w:val="37947C63AE9C4979A2BCA9960DFDC48C"/>
                              </w:placeholder>
                              <w:text/>
                            </w:sdtPr>
                            <w:sdtEndPr/>
                            <w:sdtContent>
                              <w:r w:rsidR="007A5013">
                                <w:t>M</w:t>
                              </w:r>
                            </w:sdtContent>
                          </w:sdt>
                          <w:sdt>
                            <w:sdtPr>
                              <w:alias w:val="CC_Noformat_Partinummer"/>
                              <w:tag w:val="CC_Noformat_Partinummer"/>
                              <w:id w:val="-1709555926"/>
                              <w:placeholder>
                                <w:docPart w:val="791F1F0A5ABA48D393E0CEAF97B27836"/>
                              </w:placeholder>
                              <w:text/>
                            </w:sdtPr>
                            <w:sdtEndPr/>
                            <w:sdtContent>
                              <w:r w:rsidR="007A5013">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43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746" w14:paraId="4C0433A3" w14:textId="77777777">
                    <w:pPr>
                      <w:jc w:val="right"/>
                    </w:pPr>
                    <w:sdt>
                      <w:sdtPr>
                        <w:alias w:val="CC_Noformat_Partikod"/>
                        <w:tag w:val="CC_Noformat_Partikod"/>
                        <w:id w:val="-53464382"/>
                        <w:placeholder>
                          <w:docPart w:val="37947C63AE9C4979A2BCA9960DFDC48C"/>
                        </w:placeholder>
                        <w:text/>
                      </w:sdtPr>
                      <w:sdtEndPr/>
                      <w:sdtContent>
                        <w:r w:rsidR="007A5013">
                          <w:t>M</w:t>
                        </w:r>
                      </w:sdtContent>
                    </w:sdt>
                    <w:sdt>
                      <w:sdtPr>
                        <w:alias w:val="CC_Noformat_Partinummer"/>
                        <w:tag w:val="CC_Noformat_Partinummer"/>
                        <w:id w:val="-1709555926"/>
                        <w:placeholder>
                          <w:docPart w:val="791F1F0A5ABA48D393E0CEAF97B27836"/>
                        </w:placeholder>
                        <w:text/>
                      </w:sdtPr>
                      <w:sdtEndPr/>
                      <w:sdtContent>
                        <w:r w:rsidR="007A5013">
                          <w:t>1372</w:t>
                        </w:r>
                      </w:sdtContent>
                    </w:sdt>
                  </w:p>
                </w:txbxContent>
              </v:textbox>
              <w10:wrap anchorx="page"/>
            </v:shape>
          </w:pict>
        </mc:Fallback>
      </mc:AlternateContent>
    </w:r>
  </w:p>
  <w:p w:rsidRPr="00293C4F" w:rsidR="00262EA3" w:rsidP="00776B74" w:rsidRDefault="00262EA3" w14:paraId="4C043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43393" w14:textId="77777777">
    <w:pPr>
      <w:jc w:val="right"/>
    </w:pPr>
  </w:p>
  <w:p w:rsidR="00262EA3" w:rsidP="00776B74" w:rsidRDefault="00262EA3" w14:paraId="4C0433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746" w14:paraId="4C043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433A2" wp14:anchorId="4C043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746" w14:paraId="4C043398" w14:textId="77777777">
    <w:pPr>
      <w:pStyle w:val="FSHNormal"/>
      <w:spacing w:before="40"/>
    </w:pPr>
    <w:sdt>
      <w:sdtPr>
        <w:alias w:val="CC_Noformat_Motionstyp"/>
        <w:tag w:val="CC_Noformat_Motionstyp"/>
        <w:id w:val="1162973129"/>
        <w:lock w:val="sdtContentLocked"/>
        <w15:appearance w15:val="hidden"/>
        <w:text/>
      </w:sdtPr>
      <w:sdtEndPr/>
      <w:sdtContent>
        <w:r w:rsidR="002C7B05">
          <w:t>Enskild motion</w:t>
        </w:r>
      </w:sdtContent>
    </w:sdt>
    <w:r w:rsidR="00821B36">
      <w:t xml:space="preserve"> </w:t>
    </w:r>
    <w:sdt>
      <w:sdtPr>
        <w:alias w:val="CC_Noformat_Partikod"/>
        <w:tag w:val="CC_Noformat_Partikod"/>
        <w:id w:val="1471015553"/>
        <w:text/>
      </w:sdtPr>
      <w:sdtEndPr/>
      <w:sdtContent>
        <w:r w:rsidR="007A5013">
          <w:t>M</w:t>
        </w:r>
      </w:sdtContent>
    </w:sdt>
    <w:sdt>
      <w:sdtPr>
        <w:alias w:val="CC_Noformat_Partinummer"/>
        <w:tag w:val="CC_Noformat_Partinummer"/>
        <w:id w:val="-2014525982"/>
        <w:text/>
      </w:sdtPr>
      <w:sdtEndPr/>
      <w:sdtContent>
        <w:r w:rsidR="007A5013">
          <w:t>1372</w:t>
        </w:r>
      </w:sdtContent>
    </w:sdt>
  </w:p>
  <w:p w:rsidRPr="008227B3" w:rsidR="00262EA3" w:rsidP="008227B3" w:rsidRDefault="00310746" w14:paraId="4C043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746" w14:paraId="4C0433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B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B05">
          <w:t>:611</w:t>
        </w:r>
      </w:sdtContent>
    </w:sdt>
  </w:p>
  <w:p w:rsidR="00262EA3" w:rsidP="00E03A3D" w:rsidRDefault="00310746" w14:paraId="4C04339B" w14:textId="77777777">
    <w:pPr>
      <w:pStyle w:val="Motionr"/>
    </w:pPr>
    <w:sdt>
      <w:sdtPr>
        <w:alias w:val="CC_Noformat_Avtext"/>
        <w:tag w:val="CC_Noformat_Avtext"/>
        <w:id w:val="-2020768203"/>
        <w:lock w:val="sdtContentLocked"/>
        <w15:appearance w15:val="hidden"/>
        <w:text/>
      </w:sdtPr>
      <w:sdtEndPr/>
      <w:sdtContent>
        <w:r w:rsidR="002C7B05">
          <w:t>av Mats Green (M)</w:t>
        </w:r>
      </w:sdtContent>
    </w:sdt>
  </w:p>
  <w:sdt>
    <w:sdtPr>
      <w:alias w:val="CC_Noformat_Rubtext"/>
      <w:tag w:val="CC_Noformat_Rubtext"/>
      <w:id w:val="-218060500"/>
      <w:lock w:val="sdtLocked"/>
      <w:text/>
    </w:sdtPr>
    <w:sdtEndPr/>
    <w:sdtContent>
      <w:p w:rsidR="00262EA3" w:rsidP="00283E0F" w:rsidRDefault="007A5013" w14:paraId="4C04339C" w14:textId="77777777">
        <w:pPr>
          <w:pStyle w:val="FSHRub2"/>
        </w:pPr>
        <w:r>
          <w:t>Skarpare direktiv vad gäller myndigheterna och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0433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5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85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05"/>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4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4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13"/>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8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847"/>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C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90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043381"/>
  <w15:chartTrackingRefBased/>
  <w15:docId w15:val="{9A0C30DD-FBDD-40A8-B1B6-F8489799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36DE2ECDE946D28C2C18A522ED9AAB"/>
        <w:category>
          <w:name w:val="Allmänt"/>
          <w:gallery w:val="placeholder"/>
        </w:category>
        <w:types>
          <w:type w:val="bbPlcHdr"/>
        </w:types>
        <w:behaviors>
          <w:behavior w:val="content"/>
        </w:behaviors>
        <w:guid w:val="{C0C9E6B4-37D3-4C18-A4A0-8E487342300B}"/>
      </w:docPartPr>
      <w:docPartBody>
        <w:p w:rsidR="000A1FE1" w:rsidRDefault="006809D6">
          <w:pPr>
            <w:pStyle w:val="E136DE2ECDE946D28C2C18A522ED9AAB"/>
          </w:pPr>
          <w:r w:rsidRPr="005A0A93">
            <w:rPr>
              <w:rStyle w:val="Platshllartext"/>
            </w:rPr>
            <w:t>Förslag till riksdagsbeslut</w:t>
          </w:r>
        </w:p>
      </w:docPartBody>
    </w:docPart>
    <w:docPart>
      <w:docPartPr>
        <w:name w:val="6DA5030859174E9F9009EE7EFD20D385"/>
        <w:category>
          <w:name w:val="Allmänt"/>
          <w:gallery w:val="placeholder"/>
        </w:category>
        <w:types>
          <w:type w:val="bbPlcHdr"/>
        </w:types>
        <w:behaviors>
          <w:behavior w:val="content"/>
        </w:behaviors>
        <w:guid w:val="{BCC36719-03CA-4516-9170-8F57954DB23C}"/>
      </w:docPartPr>
      <w:docPartBody>
        <w:p w:rsidR="000A1FE1" w:rsidRDefault="006809D6">
          <w:pPr>
            <w:pStyle w:val="6DA5030859174E9F9009EE7EFD20D385"/>
          </w:pPr>
          <w:r w:rsidRPr="005A0A93">
            <w:rPr>
              <w:rStyle w:val="Platshllartext"/>
            </w:rPr>
            <w:t>Motivering</w:t>
          </w:r>
        </w:p>
      </w:docPartBody>
    </w:docPart>
    <w:docPart>
      <w:docPartPr>
        <w:name w:val="37947C63AE9C4979A2BCA9960DFDC48C"/>
        <w:category>
          <w:name w:val="Allmänt"/>
          <w:gallery w:val="placeholder"/>
        </w:category>
        <w:types>
          <w:type w:val="bbPlcHdr"/>
        </w:types>
        <w:behaviors>
          <w:behavior w:val="content"/>
        </w:behaviors>
        <w:guid w:val="{7DA0D840-C2F2-415D-90C1-6306961CC0D1}"/>
      </w:docPartPr>
      <w:docPartBody>
        <w:p w:rsidR="000A1FE1" w:rsidRDefault="006809D6">
          <w:pPr>
            <w:pStyle w:val="37947C63AE9C4979A2BCA9960DFDC48C"/>
          </w:pPr>
          <w:r>
            <w:rPr>
              <w:rStyle w:val="Platshllartext"/>
            </w:rPr>
            <w:t xml:space="preserve"> </w:t>
          </w:r>
        </w:p>
      </w:docPartBody>
    </w:docPart>
    <w:docPart>
      <w:docPartPr>
        <w:name w:val="791F1F0A5ABA48D393E0CEAF97B27836"/>
        <w:category>
          <w:name w:val="Allmänt"/>
          <w:gallery w:val="placeholder"/>
        </w:category>
        <w:types>
          <w:type w:val="bbPlcHdr"/>
        </w:types>
        <w:behaviors>
          <w:behavior w:val="content"/>
        </w:behaviors>
        <w:guid w:val="{0FF337CC-CC28-4F51-81FF-C8ECA3366CB8}"/>
      </w:docPartPr>
      <w:docPartBody>
        <w:p w:rsidR="000A1FE1" w:rsidRDefault="006809D6">
          <w:pPr>
            <w:pStyle w:val="791F1F0A5ABA48D393E0CEAF97B27836"/>
          </w:pPr>
          <w:r>
            <w:t xml:space="preserve"> </w:t>
          </w:r>
        </w:p>
      </w:docPartBody>
    </w:docPart>
    <w:docPart>
      <w:docPartPr>
        <w:name w:val="C4935CFFFEE540C7869EFD0C7411E1E4"/>
        <w:category>
          <w:name w:val="Allmänt"/>
          <w:gallery w:val="placeholder"/>
        </w:category>
        <w:types>
          <w:type w:val="bbPlcHdr"/>
        </w:types>
        <w:behaviors>
          <w:behavior w:val="content"/>
        </w:behaviors>
        <w:guid w:val="{D6C28F99-2BAE-4088-9303-BDDD1E5E0ABD}"/>
      </w:docPartPr>
      <w:docPartBody>
        <w:p w:rsidR="007D2C03" w:rsidRDefault="007D2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D6"/>
    <w:rsid w:val="000A1FE1"/>
    <w:rsid w:val="006809D6"/>
    <w:rsid w:val="007D2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6DE2ECDE946D28C2C18A522ED9AAB">
    <w:name w:val="E136DE2ECDE946D28C2C18A522ED9AAB"/>
  </w:style>
  <w:style w:type="paragraph" w:customStyle="1" w:styleId="73B1333C7BDC4044ABF2A20F2AEBE6D0">
    <w:name w:val="73B1333C7BDC4044ABF2A20F2AEBE6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0A8929C8E45DCA29B7765A7ABCCF5">
    <w:name w:val="F430A8929C8E45DCA29B7765A7ABCCF5"/>
  </w:style>
  <w:style w:type="paragraph" w:customStyle="1" w:styleId="6DA5030859174E9F9009EE7EFD20D385">
    <w:name w:val="6DA5030859174E9F9009EE7EFD20D385"/>
  </w:style>
  <w:style w:type="paragraph" w:customStyle="1" w:styleId="4E742A9A4BD6409E9621219A3C55171F">
    <w:name w:val="4E742A9A4BD6409E9621219A3C55171F"/>
  </w:style>
  <w:style w:type="paragraph" w:customStyle="1" w:styleId="95431A3B730C424C953006EFDC2601B9">
    <w:name w:val="95431A3B730C424C953006EFDC2601B9"/>
  </w:style>
  <w:style w:type="paragraph" w:customStyle="1" w:styleId="37947C63AE9C4979A2BCA9960DFDC48C">
    <w:name w:val="37947C63AE9C4979A2BCA9960DFDC48C"/>
  </w:style>
  <w:style w:type="paragraph" w:customStyle="1" w:styleId="791F1F0A5ABA48D393E0CEAF97B27836">
    <w:name w:val="791F1F0A5ABA48D393E0CEAF97B27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A0D7B-7F47-4DBD-85E0-CE6EE8C96E4A}"/>
</file>

<file path=customXml/itemProps2.xml><?xml version="1.0" encoding="utf-8"?>
<ds:datastoreItem xmlns:ds="http://schemas.openxmlformats.org/officeDocument/2006/customXml" ds:itemID="{349033C8-0C47-4E3E-872E-A2FBC21355E9}"/>
</file>

<file path=customXml/itemProps3.xml><?xml version="1.0" encoding="utf-8"?>
<ds:datastoreItem xmlns:ds="http://schemas.openxmlformats.org/officeDocument/2006/customXml" ds:itemID="{EF9F94F1-808A-4B99-96A3-42D1C8730386}"/>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879</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M1372 Skarpare direktiv vad gäller myndigheterna och äganderätten</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