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52F95C44E464EA414D58EB0661818"/>
        </w:placeholder>
        <w:text/>
      </w:sdtPr>
      <w:sdtEndPr/>
      <w:sdtContent>
        <w:p w:rsidRPr="009B062B" w:rsidR="00AF30DD" w:rsidP="00DA28CE" w:rsidRDefault="00AF30DD" w14:paraId="1DED269E" w14:textId="77777777">
          <w:pPr>
            <w:pStyle w:val="Rubrik1"/>
            <w:spacing w:after="300"/>
          </w:pPr>
          <w:r w:rsidRPr="009B062B">
            <w:t>Förslag till riksdagsbeslut</w:t>
          </w:r>
        </w:p>
      </w:sdtContent>
    </w:sdt>
    <w:bookmarkStart w:name="_Hlk20919851" w:displacedByCustomXml="next" w:id="0"/>
    <w:sdt>
      <w:sdtPr>
        <w:alias w:val="Yrkande 1"/>
        <w:tag w:val="2cd06d1b-612c-4f73-8db3-d54c7c8f809c"/>
        <w:id w:val="421693714"/>
        <w:lock w:val="sdtLocked"/>
      </w:sdtPr>
      <w:sdtEndPr/>
      <w:sdtContent>
        <w:p w:rsidR="00AC7BE5" w:rsidRDefault="007B0171" w14:paraId="4D27D7E0" w14:textId="7AE60AC8">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7D13377F98744E98919D8F28FD078E3"/>
        </w:placeholder>
        <w:text/>
      </w:sdtPr>
      <w:sdtEndPr/>
      <w:sdtContent>
        <w:p w:rsidRPr="009B062B" w:rsidR="006D79C9" w:rsidP="00333E95" w:rsidRDefault="006D79C9" w14:paraId="4D19AB35" w14:textId="77777777">
          <w:pPr>
            <w:pStyle w:val="Rubrik1"/>
          </w:pPr>
          <w:r>
            <w:t>Motivering</w:t>
          </w:r>
        </w:p>
      </w:sdtContent>
    </w:sdt>
    <w:p w:rsidRPr="00482C87" w:rsidR="00623ACB" w:rsidP="00482C87" w:rsidRDefault="00623ACB" w14:paraId="6CC9FD0C" w14:textId="77777777">
      <w:pPr>
        <w:pStyle w:val="Normalutanindragellerluft"/>
      </w:pPr>
      <w:r w:rsidRPr="00482C87">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 gentemot andra länder. </w:t>
      </w:r>
    </w:p>
    <w:p w:rsidR="00623ACB" w:rsidP="00623ACB" w:rsidRDefault="00623ACB" w14:paraId="1BFDABAC" w14:textId="4AC647C0">
      <w:r w:rsidRPr="00623ACB">
        <w:t xml:space="preserve">Branscher som har förlorat i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alltmer avgörande för att </w:t>
      </w:r>
      <w:r w:rsidRPr="00623ACB">
        <w:lastRenderedPageBreak/>
        <w:t>Sverige ska kunna ligga i världstoppen när det gäller företagsamhet och konkurrens</w:t>
      </w:r>
      <w:r w:rsidR="00482C87">
        <w:softHyphen/>
      </w:r>
      <w:bookmarkStart w:name="_GoBack" w:id="2"/>
      <w:bookmarkEnd w:id="2"/>
      <w:r w:rsidRPr="00623ACB">
        <w:t xml:space="preserve">villkor. Därför bör möjligheten till en tätare och kontinuerlig jämförelse och översyn av branschspecifika kostnader och regler i våra konkurrentländer </w:t>
      </w:r>
      <w:r w:rsidR="0067262E">
        <w:t>finnas</w:t>
      </w:r>
      <w:r w:rsidRPr="00623ACB">
        <w:t xml:space="preserve"> så att Sverige inte förlorar konkurrenskraft och arbetstillfällen.</w:t>
      </w:r>
    </w:p>
    <w:sdt>
      <w:sdtPr>
        <w:rPr>
          <w:i/>
          <w:noProof/>
        </w:rPr>
        <w:alias w:val="CC_Underskrifter"/>
        <w:tag w:val="CC_Underskrifter"/>
        <w:id w:val="583496634"/>
        <w:lock w:val="sdtContentLocked"/>
        <w:placeholder>
          <w:docPart w:val="7A3CFA50F0144443B006E5250CE65BED"/>
        </w:placeholder>
      </w:sdtPr>
      <w:sdtEndPr>
        <w:rPr>
          <w:i w:val="0"/>
          <w:noProof w:val="0"/>
        </w:rPr>
      </w:sdtEndPr>
      <w:sdtContent>
        <w:p w:rsidR="006E6959" w:rsidP="004570DD" w:rsidRDefault="006E6959" w14:paraId="0B1F153F" w14:textId="77777777"/>
        <w:p w:rsidRPr="008E0FE2" w:rsidR="004801AC" w:rsidP="004570DD" w:rsidRDefault="00482C87" w14:paraId="1EE5F6D2" w14:textId="6416C9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E6DE0" w:rsidRDefault="00AE6DE0" w14:paraId="3170EA64" w14:textId="77777777"/>
    <w:sectPr w:rsidR="00AE6D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528D4" w14:textId="77777777" w:rsidR="0067002A" w:rsidRDefault="0067002A" w:rsidP="000C1CAD">
      <w:pPr>
        <w:spacing w:line="240" w:lineRule="auto"/>
      </w:pPr>
      <w:r>
        <w:separator/>
      </w:r>
    </w:p>
  </w:endnote>
  <w:endnote w:type="continuationSeparator" w:id="0">
    <w:p w14:paraId="2158193C" w14:textId="77777777" w:rsidR="0067002A" w:rsidRDefault="00670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CDC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C02BF" w14:textId="55CA09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0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0AA95" w14:textId="77777777" w:rsidR="00DC1D83" w:rsidRDefault="00DC1D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3251" w14:textId="77777777" w:rsidR="0067002A" w:rsidRDefault="0067002A" w:rsidP="000C1CAD">
      <w:pPr>
        <w:spacing w:line="240" w:lineRule="auto"/>
      </w:pPr>
      <w:r>
        <w:separator/>
      </w:r>
    </w:p>
  </w:footnote>
  <w:footnote w:type="continuationSeparator" w:id="0">
    <w:p w14:paraId="333F91E7" w14:textId="77777777" w:rsidR="0067002A" w:rsidRDefault="006700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9C9D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BEFF1" wp14:anchorId="07EFC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C87" w14:paraId="44C72A1A" w14:textId="77777777">
                          <w:pPr>
                            <w:jc w:val="right"/>
                          </w:pPr>
                          <w:sdt>
                            <w:sdtPr>
                              <w:alias w:val="CC_Noformat_Partikod"/>
                              <w:tag w:val="CC_Noformat_Partikod"/>
                              <w:id w:val="-53464382"/>
                              <w:placeholder>
                                <w:docPart w:val="6367094447484492AA492C5353E18AD4"/>
                              </w:placeholder>
                              <w:text/>
                            </w:sdtPr>
                            <w:sdtEndPr/>
                            <w:sdtContent>
                              <w:r w:rsidR="00623ACB">
                                <w:t>M</w:t>
                              </w:r>
                            </w:sdtContent>
                          </w:sdt>
                          <w:sdt>
                            <w:sdtPr>
                              <w:alias w:val="CC_Noformat_Partinummer"/>
                              <w:tag w:val="CC_Noformat_Partinummer"/>
                              <w:id w:val="-1709555926"/>
                              <w:placeholder>
                                <w:docPart w:val="7659FD81111F4E71A1C87D637AE13CF5"/>
                              </w:placeholder>
                              <w:text/>
                            </w:sdtPr>
                            <w:sdtEndPr/>
                            <w:sdtContent>
                              <w:r w:rsidR="00121F04">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FC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C87" w14:paraId="44C72A1A" w14:textId="77777777">
                    <w:pPr>
                      <w:jc w:val="right"/>
                    </w:pPr>
                    <w:sdt>
                      <w:sdtPr>
                        <w:alias w:val="CC_Noformat_Partikod"/>
                        <w:tag w:val="CC_Noformat_Partikod"/>
                        <w:id w:val="-53464382"/>
                        <w:placeholder>
                          <w:docPart w:val="6367094447484492AA492C5353E18AD4"/>
                        </w:placeholder>
                        <w:text/>
                      </w:sdtPr>
                      <w:sdtEndPr/>
                      <w:sdtContent>
                        <w:r w:rsidR="00623ACB">
                          <w:t>M</w:t>
                        </w:r>
                      </w:sdtContent>
                    </w:sdt>
                    <w:sdt>
                      <w:sdtPr>
                        <w:alias w:val="CC_Noformat_Partinummer"/>
                        <w:tag w:val="CC_Noformat_Partinummer"/>
                        <w:id w:val="-1709555926"/>
                        <w:placeholder>
                          <w:docPart w:val="7659FD81111F4E71A1C87D637AE13CF5"/>
                        </w:placeholder>
                        <w:text/>
                      </w:sdtPr>
                      <w:sdtEndPr/>
                      <w:sdtContent>
                        <w:r w:rsidR="00121F04">
                          <w:t>1334</w:t>
                        </w:r>
                      </w:sdtContent>
                    </w:sdt>
                  </w:p>
                </w:txbxContent>
              </v:textbox>
              <w10:wrap anchorx="page"/>
            </v:shape>
          </w:pict>
        </mc:Fallback>
      </mc:AlternateContent>
    </w:r>
  </w:p>
  <w:p w:rsidRPr="00293C4F" w:rsidR="00262EA3" w:rsidP="00776B74" w:rsidRDefault="00262EA3" w14:paraId="6F54D5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559DE2" w14:textId="77777777">
    <w:pPr>
      <w:jc w:val="right"/>
    </w:pPr>
  </w:p>
  <w:p w:rsidR="00262EA3" w:rsidP="00776B74" w:rsidRDefault="00262EA3" w14:paraId="7696B0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C87" w14:paraId="24E1BD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599572" wp14:anchorId="0600A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C87" w14:paraId="03263A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3ACB">
          <w:t>M</w:t>
        </w:r>
      </w:sdtContent>
    </w:sdt>
    <w:sdt>
      <w:sdtPr>
        <w:alias w:val="CC_Noformat_Partinummer"/>
        <w:tag w:val="CC_Noformat_Partinummer"/>
        <w:id w:val="-2014525982"/>
        <w:text/>
      </w:sdtPr>
      <w:sdtEndPr/>
      <w:sdtContent>
        <w:r w:rsidR="00121F04">
          <w:t>1334</w:t>
        </w:r>
      </w:sdtContent>
    </w:sdt>
  </w:p>
  <w:p w:rsidRPr="008227B3" w:rsidR="00262EA3" w:rsidP="008227B3" w:rsidRDefault="00482C87" w14:paraId="6CA8F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C87" w14:paraId="2A175C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:1669</w:t>
        </w:r>
      </w:sdtContent>
    </w:sdt>
  </w:p>
  <w:p w:rsidR="00262EA3" w:rsidP="00E03A3D" w:rsidRDefault="00482C87" w14:paraId="5D3B657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23ACB" w14:paraId="4AB021A7" w14:textId="77777777">
        <w:pPr>
          <w:pStyle w:val="FSHRub2"/>
        </w:pPr>
        <w:r>
          <w:t>Regelbunden översyn så att inte svenska företag förlorar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6207EF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3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04"/>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D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D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C8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CB"/>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02A"/>
    <w:rsid w:val="006702F1"/>
    <w:rsid w:val="006711A6"/>
    <w:rsid w:val="00671AA7"/>
    <w:rsid w:val="00671EB2"/>
    <w:rsid w:val="00671FA7"/>
    <w:rsid w:val="006720A5"/>
    <w:rsid w:val="00672239"/>
    <w:rsid w:val="0067262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5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2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71"/>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E5"/>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E0"/>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2A"/>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3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ED"/>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33"/>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C4F912"/>
  <w15:chartTrackingRefBased/>
  <w15:docId w15:val="{48B713BE-650B-433E-AA25-C579A358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52F95C44E464EA414D58EB0661818"/>
        <w:category>
          <w:name w:val="Allmänt"/>
          <w:gallery w:val="placeholder"/>
        </w:category>
        <w:types>
          <w:type w:val="bbPlcHdr"/>
        </w:types>
        <w:behaviors>
          <w:behavior w:val="content"/>
        </w:behaviors>
        <w:guid w:val="{5986DACF-0470-41E3-878B-8CA5A6022E3D}"/>
      </w:docPartPr>
      <w:docPartBody>
        <w:p w:rsidR="00B24ADD" w:rsidRDefault="00BD4F1C">
          <w:pPr>
            <w:pStyle w:val="05652F95C44E464EA414D58EB0661818"/>
          </w:pPr>
          <w:r w:rsidRPr="005A0A93">
            <w:rPr>
              <w:rStyle w:val="Platshllartext"/>
            </w:rPr>
            <w:t>Förslag till riksdagsbeslut</w:t>
          </w:r>
        </w:p>
      </w:docPartBody>
    </w:docPart>
    <w:docPart>
      <w:docPartPr>
        <w:name w:val="D7D13377F98744E98919D8F28FD078E3"/>
        <w:category>
          <w:name w:val="Allmänt"/>
          <w:gallery w:val="placeholder"/>
        </w:category>
        <w:types>
          <w:type w:val="bbPlcHdr"/>
        </w:types>
        <w:behaviors>
          <w:behavior w:val="content"/>
        </w:behaviors>
        <w:guid w:val="{4A1FB9E1-5AEA-4CF4-B133-9B7428718858}"/>
      </w:docPartPr>
      <w:docPartBody>
        <w:p w:rsidR="00B24ADD" w:rsidRDefault="00BD4F1C">
          <w:pPr>
            <w:pStyle w:val="D7D13377F98744E98919D8F28FD078E3"/>
          </w:pPr>
          <w:r w:rsidRPr="005A0A93">
            <w:rPr>
              <w:rStyle w:val="Platshllartext"/>
            </w:rPr>
            <w:t>Motivering</w:t>
          </w:r>
        </w:p>
      </w:docPartBody>
    </w:docPart>
    <w:docPart>
      <w:docPartPr>
        <w:name w:val="6367094447484492AA492C5353E18AD4"/>
        <w:category>
          <w:name w:val="Allmänt"/>
          <w:gallery w:val="placeholder"/>
        </w:category>
        <w:types>
          <w:type w:val="bbPlcHdr"/>
        </w:types>
        <w:behaviors>
          <w:behavior w:val="content"/>
        </w:behaviors>
        <w:guid w:val="{604BF3F9-4AD7-479F-A118-E372A81AC8DF}"/>
      </w:docPartPr>
      <w:docPartBody>
        <w:p w:rsidR="00B24ADD" w:rsidRDefault="00BD4F1C">
          <w:pPr>
            <w:pStyle w:val="6367094447484492AA492C5353E18AD4"/>
          </w:pPr>
          <w:r>
            <w:rPr>
              <w:rStyle w:val="Platshllartext"/>
            </w:rPr>
            <w:t xml:space="preserve"> </w:t>
          </w:r>
        </w:p>
      </w:docPartBody>
    </w:docPart>
    <w:docPart>
      <w:docPartPr>
        <w:name w:val="7659FD81111F4E71A1C87D637AE13CF5"/>
        <w:category>
          <w:name w:val="Allmänt"/>
          <w:gallery w:val="placeholder"/>
        </w:category>
        <w:types>
          <w:type w:val="bbPlcHdr"/>
        </w:types>
        <w:behaviors>
          <w:behavior w:val="content"/>
        </w:behaviors>
        <w:guid w:val="{7CC76C28-D1D8-4E85-B632-CFA5CA8BF1BE}"/>
      </w:docPartPr>
      <w:docPartBody>
        <w:p w:rsidR="00B24ADD" w:rsidRDefault="00BD4F1C">
          <w:pPr>
            <w:pStyle w:val="7659FD81111F4E71A1C87D637AE13CF5"/>
          </w:pPr>
          <w:r>
            <w:t xml:space="preserve"> </w:t>
          </w:r>
        </w:p>
      </w:docPartBody>
    </w:docPart>
    <w:docPart>
      <w:docPartPr>
        <w:name w:val="7A3CFA50F0144443B006E5250CE65BED"/>
        <w:category>
          <w:name w:val="Allmänt"/>
          <w:gallery w:val="placeholder"/>
        </w:category>
        <w:types>
          <w:type w:val="bbPlcHdr"/>
        </w:types>
        <w:behaviors>
          <w:behavior w:val="content"/>
        </w:behaviors>
        <w:guid w:val="{78C96405-37B4-47B0-96F9-EE4470D46C17}"/>
      </w:docPartPr>
      <w:docPartBody>
        <w:p w:rsidR="00DB6343" w:rsidRDefault="00DB6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F1C"/>
    <w:rsid w:val="00981C50"/>
    <w:rsid w:val="00B24ADD"/>
    <w:rsid w:val="00BD30F0"/>
    <w:rsid w:val="00BD4F1C"/>
    <w:rsid w:val="00DB6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52F95C44E464EA414D58EB0661818">
    <w:name w:val="05652F95C44E464EA414D58EB0661818"/>
  </w:style>
  <w:style w:type="paragraph" w:customStyle="1" w:styleId="B6B6102C3AE547A7B75B99E6BED053B0">
    <w:name w:val="B6B6102C3AE547A7B75B99E6BED053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DB2F06CE1940ADBD6D6216E270DE17">
    <w:name w:val="ACDB2F06CE1940ADBD6D6216E270DE17"/>
  </w:style>
  <w:style w:type="paragraph" w:customStyle="1" w:styleId="D7D13377F98744E98919D8F28FD078E3">
    <w:name w:val="D7D13377F98744E98919D8F28FD078E3"/>
  </w:style>
  <w:style w:type="paragraph" w:customStyle="1" w:styleId="CDF2EDD6DFC4448FBC8F9FC935BADF6E">
    <w:name w:val="CDF2EDD6DFC4448FBC8F9FC935BADF6E"/>
  </w:style>
  <w:style w:type="paragraph" w:customStyle="1" w:styleId="36D0153412234CE6BC9C912F110403A2">
    <w:name w:val="36D0153412234CE6BC9C912F110403A2"/>
  </w:style>
  <w:style w:type="paragraph" w:customStyle="1" w:styleId="6367094447484492AA492C5353E18AD4">
    <w:name w:val="6367094447484492AA492C5353E18AD4"/>
  </w:style>
  <w:style w:type="paragraph" w:customStyle="1" w:styleId="7659FD81111F4E71A1C87D637AE13CF5">
    <w:name w:val="7659FD81111F4E71A1C87D637AE13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417BA-A1AD-4A02-8FD4-E9B071026BDC}"/>
</file>

<file path=customXml/itemProps2.xml><?xml version="1.0" encoding="utf-8"?>
<ds:datastoreItem xmlns:ds="http://schemas.openxmlformats.org/officeDocument/2006/customXml" ds:itemID="{A894DFF6-DE20-4E42-A772-AADD3A833E67}"/>
</file>

<file path=customXml/itemProps3.xml><?xml version="1.0" encoding="utf-8"?>
<ds:datastoreItem xmlns:ds="http://schemas.openxmlformats.org/officeDocument/2006/customXml" ds:itemID="{38E6E4AA-A9B9-45A7-944D-17F18BDDFACB}"/>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1970</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M1334 Regelbunden översyn så att inte svenska företag förlorar konkurrenskraft</vt:lpstr>
      <vt:lpstr>
      </vt:lpstr>
    </vt:vector>
  </TitlesOfParts>
  <Company>Sveriges riksdag</Company>
  <LinksUpToDate>false</LinksUpToDate>
  <CharactersWithSpaces>2303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