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060F7" w:rsidRPr="00C6143A" w:rsidTr="005060F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060F7" w:rsidRPr="00C6143A" w:rsidRDefault="00C83F8D" w:rsidP="005060F7">
            <w:pPr>
              <w:pStyle w:val="RSKRbeteckning"/>
              <w:spacing w:before="240"/>
            </w:pPr>
            <w:r w:rsidRPr="00C6143A">
              <w:t>Riksdagsskrivelse</w:t>
            </w:r>
          </w:p>
          <w:p w:rsidR="005060F7" w:rsidRPr="00C6143A" w:rsidRDefault="00C83F8D" w:rsidP="005060F7">
            <w:pPr>
              <w:pStyle w:val="RSKRbeteckning"/>
            </w:pPr>
            <w:r w:rsidRPr="00C6143A">
              <w:t>2011/12</w:t>
            </w:r>
            <w:r w:rsidR="005060F7" w:rsidRPr="00C6143A">
              <w:t>:</w:t>
            </w:r>
            <w:r w:rsidRPr="00C6143A">
              <w:t>93</w:t>
            </w:r>
          </w:p>
        </w:tc>
        <w:tc>
          <w:tcPr>
            <w:tcW w:w="1134" w:type="dxa"/>
          </w:tcPr>
          <w:p w:rsidR="005060F7" w:rsidRPr="00C6143A" w:rsidRDefault="00C6143A" w:rsidP="005060F7">
            <w:pPr>
              <w:jc w:val="right"/>
            </w:pPr>
            <w:r w:rsidRPr="00C6143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60F7" w:rsidRPr="00C6143A" w:rsidTr="005060F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060F7" w:rsidRPr="00C6143A" w:rsidRDefault="005060F7">
            <w:pPr>
              <w:rPr>
                <w:sz w:val="10"/>
              </w:rPr>
            </w:pPr>
          </w:p>
        </w:tc>
      </w:tr>
    </w:tbl>
    <w:p w:rsidR="005060F7" w:rsidRPr="00C6143A" w:rsidRDefault="005060F7"/>
    <w:p w:rsidR="005060F7" w:rsidRPr="00C6143A" w:rsidRDefault="00C83F8D" w:rsidP="005060F7">
      <w:pPr>
        <w:pStyle w:val="Mottagare1"/>
      </w:pPr>
      <w:r w:rsidRPr="00C6143A">
        <w:t>Regeringen</w:t>
      </w:r>
    </w:p>
    <w:p w:rsidR="005060F7" w:rsidRPr="00C6143A" w:rsidRDefault="00C83F8D" w:rsidP="005060F7">
      <w:pPr>
        <w:pStyle w:val="Mottagare2"/>
      </w:pPr>
      <w:r w:rsidRPr="00C6143A">
        <w:t>Miljödepartementet</w:t>
      </w:r>
      <w:r w:rsidR="005060F7" w:rsidRPr="00C6143A">
        <w:rPr>
          <w:rStyle w:val="Fotnotsreferens"/>
        </w:rPr>
        <w:footnoteReference w:id="1"/>
      </w:r>
    </w:p>
    <w:p w:rsidR="005060F7" w:rsidRPr="00C6143A" w:rsidRDefault="005060F7" w:rsidP="005060F7">
      <w:r w:rsidRPr="00C6143A">
        <w:t xml:space="preserve">Med överlämnande av </w:t>
      </w:r>
      <w:r w:rsidR="00C83F8D" w:rsidRPr="00C6143A">
        <w:t>försvarsutskottet</w:t>
      </w:r>
      <w:r w:rsidRPr="00C6143A">
        <w:t xml:space="preserve">s betänkande </w:t>
      </w:r>
      <w:r w:rsidR="00C83F8D" w:rsidRPr="00C6143A">
        <w:t>2011/12</w:t>
      </w:r>
      <w:r w:rsidRPr="00C6143A">
        <w:t>:</w:t>
      </w:r>
      <w:r w:rsidR="00C83F8D" w:rsidRPr="00C6143A">
        <w:t>FöU1</w:t>
      </w:r>
      <w:r w:rsidRPr="00C6143A">
        <w:t xml:space="preserve"> </w:t>
      </w:r>
      <w:r w:rsidR="00C83F8D" w:rsidRPr="00C6143A">
        <w:t>Utgiftsområde 6 Försvar och samhällets krisberedskap – budgetåret 2012</w:t>
      </w:r>
      <w:r w:rsidRPr="00C6143A">
        <w:t xml:space="preserve"> </w:t>
      </w:r>
      <w:r w:rsidR="00C83F8D" w:rsidRPr="00C6143A">
        <w:t>får jag anmäla att riksdagen denna dag dels bifallit reservation 4 under punkt 3, dels i övrigt bifallit utskottets förslag till riksdagsbeslut</w:t>
      </w:r>
      <w:r w:rsidRPr="00C6143A">
        <w:t>.</w:t>
      </w:r>
    </w:p>
    <w:p w:rsidR="005060F7" w:rsidRPr="00C6143A" w:rsidRDefault="005060F7" w:rsidP="005060F7">
      <w:pPr>
        <w:pStyle w:val="Stockholm"/>
      </w:pPr>
      <w:r w:rsidRPr="00C6143A">
        <w:t xml:space="preserve">Stockholm </w:t>
      </w:r>
      <w:r w:rsidR="00C83F8D" w:rsidRPr="00C6143A">
        <w:t>den 19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60F7" w:rsidRPr="00C6143A" w:rsidTr="005060F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060F7" w:rsidRPr="00C6143A" w:rsidRDefault="00C83F8D" w:rsidP="005060F7">
            <w:pPr>
              <w:pStyle w:val="AvsTalman"/>
            </w:pPr>
            <w:r w:rsidRPr="00C6143A">
              <w:t>Per Westerberg</w:t>
            </w:r>
          </w:p>
        </w:tc>
        <w:tc>
          <w:tcPr>
            <w:tcW w:w="3628" w:type="dxa"/>
          </w:tcPr>
          <w:p w:rsidR="005060F7" w:rsidRPr="00C6143A" w:rsidRDefault="00C83F8D" w:rsidP="005060F7">
            <w:pPr>
              <w:pStyle w:val="AvsTjnsteman"/>
            </w:pPr>
            <w:r w:rsidRPr="00C6143A">
              <w:t>Claes Mårtensson</w:t>
            </w:r>
          </w:p>
        </w:tc>
      </w:tr>
    </w:tbl>
    <w:p w:rsidR="00D85057" w:rsidRPr="00C6143A" w:rsidRDefault="00D85057" w:rsidP="005060F7"/>
    <w:sectPr w:rsidR="00D85057" w:rsidRPr="00C6143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2EFB" w:rsidRPr="00C6143A" w:rsidRDefault="00932EFB">
      <w:r w:rsidRPr="00C6143A">
        <w:separator/>
      </w:r>
    </w:p>
  </w:endnote>
  <w:endnote w:type="continuationSeparator" w:id="0">
    <w:p w:rsidR="00932EFB" w:rsidRPr="00C6143A" w:rsidRDefault="00932EFB">
      <w:r w:rsidRPr="00C614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2EFB" w:rsidRPr="00C6143A" w:rsidRDefault="00932EFB">
      <w:r w:rsidRPr="00C6143A">
        <w:separator/>
      </w:r>
    </w:p>
  </w:footnote>
  <w:footnote w:type="continuationSeparator" w:id="0">
    <w:p w:rsidR="00932EFB" w:rsidRPr="00C6143A" w:rsidRDefault="00932EFB">
      <w:r w:rsidRPr="00C6143A">
        <w:continuationSeparator/>
      </w:r>
    </w:p>
  </w:footnote>
  <w:footnote w:id="1">
    <w:p w:rsidR="005060F7" w:rsidRPr="00C6143A" w:rsidRDefault="005060F7">
      <w:pPr>
        <w:pStyle w:val="Fotnotstext"/>
      </w:pPr>
      <w:r w:rsidRPr="00C6143A">
        <w:rPr>
          <w:rStyle w:val="Fotnotsreferens"/>
        </w:rPr>
        <w:footnoteRef/>
      </w:r>
      <w:r w:rsidRPr="00C6143A">
        <w:t xml:space="preserve"> Riksdagsskrivelse 2011/12:9</w:t>
      </w:r>
      <w:r w:rsidR="00901672" w:rsidRPr="00C6143A">
        <w:t>2</w:t>
      </w:r>
      <w:r w:rsidRPr="00C6143A">
        <w:t xml:space="preserve"> till Försvarsdepartementet</w:t>
      </w:r>
    </w:p>
    <w:p w:rsidR="005060F7" w:rsidRPr="00C6143A" w:rsidRDefault="005060F7">
      <w:pPr>
        <w:pStyle w:val="Fotnotstext"/>
      </w:pPr>
      <w:r w:rsidRPr="00C6143A">
        <w:t>Riksdagsskrivelse 2011/12:9</w:t>
      </w:r>
      <w:r w:rsidR="00901672" w:rsidRPr="00C6143A">
        <w:t>4</w:t>
      </w:r>
      <w:r w:rsidRPr="00C6143A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F7"/>
    <w:rsid w:val="0009098F"/>
    <w:rsid w:val="000C2D8D"/>
    <w:rsid w:val="00125889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060F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6839"/>
    <w:rsid w:val="008B5ABA"/>
    <w:rsid w:val="008D022D"/>
    <w:rsid w:val="00901672"/>
    <w:rsid w:val="00932EFB"/>
    <w:rsid w:val="009417EF"/>
    <w:rsid w:val="00992B77"/>
    <w:rsid w:val="009F0EC7"/>
    <w:rsid w:val="00A16D59"/>
    <w:rsid w:val="00A252FB"/>
    <w:rsid w:val="00AC3A6D"/>
    <w:rsid w:val="00B63016"/>
    <w:rsid w:val="00B968F9"/>
    <w:rsid w:val="00BB222A"/>
    <w:rsid w:val="00BB66ED"/>
    <w:rsid w:val="00C1040E"/>
    <w:rsid w:val="00C6143A"/>
    <w:rsid w:val="00C72B82"/>
    <w:rsid w:val="00C83F8D"/>
    <w:rsid w:val="00D644E9"/>
    <w:rsid w:val="00D85057"/>
    <w:rsid w:val="00DC0766"/>
    <w:rsid w:val="00E3353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5E27C-B40E-4F70-ACA8-1EA5F826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060F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060F7"/>
    <w:rPr>
      <w:vertAlign w:val="superscript"/>
    </w:rPr>
  </w:style>
  <w:style w:type="paragraph" w:styleId="Ballongtext">
    <w:name w:val="Balloon Text"/>
    <w:basedOn w:val="Normal"/>
    <w:semiHidden/>
    <w:rsid w:val="00506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50</Words>
  <Characters>360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2011-12-19T15:25:00Z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93</vt:lpwstr>
  </property>
  <property fmtid="{D5CDD505-2E9C-101B-9397-08002B2CF9AE}" pid="6" name="Datum">
    <vt:lpwstr>2011-12-19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6 Försvar och samhällets krisberedskap – budgetåret 2012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19 december 2011</vt:lpwstr>
  </property>
</Properties>
</file>