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2661" w:rsidRPr="00CF1E54" w:rsidTr="008B26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2661" w:rsidRPr="00CF1E54" w:rsidRDefault="00C3527B" w:rsidP="008B2661">
            <w:pPr>
              <w:pStyle w:val="RSKRbeteckning"/>
              <w:spacing w:before="240"/>
            </w:pPr>
            <w:r w:rsidRPr="00CF1E54">
              <w:t>Riksdagsskrivelse</w:t>
            </w:r>
          </w:p>
          <w:p w:rsidR="008B2661" w:rsidRPr="00CF1E54" w:rsidRDefault="00C3527B" w:rsidP="008B2661">
            <w:pPr>
              <w:pStyle w:val="RSKRbeteckning"/>
            </w:pPr>
            <w:r w:rsidRPr="00CF1E54">
              <w:t>2009/10</w:t>
            </w:r>
            <w:r w:rsidR="008B2661" w:rsidRPr="00CF1E54">
              <w:t>:</w:t>
            </w:r>
            <w:r w:rsidRPr="00CF1E54">
              <w:t>359</w:t>
            </w:r>
          </w:p>
        </w:tc>
        <w:tc>
          <w:tcPr>
            <w:tcW w:w="1134" w:type="dxa"/>
          </w:tcPr>
          <w:p w:rsidR="008B2661" w:rsidRPr="00CF1E54" w:rsidRDefault="00CF1E54" w:rsidP="008B2661">
            <w:pPr>
              <w:jc w:val="right"/>
            </w:pPr>
            <w:r w:rsidRPr="00CF1E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661" w:rsidRPr="00CF1E54" w:rsidTr="008B26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2661" w:rsidRPr="00CF1E54" w:rsidRDefault="008B2661">
            <w:pPr>
              <w:rPr>
                <w:sz w:val="10"/>
              </w:rPr>
            </w:pPr>
          </w:p>
        </w:tc>
      </w:tr>
    </w:tbl>
    <w:p w:rsidR="008B2661" w:rsidRPr="00CF1E54" w:rsidRDefault="008B2661"/>
    <w:p w:rsidR="008B2661" w:rsidRPr="00CF1E54" w:rsidRDefault="00C3527B" w:rsidP="008B2661">
      <w:pPr>
        <w:pStyle w:val="Mottagare1"/>
      </w:pPr>
      <w:r w:rsidRPr="00CF1E54">
        <w:t>Regeringen</w:t>
      </w:r>
    </w:p>
    <w:p w:rsidR="008B2661" w:rsidRPr="00CF1E54" w:rsidRDefault="00C3527B" w:rsidP="008B2661">
      <w:pPr>
        <w:pStyle w:val="Mottagare2"/>
      </w:pPr>
      <w:r w:rsidRPr="00CF1E54">
        <w:t>Miljödepartementet</w:t>
      </w:r>
    </w:p>
    <w:p w:rsidR="008B2661" w:rsidRPr="00CF1E54" w:rsidRDefault="008B2661" w:rsidP="008B2661">
      <w:r w:rsidRPr="00CF1E54">
        <w:t xml:space="preserve">Med överlämnande av </w:t>
      </w:r>
      <w:r w:rsidR="00C3527B" w:rsidRPr="00CF1E54">
        <w:t>näringsutskottet</w:t>
      </w:r>
      <w:r w:rsidRPr="00CF1E54">
        <w:t xml:space="preserve">s betänkande </w:t>
      </w:r>
      <w:r w:rsidR="00C3527B" w:rsidRPr="00CF1E54">
        <w:t>2009/10</w:t>
      </w:r>
      <w:r w:rsidRPr="00CF1E54">
        <w:t>:</w:t>
      </w:r>
      <w:r w:rsidR="00C3527B" w:rsidRPr="00CF1E54">
        <w:t>NU26</w:t>
      </w:r>
      <w:r w:rsidRPr="00CF1E54">
        <w:t xml:space="preserve"> </w:t>
      </w:r>
      <w:r w:rsidR="00C3527B" w:rsidRPr="00CF1E54">
        <w:t>Kärnkraften – förutsättningar för generationsskifte</w:t>
      </w:r>
      <w:r w:rsidRPr="00CF1E54">
        <w:t xml:space="preserve"> får jag anmäla att riksdagen denna dag bifallit utskottets förslag till riksdagsbeslut.</w:t>
      </w:r>
    </w:p>
    <w:p w:rsidR="008B2661" w:rsidRPr="00CF1E54" w:rsidRDefault="008B2661" w:rsidP="008B2661">
      <w:pPr>
        <w:pStyle w:val="Stockholm"/>
      </w:pPr>
      <w:r w:rsidRPr="00CF1E54">
        <w:t xml:space="preserve">Stockholm </w:t>
      </w:r>
      <w:r w:rsidR="00C3527B" w:rsidRPr="00CF1E54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2661" w:rsidRPr="00CF1E54" w:rsidTr="008B26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2661" w:rsidRPr="00CF1E54" w:rsidRDefault="00C3527B" w:rsidP="008B2661">
            <w:pPr>
              <w:pStyle w:val="AvsTalman"/>
            </w:pPr>
            <w:r w:rsidRPr="00CF1E54">
              <w:t>Per Westerberg</w:t>
            </w:r>
          </w:p>
        </w:tc>
        <w:tc>
          <w:tcPr>
            <w:tcW w:w="3628" w:type="dxa"/>
          </w:tcPr>
          <w:p w:rsidR="008B2661" w:rsidRPr="00CF1E54" w:rsidRDefault="00C3527B" w:rsidP="008B2661">
            <w:pPr>
              <w:pStyle w:val="AvsTjnsteman"/>
            </w:pPr>
            <w:r w:rsidRPr="00CF1E54">
              <w:t>Ulf Christoffersson</w:t>
            </w:r>
          </w:p>
        </w:tc>
      </w:tr>
    </w:tbl>
    <w:p w:rsidR="00D85057" w:rsidRPr="00CF1E54" w:rsidRDefault="00D85057" w:rsidP="008B2661"/>
    <w:sectPr w:rsidR="00D85057" w:rsidRPr="00CF1E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6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2661"/>
    <w:rsid w:val="008D022D"/>
    <w:rsid w:val="009417EF"/>
    <w:rsid w:val="009635FE"/>
    <w:rsid w:val="009F0EC7"/>
    <w:rsid w:val="00A16D59"/>
    <w:rsid w:val="00AC3A6D"/>
    <w:rsid w:val="00BB222A"/>
    <w:rsid w:val="00BB66ED"/>
    <w:rsid w:val="00C1040E"/>
    <w:rsid w:val="00C3527B"/>
    <w:rsid w:val="00C72B82"/>
    <w:rsid w:val="00CF1E54"/>
    <w:rsid w:val="00D644E9"/>
    <w:rsid w:val="00D85057"/>
    <w:rsid w:val="00DC0766"/>
    <w:rsid w:val="00E570D1"/>
    <w:rsid w:val="00F520C1"/>
    <w:rsid w:val="00FA2161"/>
    <w:rsid w:val="00FD6193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1D15F5-409E-4B6D-B01E-CD2418BD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2010-06-17T11:47:00Z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359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Kärnkraften – förutsättningar för generationsskifte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