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C03CB" w:rsidRPr="004E498D" w:rsidTr="000C03C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C03CB" w:rsidRPr="004E498D" w:rsidRDefault="008F42E3" w:rsidP="000C03CB">
            <w:pPr>
              <w:pStyle w:val="RSKRbeteckning"/>
              <w:spacing w:before="240"/>
            </w:pPr>
            <w:r w:rsidRPr="004E498D">
              <w:t>Riksdagsskrivelse</w:t>
            </w:r>
          </w:p>
          <w:p w:rsidR="000C03CB" w:rsidRPr="004E498D" w:rsidRDefault="008F42E3" w:rsidP="000C03CB">
            <w:pPr>
              <w:pStyle w:val="RSKRbeteckning"/>
            </w:pPr>
            <w:r w:rsidRPr="004E498D">
              <w:t>2009/10</w:t>
            </w:r>
            <w:r w:rsidR="000C03CB" w:rsidRPr="004E498D">
              <w:t>:</w:t>
            </w:r>
            <w:r w:rsidRPr="004E498D">
              <w:t>287</w:t>
            </w:r>
          </w:p>
        </w:tc>
        <w:tc>
          <w:tcPr>
            <w:tcW w:w="1134" w:type="dxa"/>
          </w:tcPr>
          <w:p w:rsidR="000C03CB" w:rsidRPr="004E498D" w:rsidRDefault="004E498D" w:rsidP="000C03CB">
            <w:pPr>
              <w:jc w:val="right"/>
            </w:pPr>
            <w:r w:rsidRPr="004E498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03CB" w:rsidRPr="004E498D" w:rsidTr="000C03C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C03CB" w:rsidRPr="004E498D" w:rsidRDefault="000C03CB">
            <w:pPr>
              <w:rPr>
                <w:sz w:val="10"/>
              </w:rPr>
            </w:pPr>
          </w:p>
        </w:tc>
      </w:tr>
    </w:tbl>
    <w:p w:rsidR="000C03CB" w:rsidRPr="004E498D" w:rsidRDefault="000C03CB"/>
    <w:p w:rsidR="000C03CB" w:rsidRPr="004E498D" w:rsidRDefault="008F42E3" w:rsidP="000C03CB">
      <w:pPr>
        <w:pStyle w:val="Mottagare1"/>
      </w:pPr>
      <w:r w:rsidRPr="004E498D">
        <w:t>Regeringen</w:t>
      </w:r>
    </w:p>
    <w:p w:rsidR="000C03CB" w:rsidRPr="004E498D" w:rsidRDefault="008F42E3" w:rsidP="000C03CB">
      <w:pPr>
        <w:pStyle w:val="Mottagare2"/>
      </w:pPr>
      <w:r w:rsidRPr="004E498D">
        <w:t>Socialdepartementet</w:t>
      </w:r>
    </w:p>
    <w:p w:rsidR="000C03CB" w:rsidRPr="004E498D" w:rsidRDefault="000C03CB" w:rsidP="000C03CB">
      <w:r w:rsidRPr="004E498D">
        <w:t xml:space="preserve">Med överlämnande av </w:t>
      </w:r>
      <w:r w:rsidR="008F42E3" w:rsidRPr="004E498D">
        <w:t>socialutskottet</w:t>
      </w:r>
      <w:r w:rsidRPr="004E498D">
        <w:t xml:space="preserve">s betänkande </w:t>
      </w:r>
      <w:r w:rsidR="008F42E3" w:rsidRPr="004E498D">
        <w:t>2009/10</w:t>
      </w:r>
      <w:r w:rsidRPr="004E498D">
        <w:t>:</w:t>
      </w:r>
      <w:r w:rsidR="008F42E3" w:rsidRPr="004E498D">
        <w:t>SoU19</w:t>
      </w:r>
      <w:r w:rsidRPr="004E498D">
        <w:t xml:space="preserve"> </w:t>
      </w:r>
      <w:r w:rsidR="008F42E3" w:rsidRPr="004E498D">
        <w:t>Lex Sarah och socialtjänsten - förslag om vissa förändringar</w:t>
      </w:r>
      <w:r w:rsidRPr="004E498D">
        <w:t xml:space="preserve"> får jag anmäla att riksdagen denna dag bifallit utskottets förslag till riksdagsbeslut.</w:t>
      </w:r>
    </w:p>
    <w:p w:rsidR="000C03CB" w:rsidRPr="004E498D" w:rsidRDefault="000C03CB" w:rsidP="000C03CB">
      <w:pPr>
        <w:pStyle w:val="Stockholm"/>
      </w:pPr>
      <w:r w:rsidRPr="004E498D">
        <w:t xml:space="preserve">Stockholm </w:t>
      </w:r>
      <w:r w:rsidR="008F42E3" w:rsidRPr="004E498D">
        <w:t>den 26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C03CB" w:rsidRPr="004E498D" w:rsidTr="000C03C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C03CB" w:rsidRPr="004E498D" w:rsidRDefault="008F42E3" w:rsidP="000C03CB">
            <w:pPr>
              <w:pStyle w:val="AvsTalman"/>
            </w:pPr>
            <w:r w:rsidRPr="004E498D">
              <w:t>Jan Björkman</w:t>
            </w:r>
          </w:p>
        </w:tc>
        <w:tc>
          <w:tcPr>
            <w:tcW w:w="3628" w:type="dxa"/>
          </w:tcPr>
          <w:p w:rsidR="000C03CB" w:rsidRPr="004E498D" w:rsidRDefault="008F42E3" w:rsidP="000C03CB">
            <w:pPr>
              <w:pStyle w:val="AvsTjnsteman"/>
            </w:pPr>
            <w:r w:rsidRPr="004E498D">
              <w:t>Ulf Christoffersson</w:t>
            </w:r>
          </w:p>
        </w:tc>
      </w:tr>
    </w:tbl>
    <w:p w:rsidR="00D85057" w:rsidRPr="004E498D" w:rsidRDefault="00D85057" w:rsidP="000C03CB"/>
    <w:sectPr w:rsidR="00D85057" w:rsidRPr="004E498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CB"/>
    <w:rsid w:val="0009098F"/>
    <w:rsid w:val="000C03CB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E498D"/>
    <w:rsid w:val="004F1358"/>
    <w:rsid w:val="00503547"/>
    <w:rsid w:val="00510D48"/>
    <w:rsid w:val="005422B3"/>
    <w:rsid w:val="00580D0C"/>
    <w:rsid w:val="005F2290"/>
    <w:rsid w:val="00621003"/>
    <w:rsid w:val="00662397"/>
    <w:rsid w:val="006668C5"/>
    <w:rsid w:val="007D2903"/>
    <w:rsid w:val="00852286"/>
    <w:rsid w:val="00860608"/>
    <w:rsid w:val="008D022D"/>
    <w:rsid w:val="008F42E3"/>
    <w:rsid w:val="009417EF"/>
    <w:rsid w:val="009C4F92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1EDD8F1-0384-4B76-ADF3-DA925C2E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299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287</vt:lpwstr>
  </property>
  <property fmtid="{D5CDD505-2E9C-101B-9397-08002B2CF9AE}" pid="6" name="Datum">
    <vt:lpwstr>2010-05-26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2009/10</vt:lpwstr>
  </property>
  <property fmtid="{D5CDD505-2E9C-101B-9397-08002B2CF9AE}" pid="16" name="RefNr">
    <vt:lpwstr>19</vt:lpwstr>
  </property>
  <property fmtid="{D5CDD505-2E9C-101B-9397-08002B2CF9AE}" pid="17" name="RefRubrik">
    <vt:lpwstr>Lex Sarah och socialtjänsten - förslag om vissa förändringar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maj 2010</vt:lpwstr>
  </property>
</Properties>
</file>