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86F82" w:rsidRPr="008261D3" w:rsidTr="00486F8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86F82" w:rsidRPr="008261D3" w:rsidRDefault="009F6FAE" w:rsidP="00486F82">
            <w:pPr>
              <w:pStyle w:val="RSKRbeteckning"/>
              <w:spacing w:before="240"/>
            </w:pPr>
            <w:r w:rsidRPr="008261D3">
              <w:t>Riksdagsskrivelse</w:t>
            </w:r>
          </w:p>
          <w:p w:rsidR="00486F82" w:rsidRPr="008261D3" w:rsidRDefault="009F6FAE" w:rsidP="00486F82">
            <w:pPr>
              <w:pStyle w:val="RSKRbeteckning"/>
            </w:pPr>
            <w:r w:rsidRPr="008261D3">
              <w:t>2007/08</w:t>
            </w:r>
            <w:r w:rsidR="00486F82" w:rsidRPr="008261D3">
              <w:t>:</w:t>
            </w:r>
            <w:r w:rsidRPr="008261D3">
              <w:t>242</w:t>
            </w:r>
          </w:p>
        </w:tc>
        <w:tc>
          <w:tcPr>
            <w:tcW w:w="1134" w:type="dxa"/>
          </w:tcPr>
          <w:p w:rsidR="00486F82" w:rsidRPr="008261D3" w:rsidRDefault="008261D3" w:rsidP="00486F82">
            <w:pPr>
              <w:jc w:val="right"/>
            </w:pPr>
            <w:r w:rsidRPr="008261D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6F82" w:rsidRPr="008261D3" w:rsidTr="00486F8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86F82" w:rsidRPr="008261D3" w:rsidRDefault="00486F82">
            <w:pPr>
              <w:rPr>
                <w:sz w:val="10"/>
              </w:rPr>
            </w:pPr>
          </w:p>
        </w:tc>
      </w:tr>
    </w:tbl>
    <w:p w:rsidR="00486F82" w:rsidRPr="008261D3" w:rsidRDefault="00486F82"/>
    <w:p w:rsidR="00486F82" w:rsidRPr="008261D3" w:rsidRDefault="009F6FAE" w:rsidP="00486F82">
      <w:pPr>
        <w:pStyle w:val="Mottagare1"/>
      </w:pPr>
      <w:r w:rsidRPr="008261D3">
        <w:t>Regeringen</w:t>
      </w:r>
    </w:p>
    <w:p w:rsidR="00486F82" w:rsidRPr="008261D3" w:rsidRDefault="009F6FAE" w:rsidP="00486F82">
      <w:pPr>
        <w:pStyle w:val="Mottagare2"/>
      </w:pPr>
      <w:r w:rsidRPr="008261D3">
        <w:t>Statsrådsberedningen</w:t>
      </w:r>
    </w:p>
    <w:p w:rsidR="00486F82" w:rsidRPr="008261D3" w:rsidRDefault="00486F82" w:rsidP="00486F82">
      <w:r w:rsidRPr="008261D3">
        <w:t xml:space="preserve">Med överlämnande av </w:t>
      </w:r>
      <w:r w:rsidR="009F6FAE" w:rsidRPr="008261D3">
        <w:t>konstitutionsutskottet</w:t>
      </w:r>
      <w:r w:rsidRPr="008261D3">
        <w:t xml:space="preserve">s betänkande </w:t>
      </w:r>
      <w:r w:rsidR="009F6FAE" w:rsidRPr="008261D3">
        <w:t>2007/08</w:t>
      </w:r>
      <w:r w:rsidRPr="008261D3">
        <w:t>:</w:t>
      </w:r>
      <w:r w:rsidR="009F6FAE" w:rsidRPr="008261D3">
        <w:t>KU20</w:t>
      </w:r>
      <w:r w:rsidRPr="008261D3">
        <w:t xml:space="preserve"> </w:t>
      </w:r>
      <w:r w:rsidR="009F6FAE" w:rsidRPr="008261D3">
        <w:t>Granskningsbetänkande</w:t>
      </w:r>
      <w:r w:rsidRPr="008261D3">
        <w:t xml:space="preserve"> får jag anmäla att riksdagen denna dag godkänt utskottets anmälan.</w:t>
      </w:r>
    </w:p>
    <w:p w:rsidR="00486F82" w:rsidRPr="008261D3" w:rsidRDefault="00486F82" w:rsidP="00486F82">
      <w:pPr>
        <w:pStyle w:val="Stockholm"/>
      </w:pPr>
      <w:r w:rsidRPr="008261D3">
        <w:t xml:space="preserve">Stockholm den </w:t>
      </w:r>
      <w:r w:rsidR="009F6FAE" w:rsidRPr="008261D3">
        <w:t>2008-06-16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86F82" w:rsidRPr="008261D3" w:rsidTr="00486F8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86F82" w:rsidRPr="008261D3" w:rsidRDefault="009F6FAE" w:rsidP="00486F82">
            <w:pPr>
              <w:pStyle w:val="AvsTalman"/>
            </w:pPr>
            <w:r w:rsidRPr="008261D3">
              <w:t>Per Westerberg</w:t>
            </w:r>
          </w:p>
        </w:tc>
        <w:tc>
          <w:tcPr>
            <w:tcW w:w="3628" w:type="dxa"/>
          </w:tcPr>
          <w:p w:rsidR="00486F82" w:rsidRPr="008261D3" w:rsidRDefault="009F6FAE" w:rsidP="00486F82">
            <w:pPr>
              <w:pStyle w:val="AvsTjnsteman"/>
            </w:pPr>
            <w:r w:rsidRPr="008261D3">
              <w:t>Ulf Christoffersson</w:t>
            </w:r>
          </w:p>
        </w:tc>
      </w:tr>
    </w:tbl>
    <w:p w:rsidR="00D85057" w:rsidRPr="008261D3" w:rsidRDefault="00D85057" w:rsidP="00486F82"/>
    <w:sectPr w:rsidR="00D85057" w:rsidRPr="008261D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F82"/>
    <w:rsid w:val="0009098F"/>
    <w:rsid w:val="000C2D8D"/>
    <w:rsid w:val="001667BD"/>
    <w:rsid w:val="001C2855"/>
    <w:rsid w:val="00224A43"/>
    <w:rsid w:val="00243D3C"/>
    <w:rsid w:val="00244660"/>
    <w:rsid w:val="0026798D"/>
    <w:rsid w:val="00486F82"/>
    <w:rsid w:val="004A0681"/>
    <w:rsid w:val="004B51BE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261D3"/>
    <w:rsid w:val="00852286"/>
    <w:rsid w:val="00860608"/>
    <w:rsid w:val="008D022D"/>
    <w:rsid w:val="009417EF"/>
    <w:rsid w:val="009F0EC7"/>
    <w:rsid w:val="009F6FAE"/>
    <w:rsid w:val="00A16D59"/>
    <w:rsid w:val="00AC3A6D"/>
    <w:rsid w:val="00BB222A"/>
    <w:rsid w:val="00BB66ED"/>
    <w:rsid w:val="00C1040E"/>
    <w:rsid w:val="00C56F9C"/>
    <w:rsid w:val="00C72B82"/>
    <w:rsid w:val="00D644E9"/>
    <w:rsid w:val="00D85057"/>
    <w:rsid w:val="00DC0766"/>
    <w:rsid w:val="00E570D1"/>
    <w:rsid w:val="00F520C1"/>
    <w:rsid w:val="00FB218D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E0D83A-D5C9-41B0-B9F9-DD48DCFC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4B5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28</Words>
  <Characters>259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2008-06-10T09:26:00Z</cp:lastPrinted>
  <dcterms:created xsi:type="dcterms:W3CDTF">2025-12-17T12:56:00Z</dcterms:created>
  <dcterms:modified xsi:type="dcterms:W3CDTF">2025-12-17T12:56:00Z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242</vt:lpwstr>
  </property>
  <property fmtid="{D5CDD505-2E9C-101B-9397-08002B2CF9AE}" pid="6" name="Datum">
    <vt:lpwstr>2008-06-16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2007/08</vt:lpwstr>
  </property>
  <property fmtid="{D5CDD505-2E9C-101B-9397-08002B2CF9AE}" pid="16" name="RefNr">
    <vt:lpwstr>20</vt:lpwstr>
  </property>
  <property fmtid="{D5CDD505-2E9C-101B-9397-08002B2CF9AE}" pid="17" name="RefRubrik">
    <vt:lpwstr>Granskningsbetänkande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