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C424EC5" w14:textId="77777777" w:rsidTr="00782EA9">
        <w:tc>
          <w:tcPr>
            <w:tcW w:w="9141" w:type="dxa"/>
          </w:tcPr>
          <w:p w14:paraId="2BF00B9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2FA6D5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6D4A812" w14:textId="77777777" w:rsidR="0096348C" w:rsidRPr="00477C9F" w:rsidRDefault="0096348C" w:rsidP="00477C9F">
      <w:pPr>
        <w:rPr>
          <w:sz w:val="22"/>
          <w:szCs w:val="22"/>
        </w:rPr>
      </w:pPr>
    </w:p>
    <w:p w14:paraId="47407F7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497A3E8" w14:textId="77777777" w:rsidTr="00F86ACF">
        <w:trPr>
          <w:cantSplit/>
          <w:trHeight w:val="742"/>
        </w:trPr>
        <w:tc>
          <w:tcPr>
            <w:tcW w:w="1790" w:type="dxa"/>
          </w:tcPr>
          <w:p w14:paraId="106722F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FB6428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E2380EC" w14:textId="23CEE52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E02AA">
              <w:rPr>
                <w:b/>
                <w:sz w:val="22"/>
                <w:szCs w:val="22"/>
              </w:rPr>
              <w:t>48</w:t>
            </w:r>
          </w:p>
          <w:p w14:paraId="6315C0F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2547BD7" w14:textId="77777777" w:rsidTr="00F86ACF">
        <w:tc>
          <w:tcPr>
            <w:tcW w:w="1790" w:type="dxa"/>
          </w:tcPr>
          <w:p w14:paraId="5877EAA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B70D2D2" w14:textId="689C7C65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965A86">
              <w:rPr>
                <w:sz w:val="22"/>
                <w:szCs w:val="22"/>
              </w:rPr>
              <w:t>5</w:t>
            </w:r>
            <w:r w:rsidR="006F54BA">
              <w:rPr>
                <w:sz w:val="22"/>
                <w:szCs w:val="22"/>
              </w:rPr>
              <w:t>-</w:t>
            </w:r>
            <w:r w:rsidR="004E02AA">
              <w:rPr>
                <w:sz w:val="22"/>
                <w:szCs w:val="22"/>
              </w:rPr>
              <w:t>18</w:t>
            </w:r>
          </w:p>
        </w:tc>
      </w:tr>
      <w:tr w:rsidR="0096348C" w:rsidRPr="00477C9F" w14:paraId="29861FEF" w14:textId="77777777" w:rsidTr="00F86ACF">
        <w:tc>
          <w:tcPr>
            <w:tcW w:w="1790" w:type="dxa"/>
          </w:tcPr>
          <w:p w14:paraId="7E1F876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A9A38EA" w14:textId="3531C71F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E02A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A37747">
              <w:rPr>
                <w:sz w:val="22"/>
                <w:szCs w:val="22"/>
              </w:rPr>
              <w:t>2</w:t>
            </w:r>
            <w:r w:rsidR="00CF4ED5">
              <w:rPr>
                <w:sz w:val="22"/>
                <w:szCs w:val="22"/>
              </w:rPr>
              <w:t>–</w:t>
            </w:r>
            <w:r w:rsidR="00007A53">
              <w:rPr>
                <w:sz w:val="22"/>
                <w:szCs w:val="22"/>
              </w:rPr>
              <w:t>14.55, 15.37–</w:t>
            </w:r>
            <w:r w:rsidR="0061267B">
              <w:rPr>
                <w:sz w:val="22"/>
                <w:szCs w:val="22"/>
              </w:rPr>
              <w:t xml:space="preserve">17.14, </w:t>
            </w:r>
            <w:r w:rsidR="00FE4565">
              <w:rPr>
                <w:sz w:val="22"/>
                <w:szCs w:val="22"/>
              </w:rPr>
              <w:t>17.25–</w:t>
            </w:r>
            <w:r w:rsidR="00A41D11">
              <w:rPr>
                <w:sz w:val="22"/>
                <w:szCs w:val="22"/>
              </w:rPr>
              <w:t>18.47</w:t>
            </w:r>
          </w:p>
        </w:tc>
      </w:tr>
      <w:tr w:rsidR="0096348C" w:rsidRPr="00477C9F" w14:paraId="4DF71359" w14:textId="77777777" w:rsidTr="00F86ACF">
        <w:tc>
          <w:tcPr>
            <w:tcW w:w="1790" w:type="dxa"/>
          </w:tcPr>
          <w:p w14:paraId="1983CC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0537D33" w14:textId="76B71A3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AAE270F" w14:textId="77777777" w:rsidR="0096348C" w:rsidRPr="00477C9F" w:rsidRDefault="0096348C" w:rsidP="00477C9F">
      <w:pPr>
        <w:rPr>
          <w:sz w:val="22"/>
          <w:szCs w:val="22"/>
        </w:rPr>
      </w:pPr>
    </w:p>
    <w:p w14:paraId="261D293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7C3EB3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284EC43D" w14:textId="77777777" w:rsidTr="00F86ACF">
        <w:tc>
          <w:tcPr>
            <w:tcW w:w="753" w:type="dxa"/>
          </w:tcPr>
          <w:p w14:paraId="42247A72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C7A47DA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A2320E7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B22C4A" w14:textId="3E63DBA7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4E02AA">
              <w:rPr>
                <w:snapToGrid w:val="0"/>
                <w:sz w:val="22"/>
                <w:szCs w:val="22"/>
              </w:rPr>
              <w:t>47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0E59DBB7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5C878462" w14:textId="77777777" w:rsidTr="00F86ACF">
        <w:tc>
          <w:tcPr>
            <w:tcW w:w="753" w:type="dxa"/>
          </w:tcPr>
          <w:p w14:paraId="70CB19F2" w14:textId="422A0455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8753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AAF4530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39D8709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4DCD3F" w14:textId="56A9BC7F" w:rsidR="00587535" w:rsidRPr="00587535" w:rsidRDefault="00587535" w:rsidP="005875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2FA6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57B1F0F6" w14:textId="77777777" w:rsidR="00587535" w:rsidRDefault="00587535" w:rsidP="0058753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CC03B4" w14:textId="47C7D136" w:rsidR="00587535" w:rsidRDefault="00587535" w:rsidP="0058753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87535">
              <w:rPr>
                <w:bCs/>
                <w:snapToGrid w:val="0"/>
                <w:sz w:val="22"/>
                <w:szCs w:val="22"/>
              </w:rPr>
              <w:t>Granskning av statsministerns roll i tilldelning av statsbidrag för en stiftelse (anmäld av Isabell Mixter (V), inkom 2026-05-12, dnr 1929-2025/26)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0FE080B" w14:textId="45A75EDC" w:rsidR="00587535" w:rsidRPr="0069143B" w:rsidRDefault="00587535" w:rsidP="0058753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F92051" w14:paraId="78C7B5FE" w14:textId="77777777" w:rsidTr="00F86ACF">
        <w:tc>
          <w:tcPr>
            <w:tcW w:w="753" w:type="dxa"/>
          </w:tcPr>
          <w:p w14:paraId="55EE7D24" w14:textId="4A348B5D" w:rsidR="00F84080" w:rsidRPr="00F92051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9205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9093F" w:rsidRPr="00F9205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6043CC12" w14:textId="77777777" w:rsidR="00F9093F" w:rsidRPr="00F92051" w:rsidRDefault="00F9093F" w:rsidP="00F9093F">
            <w:pPr>
              <w:rPr>
                <w:b/>
                <w:snapToGrid w:val="0"/>
                <w:sz w:val="22"/>
                <w:szCs w:val="22"/>
              </w:rPr>
            </w:pPr>
            <w:r w:rsidRPr="00F92051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23F8C4B4" w14:textId="77777777" w:rsidR="00F9093F" w:rsidRPr="00F92051" w:rsidRDefault="00F9093F" w:rsidP="00F9093F">
            <w:pPr>
              <w:rPr>
                <w:b/>
                <w:snapToGrid w:val="0"/>
                <w:sz w:val="22"/>
                <w:szCs w:val="22"/>
              </w:rPr>
            </w:pPr>
          </w:p>
          <w:p w14:paraId="199EF207" w14:textId="77777777" w:rsidR="00F9093F" w:rsidRPr="00F92051" w:rsidRDefault="00F9093F" w:rsidP="00F909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92051">
              <w:rPr>
                <w:snapToGrid w:val="0"/>
                <w:sz w:val="22"/>
                <w:szCs w:val="22"/>
              </w:rPr>
              <w:t>Utskottet behandlade granskningsärenden.</w:t>
            </w:r>
          </w:p>
          <w:p w14:paraId="73E6D008" w14:textId="77777777" w:rsidR="0069143B" w:rsidRPr="00F92051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E1120" w14:paraId="12BE0CE0" w14:textId="77777777" w:rsidTr="00F86ACF">
        <w:tc>
          <w:tcPr>
            <w:tcW w:w="753" w:type="dxa"/>
          </w:tcPr>
          <w:p w14:paraId="209DD17A" w14:textId="66DA1092" w:rsidR="00376C7D" w:rsidRPr="000E112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1120">
              <w:rPr>
                <w:b/>
                <w:snapToGrid w:val="0"/>
                <w:sz w:val="22"/>
                <w:szCs w:val="22"/>
              </w:rPr>
              <w:t>§</w:t>
            </w:r>
            <w:r w:rsidR="006A1B8F" w:rsidRPr="000E1120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42B1251" w14:textId="77777777" w:rsidR="00F9093F" w:rsidRPr="000E1120" w:rsidRDefault="00F9093F" w:rsidP="00F9093F">
            <w:pPr>
              <w:rPr>
                <w:b/>
                <w:snapToGrid w:val="0"/>
                <w:sz w:val="22"/>
                <w:szCs w:val="22"/>
              </w:rPr>
            </w:pPr>
            <w:r w:rsidRPr="000E1120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36A52D2" w14:textId="77777777" w:rsidR="00F9093F" w:rsidRPr="000E1120" w:rsidRDefault="00F9093F" w:rsidP="00F9093F">
            <w:pPr>
              <w:rPr>
                <w:b/>
                <w:snapToGrid w:val="0"/>
                <w:sz w:val="22"/>
                <w:szCs w:val="22"/>
              </w:rPr>
            </w:pPr>
          </w:p>
          <w:p w14:paraId="20F7E7E8" w14:textId="77777777" w:rsidR="00F9093F" w:rsidRPr="000E1120" w:rsidRDefault="00F9093F" w:rsidP="00F9093F">
            <w:pPr>
              <w:rPr>
                <w:bCs/>
                <w:snapToGrid w:val="0"/>
                <w:sz w:val="22"/>
                <w:szCs w:val="22"/>
              </w:rPr>
            </w:pPr>
            <w:r w:rsidRPr="000E1120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216DF789" w14:textId="77777777" w:rsidR="00930B63" w:rsidRPr="000E1120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E1120" w14:paraId="7C9BC291" w14:textId="77777777" w:rsidTr="00F86ACF">
        <w:tc>
          <w:tcPr>
            <w:tcW w:w="753" w:type="dxa"/>
          </w:tcPr>
          <w:p w14:paraId="2000B981" w14:textId="4FAD918B" w:rsidR="00376C7D" w:rsidRPr="000E112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1120">
              <w:rPr>
                <w:b/>
                <w:snapToGrid w:val="0"/>
                <w:sz w:val="22"/>
                <w:szCs w:val="22"/>
              </w:rPr>
              <w:t>§</w:t>
            </w:r>
            <w:r w:rsidR="006A1B8F" w:rsidRPr="000E1120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667079F" w14:textId="77777777" w:rsidR="00F9093F" w:rsidRPr="000E1120" w:rsidRDefault="00F9093F" w:rsidP="00F9093F">
            <w:pPr>
              <w:rPr>
                <w:b/>
                <w:snapToGrid w:val="0"/>
                <w:sz w:val="22"/>
                <w:szCs w:val="22"/>
              </w:rPr>
            </w:pPr>
            <w:r w:rsidRPr="000E1120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799C3A06" w14:textId="77777777" w:rsidR="00F9093F" w:rsidRPr="000E1120" w:rsidRDefault="00F9093F" w:rsidP="00F9093F">
            <w:pPr>
              <w:rPr>
                <w:b/>
                <w:snapToGrid w:val="0"/>
                <w:sz w:val="22"/>
                <w:szCs w:val="22"/>
              </w:rPr>
            </w:pPr>
          </w:p>
          <w:p w14:paraId="796AE69F" w14:textId="77777777" w:rsidR="00F9093F" w:rsidRPr="000E1120" w:rsidRDefault="00F9093F" w:rsidP="00F9093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120">
              <w:rPr>
                <w:snapToGrid w:val="0"/>
                <w:sz w:val="22"/>
                <w:szCs w:val="22"/>
              </w:rPr>
              <w:t>Utskottet återupptog behandlingen av granskningsärenden.</w:t>
            </w:r>
          </w:p>
          <w:p w14:paraId="6A37E010" w14:textId="77777777" w:rsidR="00376C7D" w:rsidRPr="000E112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9093F" w:rsidRPr="000E1120" w14:paraId="2A6E0715" w14:textId="77777777" w:rsidTr="00F86ACF">
        <w:tc>
          <w:tcPr>
            <w:tcW w:w="753" w:type="dxa"/>
          </w:tcPr>
          <w:p w14:paraId="77D0C053" w14:textId="4099B73D" w:rsidR="00F9093F" w:rsidRPr="000E1120" w:rsidRDefault="00F93C5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1120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697A00DC" w14:textId="77777777" w:rsidR="00F9093F" w:rsidRPr="000E1120" w:rsidRDefault="00F93C5E" w:rsidP="00F9093F">
            <w:pPr>
              <w:rPr>
                <w:b/>
                <w:snapToGrid w:val="0"/>
                <w:sz w:val="22"/>
                <w:szCs w:val="22"/>
              </w:rPr>
            </w:pPr>
            <w:r w:rsidRPr="000E1120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2D289A49" w14:textId="77777777" w:rsidR="00F93C5E" w:rsidRPr="000E1120" w:rsidRDefault="00F93C5E" w:rsidP="00F9093F">
            <w:pPr>
              <w:rPr>
                <w:b/>
                <w:snapToGrid w:val="0"/>
                <w:sz w:val="22"/>
                <w:szCs w:val="22"/>
              </w:rPr>
            </w:pPr>
          </w:p>
          <w:p w14:paraId="4DA47A3C" w14:textId="77777777" w:rsidR="00F93C5E" w:rsidRPr="000E1120" w:rsidRDefault="00F93C5E" w:rsidP="00F93C5E">
            <w:pPr>
              <w:rPr>
                <w:bCs/>
                <w:snapToGrid w:val="0"/>
                <w:sz w:val="22"/>
                <w:szCs w:val="22"/>
              </w:rPr>
            </w:pPr>
            <w:r w:rsidRPr="000E1120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1E6F2F15" w14:textId="4DCC440E" w:rsidR="00F93C5E" w:rsidRPr="000E1120" w:rsidRDefault="00F93C5E" w:rsidP="00F9093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9093F" w:rsidRPr="000E1120" w14:paraId="002F8F80" w14:textId="77777777" w:rsidTr="00F86ACF">
        <w:tc>
          <w:tcPr>
            <w:tcW w:w="753" w:type="dxa"/>
          </w:tcPr>
          <w:p w14:paraId="24BF351B" w14:textId="5AA1ED56" w:rsidR="00F9093F" w:rsidRPr="000E1120" w:rsidRDefault="00F93C5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1120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5E7E3806" w14:textId="77777777" w:rsidR="00F93C5E" w:rsidRPr="000E1120" w:rsidRDefault="00F93C5E" w:rsidP="00F93C5E">
            <w:pPr>
              <w:rPr>
                <w:b/>
                <w:snapToGrid w:val="0"/>
                <w:sz w:val="22"/>
                <w:szCs w:val="22"/>
              </w:rPr>
            </w:pPr>
            <w:r w:rsidRPr="000E1120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2B38165F" w14:textId="77777777" w:rsidR="00F93C5E" w:rsidRPr="000E1120" w:rsidRDefault="00F93C5E" w:rsidP="00F93C5E">
            <w:pPr>
              <w:rPr>
                <w:b/>
                <w:snapToGrid w:val="0"/>
                <w:sz w:val="22"/>
                <w:szCs w:val="22"/>
              </w:rPr>
            </w:pPr>
          </w:p>
          <w:p w14:paraId="21BF0C56" w14:textId="77777777" w:rsidR="00F93C5E" w:rsidRPr="000E1120" w:rsidRDefault="00F93C5E" w:rsidP="00F93C5E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120">
              <w:rPr>
                <w:snapToGrid w:val="0"/>
                <w:sz w:val="22"/>
                <w:szCs w:val="22"/>
              </w:rPr>
              <w:t>Utskottet återupptog behandlingen av granskningsärenden.</w:t>
            </w:r>
          </w:p>
          <w:p w14:paraId="56651DA8" w14:textId="150BF4C0" w:rsidR="006A1B8F" w:rsidRPr="000E1120" w:rsidRDefault="006A1B8F" w:rsidP="00F9093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4EBE580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E841F12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D9267CF" w14:textId="30C8D20B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E5796">
              <w:rPr>
                <w:sz w:val="22"/>
                <w:szCs w:val="22"/>
              </w:rPr>
              <w:t xml:space="preserve">t </w:t>
            </w:r>
            <w:r w:rsidR="006E5796" w:rsidRPr="006E5796">
              <w:rPr>
                <w:sz w:val="22"/>
                <w:szCs w:val="22"/>
              </w:rPr>
              <w:t>2026-05-21</w:t>
            </w:r>
          </w:p>
          <w:p w14:paraId="0A53D47E" w14:textId="77777777" w:rsidR="00AF32C5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  <w:p w14:paraId="4D0B8A1D" w14:textId="77777777" w:rsidR="00BC495C" w:rsidRPr="0069143B" w:rsidRDefault="00BC495C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7449235" w14:textId="77777777" w:rsidR="005805B8" w:rsidRDefault="005805B8" w:rsidP="005805B8">
      <w:pPr>
        <w:widowControl/>
        <w:rPr>
          <w:sz w:val="22"/>
          <w:szCs w:val="22"/>
        </w:rPr>
      </w:pPr>
    </w:p>
    <w:p w14:paraId="1CA9F0E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9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7"/>
        <w:gridCol w:w="7"/>
        <w:gridCol w:w="349"/>
        <w:gridCol w:w="356"/>
        <w:gridCol w:w="7"/>
        <w:gridCol w:w="349"/>
        <w:gridCol w:w="356"/>
        <w:gridCol w:w="7"/>
        <w:gridCol w:w="349"/>
        <w:gridCol w:w="356"/>
        <w:gridCol w:w="7"/>
        <w:gridCol w:w="349"/>
        <w:gridCol w:w="302"/>
        <w:gridCol w:w="54"/>
        <w:gridCol w:w="7"/>
        <w:gridCol w:w="349"/>
        <w:gridCol w:w="356"/>
        <w:gridCol w:w="7"/>
        <w:gridCol w:w="349"/>
        <w:gridCol w:w="356"/>
        <w:gridCol w:w="7"/>
        <w:gridCol w:w="349"/>
        <w:gridCol w:w="7"/>
        <w:gridCol w:w="349"/>
        <w:gridCol w:w="7"/>
      </w:tblGrid>
      <w:tr w:rsidR="005805B8" w14:paraId="1AF1FAD3" w14:textId="77777777" w:rsidTr="00D72AD9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B3B9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E78C9E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AE6341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507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6C68ADA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6DB613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92CA08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017C51F" w14:textId="4766266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07056A">
              <w:rPr>
                <w:sz w:val="20"/>
              </w:rPr>
              <w:t>48</w:t>
            </w:r>
          </w:p>
        </w:tc>
      </w:tr>
      <w:tr w:rsidR="005805B8" w14:paraId="57ADD5C1" w14:textId="77777777" w:rsidTr="00D72AD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2BD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EA56" w14:textId="4F03082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92051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E286" w14:textId="6D81E2B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028E7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FD2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BB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8EE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AF6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E63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CA5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3FCBA39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3F0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E6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0D5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2F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555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19D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07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7F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08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72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334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AE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07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80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1E7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6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B3E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74680F63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DD5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55FC" w14:textId="34DC8B06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81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2834" w14:textId="7696952D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3F0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34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87F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EE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F0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8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E6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50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A3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AA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45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02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724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4E02AA" w14:paraId="6E3C8DAA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38D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248F" w14:textId="0BCE28D8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2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5F22" w14:textId="543E56D9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41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23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BE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F1D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0D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5C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DF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55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F5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00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D7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BB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4C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9FDBD88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9F1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9B76" w14:textId="7F019AC4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D0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B873" w14:textId="3682D551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13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B7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45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A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BC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4A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6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C3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D5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44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4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E3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5CDF9FC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06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58D5" w14:textId="7B9B4929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A8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E31A" w14:textId="15DF6719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0E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24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03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A7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6E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C8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5E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99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3D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30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99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86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39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D4A6673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1F3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B86" w14:textId="0F52A2C2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CE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8234" w14:textId="3A1D6CB0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2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5F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E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92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FC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5B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DF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E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F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AF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8FB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0A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FA9AF4B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1BC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63A7" w14:textId="703A9F80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BB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865" w14:textId="0219FD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B5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D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0E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1C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80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E7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CE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8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7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410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AF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E5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B5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23BF962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AF8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B639" w14:textId="1405E617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88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9CD5" w14:textId="17F3E161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6E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A7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F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46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F8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36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80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A1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61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DC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A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FB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E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6C83E06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2F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1630" w14:textId="4158CC1C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F2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8163" w14:textId="5C111F8A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BF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94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38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05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71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5B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F1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47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5C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83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9A1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68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8C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41B7516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5B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0D1B" w14:textId="069B1A27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B4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F2BC" w14:textId="3F6D382E" w:rsidR="00D726E6" w:rsidRPr="00965A86" w:rsidRDefault="00D726E6" w:rsidP="00B2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CB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3F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87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01D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2D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5E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70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3C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53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EE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B6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F7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4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536EA14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06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91B8" w14:textId="77777777" w:rsidR="00D726E6" w:rsidRPr="00965A86" w:rsidRDefault="001444F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1D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921" w14:textId="660C133F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AA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AF2C" w14:textId="6B8EF2F8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F4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9FDE" w14:textId="05A6D03A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02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C12" w14:textId="579837F0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9E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686E" w14:textId="3A9DECF5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4F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5E13" w14:textId="20DC3304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A1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42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34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2DD62C4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C8B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2C2A" w14:textId="074704B1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2C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D974" w14:textId="5F78E2E6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F5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98E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78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DD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D5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F8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72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F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EF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B2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4C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25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9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3D79BD5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D07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6311" w14:textId="4A8BA875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F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4BEC" w14:textId="165F4222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6D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87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0F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EA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1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C0E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79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28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445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DE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A7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29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1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844D43E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37F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9C53" w14:textId="6ACA6625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12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D16A" w14:textId="72327FD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A3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77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8B6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52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9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72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5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B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73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C3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C3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80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8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1F6F5A1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118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90E7" w14:textId="71BD8AE1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E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F93" w14:textId="7307180C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16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C8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041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7A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AD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E7F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D5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4A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1D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D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A5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2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8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81BAC9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0F4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34DD" w14:textId="0F85DA3E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CC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8411" w14:textId="3B31729F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62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AE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BF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4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27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8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64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9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B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83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FE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29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A7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923F4AD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E1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AA5C" w14:textId="1D1243C8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D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5E0" w14:textId="468A1AC3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D0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8D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F6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BB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B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6C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E0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2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62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DE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22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78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E5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526E6FB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5CD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EB8A" w14:textId="60BF1F87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BB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DB87" w14:textId="31B6A2A3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95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80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00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4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23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6B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B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F8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95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C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E3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E6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208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4E2666A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F73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A0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D0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5F7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6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6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99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FE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15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14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C0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12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E0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9C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A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BB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71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04B3625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B2F9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25A" w14:textId="1F297003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13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F814" w14:textId="5139CE92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D5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1A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A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7D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ED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2F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9AA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D9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44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9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6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67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D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72E835C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F75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A763" w14:textId="13BAE122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3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BBEC" w14:textId="685648F5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F0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24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22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24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60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2F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0D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AE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DA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6F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62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2A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DD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593F49C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D1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6D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95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59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E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B2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F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2D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3F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0A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0D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82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BA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CA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73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31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65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D8873C" w14:textId="77777777" w:rsidTr="00D72AD9">
        <w:trPr>
          <w:gridAfter w:val="1"/>
          <w:wAfter w:w="7" w:type="dxa"/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C8C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7E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04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11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3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A7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40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1F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5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23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80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79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12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5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69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49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33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A0D3B9C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B1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C17E" w14:textId="035B981E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0B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991" w14:textId="0DF0C22F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7D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6B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0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E2E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D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8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7A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15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29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FB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73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F0D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86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02CEF49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894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CF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7E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2BF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A6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B5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237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7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3A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44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EC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6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0A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D2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4E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E0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7A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C5F675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7B3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DF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68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11A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FE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A6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8E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FA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87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EB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4A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E6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A5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7A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6E4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94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60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CB1D5E3" w14:textId="77777777" w:rsidTr="00D72AD9">
        <w:trPr>
          <w:gridAfter w:val="1"/>
          <w:wAfter w:w="7" w:type="dxa"/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B25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39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0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27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6C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6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F4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AB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9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32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5DE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65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6B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A0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86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C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2D8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B057815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154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D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A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6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69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39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80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7E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CF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77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3F6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70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F5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48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2D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A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F8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68D930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851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67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BA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0F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C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97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44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26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EE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6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8C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F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B6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0C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660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6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AF4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B5A2583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C84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E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B2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4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C3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18A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6D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54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79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67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6A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6D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DB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B1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0F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B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03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51D289C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F5F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1936" w14:textId="180D0E76" w:rsidR="00D726E6" w:rsidRPr="002038ED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 w:rsidRPr="00D72AD9">
              <w:rPr>
                <w:sz w:val="20"/>
              </w:rPr>
              <w:t>X</w:t>
            </w:r>
            <w:r w:rsidR="002038ED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ED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381" w14:textId="2AE42874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6E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CF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D2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4D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45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86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95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34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27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A6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8B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0F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7E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96532D6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E1C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975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79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4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A1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18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1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8C4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C9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B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274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B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8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69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D0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64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60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6332E82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F7A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A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75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0E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34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14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B6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69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E5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4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44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838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0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B71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8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9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DE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D6DABF9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2A1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676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E8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D8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C9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BA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F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BB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F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66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B4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FA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EC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E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0A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35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58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36DF175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2A5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8F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60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A65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46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B0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F0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AB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42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5E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E7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F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7E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02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89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82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ED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B54094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09B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A7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A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EF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1F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72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D8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E4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DE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9D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AD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3F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87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A8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A2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E5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F0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866BBED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0D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9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5B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C0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2F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4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E6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A8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7F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61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C9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8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00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1F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78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E3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2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17FA83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603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23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73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C06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E4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A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73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6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59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AC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03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4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88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DC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06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9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0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BA9E03F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2C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81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1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F88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8B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E8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E4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DC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84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7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65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58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F4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1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D0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1E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7C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346D000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2E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E9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45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C6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4D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04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A3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86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1E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97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8A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F0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79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81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04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0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53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ECB379D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6CD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29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ED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CC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DE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49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14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50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1C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79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49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EF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2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55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C9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BC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3C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DE20AF9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901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F7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5D8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64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D0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8D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96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F6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C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2B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F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0D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AE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5C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1F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6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02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B334F9A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E32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09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39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06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E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63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E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1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77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6B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AB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25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F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4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A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3A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08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479D30D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AD0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9B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9B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78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92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4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5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F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B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60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B4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2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39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F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20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C7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F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7A11D78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8C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D6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9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19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F7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49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19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E7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89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D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BA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62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4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19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0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1D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D2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A6A2235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642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0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14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9B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00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2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5C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D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9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E4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12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AA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2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FC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4C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E0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E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DA965A9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55F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07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F5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63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4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2A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CF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A6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49A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5D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C6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EB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7B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9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24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BA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55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3A60834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DEA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B4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1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53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ED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54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DC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63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DB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1A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BE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CE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C7A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46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4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81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F1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2AEB83D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94D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25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C6E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E9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4C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C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C7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1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0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57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11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A9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E9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FC4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AF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18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F0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60EFF67" w14:textId="77777777" w:rsidTr="00D72AD9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F7C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F580" w14:textId="26FFE106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DF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88D3" w14:textId="784B3B2A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10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A0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F9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E0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8B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D8A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7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55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11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0F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AC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DE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9C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2A59A9E" w14:textId="77777777" w:rsidTr="00D72AD9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68E77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0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8479E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64DD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51BB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A37DC79" w14:textId="77777777" w:rsidTr="00D72AD9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9766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5000" w:type="dxa"/>
            <w:gridSpan w:val="23"/>
            <w:tcBorders>
              <w:top w:val="nil"/>
              <w:left w:val="nil"/>
              <w:bottom w:val="nil"/>
              <w:right w:val="nil"/>
            </w:tcBorders>
            <w:hideMark/>
          </w:tcPr>
          <w:p w14:paraId="4FAFAFB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60EE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75A1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C12101B" w14:textId="4E33A71D" w:rsidR="004F680C" w:rsidRPr="002038ED" w:rsidRDefault="002038ED" w:rsidP="008E1DE5">
      <w:pPr>
        <w:widowControl/>
        <w:rPr>
          <w:sz w:val="16"/>
          <w:szCs w:val="16"/>
        </w:rPr>
      </w:pPr>
      <w:r w:rsidRPr="002038ED">
        <w:rPr>
          <w:sz w:val="16"/>
          <w:szCs w:val="16"/>
        </w:rPr>
        <w:t>1) Deltog ej i beredningen av granskningsärende 34.</w:t>
      </w:r>
    </w:p>
    <w:sectPr w:rsidR="004F680C" w:rsidRPr="002038ED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ABA31" w14:textId="77777777" w:rsidR="00F5075E" w:rsidRDefault="00F5075E" w:rsidP="00310728">
      <w:r>
        <w:separator/>
      </w:r>
    </w:p>
  </w:endnote>
  <w:endnote w:type="continuationSeparator" w:id="0">
    <w:p w14:paraId="570B5D78" w14:textId="77777777" w:rsidR="00F5075E" w:rsidRDefault="00F5075E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DAEB2" w14:textId="77777777" w:rsidR="00F5075E" w:rsidRDefault="00F5075E" w:rsidP="00310728">
      <w:r>
        <w:separator/>
      </w:r>
    </w:p>
  </w:footnote>
  <w:footnote w:type="continuationSeparator" w:id="0">
    <w:p w14:paraId="4B5041CC" w14:textId="77777777" w:rsidR="00F5075E" w:rsidRDefault="00F5075E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E297" w14:textId="7FC72CB3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BCD5" w14:textId="3C72161D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2A0E" w14:textId="44459501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2AA"/>
    <w:rsid w:val="00000C1F"/>
    <w:rsid w:val="00001E5A"/>
    <w:rsid w:val="00003AB2"/>
    <w:rsid w:val="00006AAF"/>
    <w:rsid w:val="0000744F"/>
    <w:rsid w:val="000075A7"/>
    <w:rsid w:val="00007A53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5EAD"/>
    <w:rsid w:val="00057A6F"/>
    <w:rsid w:val="00064D2D"/>
    <w:rsid w:val="000700C4"/>
    <w:rsid w:val="0007056A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1120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44F0"/>
    <w:rsid w:val="00151E08"/>
    <w:rsid w:val="0015751D"/>
    <w:rsid w:val="00161AA6"/>
    <w:rsid w:val="00164E3D"/>
    <w:rsid w:val="00165461"/>
    <w:rsid w:val="00166858"/>
    <w:rsid w:val="00166A61"/>
    <w:rsid w:val="001828F2"/>
    <w:rsid w:val="001A1578"/>
    <w:rsid w:val="001A4402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8ED"/>
    <w:rsid w:val="00203E67"/>
    <w:rsid w:val="002046BD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071B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166F9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02AA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2854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87535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028E7"/>
    <w:rsid w:val="0061267B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1B8F"/>
    <w:rsid w:val="006A511D"/>
    <w:rsid w:val="006B0412"/>
    <w:rsid w:val="006B151B"/>
    <w:rsid w:val="006B544C"/>
    <w:rsid w:val="006B693F"/>
    <w:rsid w:val="006B7B0C"/>
    <w:rsid w:val="006C1E27"/>
    <w:rsid w:val="006C21FA"/>
    <w:rsid w:val="006D3126"/>
    <w:rsid w:val="006E5796"/>
    <w:rsid w:val="006F54BA"/>
    <w:rsid w:val="00702EB9"/>
    <w:rsid w:val="007118C9"/>
    <w:rsid w:val="0071773D"/>
    <w:rsid w:val="00720059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304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77C9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951"/>
    <w:rsid w:val="009A3E81"/>
    <w:rsid w:val="009A41A6"/>
    <w:rsid w:val="009A68FE"/>
    <w:rsid w:val="009B0A01"/>
    <w:rsid w:val="009B3631"/>
    <w:rsid w:val="009B36FB"/>
    <w:rsid w:val="009B5A80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04756"/>
    <w:rsid w:val="00A06B79"/>
    <w:rsid w:val="00A129A0"/>
    <w:rsid w:val="00A12FFD"/>
    <w:rsid w:val="00A151D3"/>
    <w:rsid w:val="00A1592F"/>
    <w:rsid w:val="00A212A2"/>
    <w:rsid w:val="00A258F2"/>
    <w:rsid w:val="00A30C23"/>
    <w:rsid w:val="00A324B3"/>
    <w:rsid w:val="00A37318"/>
    <w:rsid w:val="00A376CF"/>
    <w:rsid w:val="00A37747"/>
    <w:rsid w:val="00A401A5"/>
    <w:rsid w:val="00A41D11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23AFE"/>
    <w:rsid w:val="00B3257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0635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C7D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E6A13"/>
    <w:rsid w:val="00CF4ED5"/>
    <w:rsid w:val="00CF6E9E"/>
    <w:rsid w:val="00D15194"/>
    <w:rsid w:val="00D23951"/>
    <w:rsid w:val="00D27984"/>
    <w:rsid w:val="00D37E17"/>
    <w:rsid w:val="00D40740"/>
    <w:rsid w:val="00D41B19"/>
    <w:rsid w:val="00D44270"/>
    <w:rsid w:val="00D44E3A"/>
    <w:rsid w:val="00D47BAF"/>
    <w:rsid w:val="00D51750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2AD9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0667"/>
    <w:rsid w:val="00DF23EB"/>
    <w:rsid w:val="00DF5FA9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075E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093F"/>
    <w:rsid w:val="00F92051"/>
    <w:rsid w:val="00F93C5E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E4565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8F1BD"/>
  <w15:chartTrackingRefBased/>
  <w15:docId w15:val="{874A4CD6-0F05-4FFC-9DC1-1CB7C014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  <w:style w:type="paragraph" w:styleId="Sidfot">
    <w:name w:val="footer"/>
    <w:basedOn w:val="Normal"/>
    <w:link w:val="SidfotChar"/>
    <w:rsid w:val="00D37E1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37E1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219</TotalTime>
  <Pages>2</Pages>
  <Words>478</Words>
  <Characters>2726</Characters>
  <Application>Microsoft Office Word</Application>
  <DocSecurity>0</DocSecurity>
  <Lines>1363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32</cp:revision>
  <cp:lastPrinted>2021-05-04T07:05:00Z</cp:lastPrinted>
  <dcterms:created xsi:type="dcterms:W3CDTF">2026-05-18T11:25:00Z</dcterms:created>
  <dcterms:modified xsi:type="dcterms:W3CDTF">2026-06-04T11:22:00Z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