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B0471" w:rsidRDefault="007C774B" w14:paraId="239B7C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9207D2840A472E9EF8F5AA374B54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b71a4c-6b2e-4516-8858-8154ec03a02e"/>
        <w:id w:val="-217355237"/>
        <w:lock w:val="sdtLocked"/>
      </w:sdtPr>
      <w:sdtEndPr/>
      <w:sdtContent>
        <w:p w:rsidR="00B64C77" w:rsidRDefault="007A6F97" w14:paraId="37325464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2 Samhällsekonomi och finansförvaltning enligt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C5C953FA43E43789CBDDEB307B3E3BF"/>
        </w:placeholder>
        <w:text/>
      </w:sdtPr>
      <w:sdtEndPr/>
      <w:sdtContent>
        <w:p w:rsidRPr="0066249E" w:rsidR="006D79C9" w:rsidP="00333E95" w:rsidRDefault="006D79C9" w14:paraId="58C90F7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C774B" w:rsidR="000830F4" w:rsidP="007C774B" w:rsidRDefault="000830F4" w14:paraId="207718FB" w14:textId="2FA4A4D9">
      <w:pPr>
        <w:pStyle w:val="Tabellrubrik"/>
      </w:pPr>
      <w:r w:rsidRPr="007C774B">
        <w:t>Tabell 1 Anslagsförslag</w:t>
      </w:r>
      <w:r w:rsidRPr="007C774B" w:rsidR="007A6F97">
        <w:t xml:space="preserve"> för </w:t>
      </w:r>
      <w:r w:rsidRPr="007C774B">
        <w:t>2025 för utgiftsområde 2 Samhällsekonomi och finansförvaltning</w:t>
      </w:r>
    </w:p>
    <w:p w:rsidRPr="007C774B" w:rsidR="000830F4" w:rsidP="007C774B" w:rsidRDefault="000830F4" w14:paraId="48197AF6" w14:textId="77777777">
      <w:pPr>
        <w:pStyle w:val="Tabellunderrubrik"/>
      </w:pPr>
      <w:r w:rsidRPr="007C774B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66249E" w:rsidR="000830F4" w:rsidTr="007C774B" w14:paraId="3918AC5D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66249E" w:rsidR="000830F4" w:rsidP="007C774B" w:rsidRDefault="007A6F97" w14:paraId="148F0743" w14:textId="2709575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66249E" w:rsidR="00083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66249E" w:rsidR="000830F4" w:rsidP="007C774B" w:rsidRDefault="000830F4" w14:paraId="4E164B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66249E" w:rsidR="000830F4" w:rsidP="007C774B" w:rsidRDefault="000830F4" w14:paraId="485327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66249E" w:rsidR="000830F4" w:rsidTr="007C774B" w14:paraId="3434685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029946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4D2D9B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9B37A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113 142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256BD0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4AA4BFF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599283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64D084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2E7E4B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165 671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E11C4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6CB5566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2D6592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2CC204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2A369F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25 550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0C8BDD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208EAA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03C12E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251BE0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979C1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0F0A7D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3BC9A1D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1C354D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43F7F9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1B19B6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17 295 000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447AF3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53AD4D0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41538B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3D0B58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774B54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12 133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200750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74C0E68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3A7057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02C9CF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132AE3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74 837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F6E47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4262D65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2757CC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6E44FC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78D83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224 363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AF41F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63D8E18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64C5DF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1615B9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5A7123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687 238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415B3A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551759C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125204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6F7A6B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468C8C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440 000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18ECF2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1457844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7BDBBB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37B2FF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8F8DC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846 586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2E2674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6AF6AA0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7C7AEA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1282B4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B6390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392 878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75B63A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1BBA301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13E60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79A831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448097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14 752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143A4D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234A6F8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50D47B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028992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72B4FF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170 458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24B3DD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739A967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79A5B2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64CC79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135703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937 147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0C3F4D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50 000</w:t>
            </w:r>
          </w:p>
        </w:tc>
      </w:tr>
      <w:tr w:rsidRPr="0066249E" w:rsidR="000830F4" w:rsidTr="007C774B" w14:paraId="7D4872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0C8B0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4C8FFF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4B41DB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30 753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89D15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1FAB2FC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5F6A59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0DF780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AFC22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103 508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5B303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1B6A47D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249E" w:rsidR="000830F4" w:rsidP="007C774B" w:rsidRDefault="000830F4" w14:paraId="0555EA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249E" w:rsidR="000830F4" w:rsidP="007C774B" w:rsidRDefault="000830F4" w14:paraId="4C0B28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Utbetalningsmyndigheten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63225D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197 619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87C80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249E" w:rsidR="000830F4" w:rsidTr="007C774B" w14:paraId="5B69F78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66249E" w:rsidR="000830F4" w:rsidP="007C774B" w:rsidRDefault="000830F4" w14:paraId="575374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7B87B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21 734 078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66249E" w:rsidR="000830F4" w:rsidP="007C774B" w:rsidRDefault="000830F4" w14:paraId="3B5F8B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249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50 000</w:t>
            </w:r>
          </w:p>
        </w:tc>
      </w:tr>
    </w:tbl>
    <w:p w:rsidRPr="0066249E" w:rsidR="00BB6339" w:rsidP="007C774B" w:rsidRDefault="000830F4" w14:paraId="6A6F824C" w14:textId="313AB524">
      <w:pPr>
        <w:pStyle w:val="Normalutanindragellerluft"/>
        <w:spacing w:before="150"/>
      </w:pPr>
      <w:r w:rsidRPr="0066249E">
        <w:t>Regeringen föreslår i budgetpropositionen besparingar på 50 miljoner kronor på statliga servicekontor. Miljöpartiet anser att det är viktigt att alla har tillgång till grundläggande samhällsservice. Vi ökar därför anslag 1:15 med 50 miljoner kronor för 2025.</w:t>
      </w:r>
    </w:p>
    <w:sdt>
      <w:sdtPr>
        <w:alias w:val="CC_Underskrifter"/>
        <w:tag w:val="CC_Underskrifter"/>
        <w:id w:val="583496634"/>
        <w:lock w:val="sdtContentLocked"/>
        <w:placeholder>
          <w:docPart w:val="8F9E316E41F24F9B89FB50D95AA8C02F"/>
        </w:placeholder>
      </w:sdtPr>
      <w:sdtEndPr/>
      <w:sdtContent>
        <w:p w:rsidR="00EB0471" w:rsidP="0066249E" w:rsidRDefault="00EB0471" w14:paraId="619E0410" w14:textId="77777777"/>
        <w:p w:rsidRPr="008E0FE2" w:rsidR="004801AC" w:rsidP="0066249E" w:rsidRDefault="007C774B" w14:paraId="73B42C92" w14:textId="146EE32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4C77" w14:paraId="6E8A55BD" w14:textId="77777777">
        <w:trPr>
          <w:cantSplit/>
        </w:trPr>
        <w:tc>
          <w:tcPr>
            <w:tcW w:w="50" w:type="pct"/>
            <w:vAlign w:val="bottom"/>
          </w:tcPr>
          <w:p w:rsidR="00B64C77" w:rsidRDefault="007A6F97" w14:paraId="4E4F1F19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B64C77" w:rsidRDefault="00B64C77" w14:paraId="4C68E0F1" w14:textId="77777777">
            <w:pPr>
              <w:pStyle w:val="Underskrifter"/>
              <w:spacing w:after="0"/>
            </w:pPr>
          </w:p>
        </w:tc>
      </w:tr>
      <w:tr w:rsidR="00B64C77" w14:paraId="02042C19" w14:textId="77777777">
        <w:trPr>
          <w:cantSplit/>
        </w:trPr>
        <w:tc>
          <w:tcPr>
            <w:tcW w:w="50" w:type="pct"/>
            <w:vAlign w:val="bottom"/>
          </w:tcPr>
          <w:p w:rsidR="00B64C77" w:rsidRDefault="007A6F97" w14:paraId="4C082BD8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B64C77" w:rsidRDefault="007A6F97" w14:paraId="7086E4CB" w14:textId="77777777">
            <w:pPr>
              <w:pStyle w:val="Underskrifter"/>
              <w:spacing w:after="0"/>
            </w:pPr>
            <w:r>
              <w:t>Ulrika Westerlund (MP)</w:t>
            </w:r>
          </w:p>
        </w:tc>
      </w:tr>
      <w:tr w:rsidR="00B64C77" w14:paraId="3E0F3879" w14:textId="77777777">
        <w:trPr>
          <w:cantSplit/>
        </w:trPr>
        <w:tc>
          <w:tcPr>
            <w:tcW w:w="50" w:type="pct"/>
            <w:vAlign w:val="bottom"/>
          </w:tcPr>
          <w:p w:rsidR="00B64C77" w:rsidRDefault="007A6F97" w14:paraId="751C615E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B64C77" w:rsidRDefault="007A6F97" w14:paraId="5CD04C62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w:rsidR="009B6CDB" w:rsidRDefault="009B6CDB" w14:paraId="78924F90" w14:textId="77777777"/>
    <w:sectPr w:rsidR="009B6C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1161C" w14:textId="77777777" w:rsidR="004B6F89" w:rsidRDefault="004B6F89" w:rsidP="000C1CAD">
      <w:pPr>
        <w:spacing w:line="240" w:lineRule="auto"/>
      </w:pPr>
      <w:r>
        <w:separator/>
      </w:r>
    </w:p>
  </w:endnote>
  <w:endnote w:type="continuationSeparator" w:id="0">
    <w:p w14:paraId="30971026" w14:textId="77777777" w:rsidR="004B6F89" w:rsidRDefault="004B6F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2B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19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EA10" w14:textId="24AA24C5" w:rsidR="00262EA3" w:rsidRPr="0066249E" w:rsidRDefault="00262EA3" w:rsidP="006624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76BA" w14:textId="77777777" w:rsidR="004B6F89" w:rsidRDefault="004B6F89" w:rsidP="000C1CAD">
      <w:pPr>
        <w:spacing w:line="240" w:lineRule="auto"/>
      </w:pPr>
      <w:r>
        <w:separator/>
      </w:r>
    </w:p>
  </w:footnote>
  <w:footnote w:type="continuationSeparator" w:id="0">
    <w:p w14:paraId="308E0027" w14:textId="77777777" w:rsidR="004B6F89" w:rsidRDefault="004B6F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44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0BB5D8" wp14:editId="6C4BF6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3C8F6" w14:textId="44B1F055" w:rsidR="00262EA3" w:rsidRDefault="007C77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B6F8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0471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0BB5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73C8F6" w14:textId="44B1F055" w:rsidR="00262EA3" w:rsidRDefault="007C77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B6F8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0471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ED4D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EFD9" w14:textId="77777777" w:rsidR="00262EA3" w:rsidRDefault="00262EA3" w:rsidP="008563AC">
    <w:pPr>
      <w:jc w:val="right"/>
    </w:pPr>
  </w:p>
  <w:p w14:paraId="058E4B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FB66E" w14:textId="77777777" w:rsidR="00262EA3" w:rsidRDefault="007C77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29A310" wp14:editId="0D616B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066843" w14:textId="1D021980" w:rsidR="00262EA3" w:rsidRDefault="007C77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249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6F8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0471">
          <w:t>1201</w:t>
        </w:r>
      </w:sdtContent>
    </w:sdt>
  </w:p>
  <w:p w14:paraId="5DDAA50F" w14:textId="77777777" w:rsidR="00262EA3" w:rsidRPr="008227B3" w:rsidRDefault="007C77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FB1EAC" w14:textId="656E1C7D" w:rsidR="00262EA3" w:rsidRPr="008227B3" w:rsidRDefault="007C77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249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249E">
          <w:t>:3035</w:t>
        </w:r>
      </w:sdtContent>
    </w:sdt>
  </w:p>
  <w:p w14:paraId="67D46760" w14:textId="50277F64" w:rsidR="00262EA3" w:rsidRDefault="007C77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9D251F05A8E4297BAC973E92F24681E"/>
        </w:placeholder>
        <w15:appearance w15:val="hidden"/>
        <w:text/>
      </w:sdtPr>
      <w:sdtEndPr/>
      <w:sdtContent>
        <w:r w:rsidR="0066249E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8EC53C" w14:textId="14215011" w:rsidR="00262EA3" w:rsidRDefault="00EB0471" w:rsidP="00283E0F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3176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B6F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0F4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DD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8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49E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6F97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74B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CDB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E8E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77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490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71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FC38FB"/>
  <w15:chartTrackingRefBased/>
  <w15:docId w15:val="{9EC9D251-53E4-4206-BB18-67D670A1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9207D2840A472E9EF8F5AA374B5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4ED2B-5F1D-42C8-A5A7-65C4D6C0E3F0}"/>
      </w:docPartPr>
      <w:docPartBody>
        <w:p w:rsidR="007512C6" w:rsidRDefault="002B535A">
          <w:pPr>
            <w:pStyle w:val="E39207D2840A472E9EF8F5AA374B54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5C953FA43E43789CBDDEB307B3E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0EB91-9C0B-4601-A8DB-8C4FC379EE55}"/>
      </w:docPartPr>
      <w:docPartBody>
        <w:p w:rsidR="007512C6" w:rsidRDefault="002B535A">
          <w:pPr>
            <w:pStyle w:val="AC5C953FA43E43789CBDDEB307B3E3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D251F05A8E4297BAC973E92F246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C443C-C953-405A-B7D2-667C955D045E}"/>
      </w:docPartPr>
      <w:docPartBody>
        <w:p w:rsidR="007512C6" w:rsidRDefault="002B535A" w:rsidP="002B535A">
          <w:pPr>
            <w:pStyle w:val="E9D251F05A8E4297BAC973E92F24681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F9E316E41F24F9B89FB50D95AA8C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B02DE-14B6-469B-8881-8A8129B5FF0B}"/>
      </w:docPartPr>
      <w:docPartBody>
        <w:p w:rsidR="00162F90" w:rsidRDefault="00162F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5A"/>
    <w:rsid w:val="00162F90"/>
    <w:rsid w:val="002B535A"/>
    <w:rsid w:val="007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535A"/>
    <w:rPr>
      <w:color w:val="F4B083" w:themeColor="accent2" w:themeTint="99"/>
    </w:rPr>
  </w:style>
  <w:style w:type="paragraph" w:customStyle="1" w:styleId="E39207D2840A472E9EF8F5AA374B5465">
    <w:name w:val="E39207D2840A472E9EF8F5AA374B5465"/>
  </w:style>
  <w:style w:type="paragraph" w:customStyle="1" w:styleId="AC5C953FA43E43789CBDDEB307B3E3BF">
    <w:name w:val="AC5C953FA43E43789CBDDEB307B3E3BF"/>
  </w:style>
  <w:style w:type="paragraph" w:customStyle="1" w:styleId="E9D251F05A8E4297BAC973E92F24681E">
    <w:name w:val="E9D251F05A8E4297BAC973E92F24681E"/>
    <w:rsid w:val="002B5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30B67-29C4-41D0-8506-575E6F316235}"/>
</file>

<file path=customXml/itemProps2.xml><?xml version="1.0" encoding="utf-8"?>
<ds:datastoreItem xmlns:ds="http://schemas.openxmlformats.org/officeDocument/2006/customXml" ds:itemID="{ADDB3528-372C-4219-94EF-27D8E56BDAA3}"/>
</file>

<file path=customXml/itemProps3.xml><?xml version="1.0" encoding="utf-8"?>
<ds:datastoreItem xmlns:ds="http://schemas.openxmlformats.org/officeDocument/2006/customXml" ds:itemID="{E8529391-9C84-43FD-984E-5A6006764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1260</Characters>
  <Application>Microsoft Office Word</Application>
  <DocSecurity>0</DocSecurity>
  <Lines>114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Utgiftsområde 2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