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3437F" w:rsidRPr="00F76C71" w:rsidTr="0043437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3437F" w:rsidRPr="00F76C71" w:rsidRDefault="0043437F" w:rsidP="0043437F">
            <w:pPr>
              <w:pStyle w:val="RSKRbeteckning"/>
              <w:spacing w:before="240"/>
            </w:pPr>
            <w:r w:rsidRPr="00F76C71">
              <w:t>Riksdagsskrivelse</w:t>
            </w:r>
          </w:p>
          <w:p w:rsidR="0043437F" w:rsidRPr="00F76C71" w:rsidRDefault="0043437F" w:rsidP="0043437F">
            <w:pPr>
              <w:pStyle w:val="RSKRbeteckning"/>
            </w:pPr>
            <w:r w:rsidRPr="00F76C71">
              <w:t>2013/14:145</w:t>
            </w:r>
          </w:p>
        </w:tc>
        <w:tc>
          <w:tcPr>
            <w:tcW w:w="1134" w:type="dxa"/>
          </w:tcPr>
          <w:p w:rsidR="0043437F" w:rsidRPr="00F76C71" w:rsidRDefault="00F76C71" w:rsidP="0043437F">
            <w:pPr>
              <w:jc w:val="right"/>
            </w:pPr>
            <w:r w:rsidRPr="00F76C7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37F" w:rsidRPr="00F76C71" w:rsidTr="0043437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3437F" w:rsidRPr="00F76C71" w:rsidRDefault="0043437F" w:rsidP="0043437F">
            <w:pPr>
              <w:rPr>
                <w:sz w:val="10"/>
              </w:rPr>
            </w:pPr>
          </w:p>
        </w:tc>
      </w:tr>
    </w:tbl>
    <w:p w:rsidR="0043437F" w:rsidRPr="00F76C71" w:rsidRDefault="0043437F" w:rsidP="0043437F"/>
    <w:p w:rsidR="0043437F" w:rsidRPr="00F76C71" w:rsidRDefault="0043437F" w:rsidP="0043437F">
      <w:pPr>
        <w:pStyle w:val="Mottagare1"/>
      </w:pPr>
      <w:r w:rsidRPr="00F76C71">
        <w:t>Europaparlamentets ordförande</w:t>
      </w:r>
    </w:p>
    <w:p w:rsidR="0043437F" w:rsidRPr="00F76C71" w:rsidRDefault="0043437F" w:rsidP="0043437F">
      <w:pPr>
        <w:pStyle w:val="Mottagare1"/>
        <w:spacing w:before="240"/>
      </w:pPr>
      <w:r w:rsidRPr="00F76C71">
        <w:t>Ordförande för Europeiska unionens råd</w:t>
      </w:r>
    </w:p>
    <w:p w:rsidR="0043437F" w:rsidRPr="00F76C71" w:rsidRDefault="0043437F" w:rsidP="0043437F">
      <w:pPr>
        <w:pStyle w:val="Mottagare1"/>
        <w:spacing w:before="240"/>
      </w:pPr>
      <w:r w:rsidRPr="00F76C71">
        <w:t>Europeiska kommissionens ordförande</w:t>
      </w:r>
    </w:p>
    <w:p w:rsidR="0043437F" w:rsidRPr="00F76C71" w:rsidRDefault="0043437F" w:rsidP="0043437F">
      <w:pPr>
        <w:pStyle w:val="Mottagare2"/>
      </w:pPr>
    </w:p>
    <w:p w:rsidR="0043437F" w:rsidRPr="00F76C71" w:rsidRDefault="0043437F" w:rsidP="0043437F">
      <w:r w:rsidRPr="00F76C71">
        <w:t>Med överlämnande av riksdagens motiverade yttrande enligt bilaga 2 i det bifogade utlåtandet får jag anmäla att riksdagen denna dag bifallit skatteutskottets förslag till riksdagsbeslut i utlåtande 2013/14:SkU23 Subsidiaritetsprövning av kommissionens förslag om ändring av direktiv 2011/96/EU om ett gemensamt beskattningssystem för moderbolag och dotterbolag hemmahörande i olika medlemsstater.</w:t>
      </w:r>
    </w:p>
    <w:p w:rsidR="0043437F" w:rsidRPr="00F76C71" w:rsidRDefault="0043437F" w:rsidP="0043437F">
      <w:pPr>
        <w:pStyle w:val="Stockholm"/>
      </w:pPr>
      <w:r w:rsidRPr="00F76C71">
        <w:t>Stockholm den 29 januari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3437F" w:rsidRPr="00F76C71" w:rsidTr="0043437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3437F" w:rsidRPr="00F76C71" w:rsidRDefault="0043437F" w:rsidP="0043437F">
            <w:pPr>
              <w:pStyle w:val="AvsTalman"/>
            </w:pPr>
            <w:r w:rsidRPr="00F76C71">
              <w:t>Per Westerberg</w:t>
            </w:r>
          </w:p>
        </w:tc>
        <w:tc>
          <w:tcPr>
            <w:tcW w:w="3628" w:type="dxa"/>
          </w:tcPr>
          <w:p w:rsidR="0043437F" w:rsidRPr="00F76C71" w:rsidRDefault="0043437F" w:rsidP="0043437F">
            <w:pPr>
              <w:pStyle w:val="AvsTjnsteman"/>
            </w:pPr>
            <w:r w:rsidRPr="00F76C71">
              <w:t>Claes Mårtensson</w:t>
            </w:r>
          </w:p>
        </w:tc>
      </w:tr>
    </w:tbl>
    <w:p w:rsidR="00CE5B19" w:rsidRPr="00F76C71" w:rsidRDefault="00CE5B19" w:rsidP="0043437F"/>
    <w:sectPr w:rsidR="00CE5B19" w:rsidRPr="00F76C71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2E"/>
    <w:rsid w:val="00062659"/>
    <w:rsid w:val="0009076C"/>
    <w:rsid w:val="000A742E"/>
    <w:rsid w:val="000F74F2"/>
    <w:rsid w:val="00137E7C"/>
    <w:rsid w:val="0028165D"/>
    <w:rsid w:val="002E72EA"/>
    <w:rsid w:val="00333AF6"/>
    <w:rsid w:val="00433AA1"/>
    <w:rsid w:val="0043437F"/>
    <w:rsid w:val="0055519C"/>
    <w:rsid w:val="0065744A"/>
    <w:rsid w:val="0067566D"/>
    <w:rsid w:val="0068755D"/>
    <w:rsid w:val="007D1F51"/>
    <w:rsid w:val="00AE687F"/>
    <w:rsid w:val="00C46916"/>
    <w:rsid w:val="00CE0BEB"/>
    <w:rsid w:val="00CE5B19"/>
    <w:rsid w:val="00E31940"/>
    <w:rsid w:val="00F76C71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159C3-9840-4BD8-B700-444EAAF4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71</Words>
  <Characters>532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2014-01-29</vt:lpwstr>
  </property>
  <property fmtid="{D5CDD505-2E9C-101B-9397-08002B2CF9AE}" pid="6" name="DatumIText">
    <vt:lpwstr>den 29 januari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145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23</vt:lpwstr>
  </property>
  <property fmtid="{D5CDD505-2E9C-101B-9397-08002B2CF9AE}" pid="18" name="RefRubrik">
    <vt:lpwstr>Subsidiaritetsprövning av kommissionens förslag om ändring av direktiv 2011/96/EU om ett gemensamt beskattningssystem för moderbolag och dotterbolag hemmahörande i olika medlemsstater</vt:lpwstr>
  </property>
  <property fmtid="{D5CDD505-2E9C-101B-9397-08002B2CF9AE}" pid="19" name="SubTyp">
    <vt:lpwstr>Europaparl, kommissionen, rådet</vt:lpwstr>
  </property>
</Properties>
</file>