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26 februari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Avtackning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Ökat informationsflöde till brottsbekämpningen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Hemlig dataavläsning mot allvarliga brott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modern straffrättslig preskriptionslagstiftning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Enhetliga sekretessbestämmelser i Statens haverikommissions 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Sekretess vid val till Sametinget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utlåtande 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2024 års rapport om rättsstatsprincipen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Sekretess i Justitiekanslerns verksamhet med att bevaka statens rätt i internationella skiljeförfaranden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Valfrågor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Järnvägs- och kollektivtrafikfrågor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Zara Leghissa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Lifvenhage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Stenberg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bildandet av Svevia och Infranord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ordning för prövning av ärenden som rör statligt personskadeskydd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Pensioner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Sander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Socialavgifter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Rodén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Lönn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Sander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Arbetskraftsinvandring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8.10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8 tim. 10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26 februari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2025-02-26</SAFIR_Sammantradesdatum_Doc>
    <SAFIR_SammantradeID xmlns="C07A1A6C-0B19-41D9-BDF8-F523BA3921EB">1c34daad-57e2-47d2-8274-524aead44892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00DD3A0E-DE75-4BC6-8E2B-06346A005DC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26 februari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