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10 december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Ytterligare en avdelning i Lagrådet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bidrag till Natos avskräckning och försvar under 2026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6 Försvar och 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Minister för civilt försvar 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starkt skydd för nätverks- och informationssystem – en ny cybersäkerhetslag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Brunsberg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Minister för civilt försvar 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arbetsprogram 2026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 Dahlqvist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15 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2025-12-10</SAFIR_Sammantradesdatum_Doc>
    <SAFIR_SammantradeID xmlns="C07A1A6C-0B19-41D9-BDF8-F523BA3921EB">f2bc9d89-7c34-4617-b8c8-80d50e28d19c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AF534BF8-B2DC-400C-8396-E30C6D0FCE7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