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23838E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075B18">
              <w:rPr>
                <w:b/>
                <w:lang w:eastAsia="en-US"/>
              </w:rPr>
              <w:t>47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E4D230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075B18">
              <w:rPr>
                <w:lang w:eastAsia="en-US"/>
              </w:rPr>
              <w:t>06-17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1D49679" w:rsidR="00626DFC" w:rsidRPr="005F6757" w:rsidRDefault="00075B1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17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2810E6">
              <w:rPr>
                <w:color w:val="000000" w:themeColor="text1"/>
                <w:lang w:eastAsia="en-US"/>
              </w:rPr>
              <w:t>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49824A1B" w:rsidR="00221CE3" w:rsidRDefault="00075B1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221CE3">
              <w:rPr>
                <w:rFonts w:eastAsiaTheme="minorHAnsi"/>
                <w:lang w:eastAsia="en-US"/>
              </w:rPr>
              <w:t xml:space="preserve">och </w:t>
            </w:r>
            <w:r>
              <w:rPr>
                <w:rFonts w:eastAsiaTheme="minorHAnsi"/>
                <w:lang w:eastAsia="en-US"/>
              </w:rPr>
              <w:t>Utrikesdepartementet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informerade och samrådde inför möte i</w:t>
            </w:r>
            <w:r w:rsidR="00E3405A">
              <w:rPr>
                <w:rFonts w:eastAsiaTheme="minorHAnsi"/>
                <w:color w:val="000000"/>
                <w:lang w:eastAsia="en-US"/>
              </w:rPr>
              <w:t xml:space="preserve"> Europeiska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18–19 juni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C4BFBD" w14:textId="1107A639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075B18">
              <w:rPr>
                <w:b/>
                <w:snapToGrid w:val="0"/>
                <w:color w:val="000000" w:themeColor="text1"/>
                <w:lang w:eastAsia="en-US"/>
              </w:rPr>
              <w:t>Europeiska rådet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9F53F54" w14:textId="6D4A62EE" w:rsidR="006830D7" w:rsidRPr="003B4C1F" w:rsidRDefault="002810E6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41ED983" w14:textId="105C6F32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C2A1ED" w14:textId="77777777" w:rsidR="00075B18" w:rsidRDefault="00075B1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BCA5211" w14:textId="77777777" w:rsidR="00075B18" w:rsidRDefault="00075B1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7199BB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075B18">
        <w:rPr>
          <w:b/>
          <w:snapToGrid w:val="0"/>
          <w:lang w:eastAsia="en-US"/>
        </w:rPr>
        <w:t>26 juni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04405617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45E68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6C4256A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75B18">
              <w:rPr>
                <w:b/>
                <w:color w:val="000000"/>
                <w:lang w:val="en-GB" w:eastAsia="en-US"/>
              </w:rPr>
              <w:t>47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5DDC4A0B" w:rsidR="00351D87" w:rsidRPr="00AD5233" w:rsidRDefault="00075B1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7116F9F" w:rsidR="00351D87" w:rsidRPr="00AD5233" w:rsidRDefault="00075B1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2F4089F" w:rsidR="00351D87" w:rsidRPr="00AD5233" w:rsidRDefault="00075B1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06FB77C8" w:rsidR="00351D87" w:rsidRPr="00AD5233" w:rsidRDefault="00075B1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82EFA16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3D3D144E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6B40C6FB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F1E7270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2004E2A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5E0316C1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378CCCCB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2F996A0E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2B865A8D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5C4CA74A" w:rsidR="00345890" w:rsidRPr="00AD5233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4811AD18" w:rsidR="00345890" w:rsidRPr="00DE5153" w:rsidRDefault="00E3216D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Christian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Lindefjärd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03BABA72" w:rsidR="00345890" w:rsidRPr="00AD5233" w:rsidRDefault="00075B1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2D8F64DB" w:rsidR="00345890" w:rsidRPr="00AD5233" w:rsidRDefault="00075B1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692275E5" w:rsidR="00345890" w:rsidRPr="00DE5153" w:rsidRDefault="007B5D0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Paulina Brandberg</w:t>
            </w:r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11CFD4C" w:rsidR="00345890" w:rsidRPr="00AD5233" w:rsidRDefault="00075B1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3287B65F" w:rsidR="00345890" w:rsidRPr="00C1609B" w:rsidRDefault="00E3216D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Spiik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002E415A" w:rsidR="00345890" w:rsidRPr="009E414C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35AEB919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AE0087C" w:rsidR="00345890" w:rsidRPr="003016B3" w:rsidRDefault="005D05DA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Lipinska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098DCD2D" w:rsidR="00345890" w:rsidRPr="009E414C" w:rsidRDefault="00075B1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420F91F9" w:rsidR="004A4C77" w:rsidRPr="00221CE3" w:rsidRDefault="004A4C77" w:rsidP="00075B18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3EE63" w14:textId="77777777" w:rsidR="00345267" w:rsidRDefault="00345267" w:rsidP="00011EB2">
      <w:r>
        <w:separator/>
      </w:r>
    </w:p>
  </w:endnote>
  <w:endnote w:type="continuationSeparator" w:id="0">
    <w:p w14:paraId="20050373" w14:textId="77777777" w:rsidR="00345267" w:rsidRDefault="0034526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5AA4" w14:textId="77777777" w:rsidR="00345267" w:rsidRDefault="00345267" w:rsidP="00011EB2">
      <w:r>
        <w:separator/>
      </w:r>
    </w:p>
  </w:footnote>
  <w:footnote w:type="continuationSeparator" w:id="0">
    <w:p w14:paraId="3E393794" w14:textId="77777777" w:rsidR="00345267" w:rsidRDefault="00345267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4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6"/>
  </w:num>
  <w:num w:numId="5" w16cid:durableId="2260355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2"/>
  </w:num>
  <w:num w:numId="11" w16cid:durableId="1543513239">
    <w:abstractNumId w:val="3"/>
  </w:num>
  <w:num w:numId="12" w16cid:durableId="12332017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2"/>
  </w:num>
  <w:num w:numId="27" w16cid:durableId="421609592">
    <w:abstractNumId w:val="0"/>
  </w:num>
  <w:num w:numId="28" w16cid:durableId="1987279558">
    <w:abstractNumId w:val="8"/>
  </w:num>
  <w:num w:numId="29" w16cid:durableId="276252883">
    <w:abstractNumId w:val="31"/>
  </w:num>
  <w:num w:numId="30" w16cid:durableId="1951349196">
    <w:abstractNumId w:val="5"/>
  </w:num>
  <w:num w:numId="31" w16cid:durableId="4062670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18"/>
  </w:num>
  <w:num w:numId="34" w16cid:durableId="2104184779">
    <w:abstractNumId w:val="12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5B18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58C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0F76C1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621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0E6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B3A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267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56C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2C2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1B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47F90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4FE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5D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AD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1EE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5D0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36B3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4F00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95B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26C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1F9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01F9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16D"/>
    <w:rsid w:val="00E32A7A"/>
    <w:rsid w:val="00E33171"/>
    <w:rsid w:val="00E333AF"/>
    <w:rsid w:val="00E333F8"/>
    <w:rsid w:val="00E3405A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5E68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</TotalTime>
  <Pages>5</Pages>
  <Words>671</Words>
  <Characters>3709</Characters>
  <Application>Microsoft Office Word</Application>
  <DocSecurity>0</DocSecurity>
  <Lines>1854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29</cp:revision>
  <cp:lastPrinted>2026-06-25T07:18:00Z</cp:lastPrinted>
  <dcterms:created xsi:type="dcterms:W3CDTF">2025-10-23T11:14:00Z</dcterms:created>
  <dcterms:modified xsi:type="dcterms:W3CDTF">2026-06-25T07:18:00Z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