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4A5FC6F" w14:textId="77777777" w:rsidTr="00782EA9">
        <w:tc>
          <w:tcPr>
            <w:tcW w:w="9141" w:type="dxa"/>
          </w:tcPr>
          <w:p w14:paraId="52B13F2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4D11881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ED1F3A2" w14:textId="77777777" w:rsidR="0096348C" w:rsidRPr="00477C9F" w:rsidRDefault="0096348C" w:rsidP="00477C9F">
      <w:pPr>
        <w:rPr>
          <w:sz w:val="22"/>
          <w:szCs w:val="22"/>
        </w:rPr>
      </w:pPr>
    </w:p>
    <w:p w14:paraId="177C685E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E944A06" w14:textId="77777777" w:rsidTr="00F86ACF">
        <w:trPr>
          <w:cantSplit/>
          <w:trHeight w:val="742"/>
        </w:trPr>
        <w:tc>
          <w:tcPr>
            <w:tcW w:w="1790" w:type="dxa"/>
          </w:tcPr>
          <w:p w14:paraId="1ABCA1D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1985CD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D2F5BE1" w14:textId="72737E3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A4DA5">
              <w:rPr>
                <w:b/>
                <w:sz w:val="22"/>
                <w:szCs w:val="22"/>
              </w:rPr>
              <w:t>13</w:t>
            </w:r>
          </w:p>
          <w:p w14:paraId="7CE4BF8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FDBB0AE" w14:textId="77777777" w:rsidTr="00F86ACF">
        <w:tc>
          <w:tcPr>
            <w:tcW w:w="1790" w:type="dxa"/>
          </w:tcPr>
          <w:p w14:paraId="49E8B9F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034422F" w14:textId="63E62047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FD4374">
              <w:rPr>
                <w:sz w:val="22"/>
                <w:szCs w:val="22"/>
              </w:rPr>
              <w:t>1</w:t>
            </w:r>
            <w:r w:rsidR="00B71674">
              <w:rPr>
                <w:sz w:val="22"/>
                <w:szCs w:val="22"/>
              </w:rPr>
              <w:t>1</w:t>
            </w:r>
            <w:r w:rsidR="006F54BA">
              <w:rPr>
                <w:sz w:val="22"/>
                <w:szCs w:val="22"/>
              </w:rPr>
              <w:t>-</w:t>
            </w:r>
            <w:r w:rsidR="00A02FA6">
              <w:rPr>
                <w:sz w:val="22"/>
                <w:szCs w:val="22"/>
              </w:rPr>
              <w:t>27</w:t>
            </w:r>
          </w:p>
        </w:tc>
      </w:tr>
      <w:tr w:rsidR="0096348C" w:rsidRPr="00477C9F" w14:paraId="0DBAE01B" w14:textId="77777777" w:rsidTr="00F86ACF">
        <w:tc>
          <w:tcPr>
            <w:tcW w:w="1790" w:type="dxa"/>
          </w:tcPr>
          <w:p w14:paraId="5A15F87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7EA2C86" w14:textId="07470804" w:rsidR="00BD53C1" w:rsidRPr="00477C9F" w:rsidRDefault="00A02FA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0658BD">
              <w:rPr>
                <w:sz w:val="22"/>
                <w:szCs w:val="22"/>
              </w:rPr>
              <w:t>15</w:t>
            </w:r>
            <w:r w:rsidR="00CF4ED5">
              <w:rPr>
                <w:sz w:val="22"/>
                <w:szCs w:val="22"/>
              </w:rPr>
              <w:t>–</w:t>
            </w:r>
            <w:r w:rsidR="006E3AC1">
              <w:rPr>
                <w:sz w:val="22"/>
                <w:szCs w:val="22"/>
              </w:rPr>
              <w:t>9.22</w:t>
            </w:r>
          </w:p>
        </w:tc>
      </w:tr>
      <w:tr w:rsidR="0096348C" w:rsidRPr="00477C9F" w14:paraId="5F3B2C03" w14:textId="77777777" w:rsidTr="00F86ACF">
        <w:tc>
          <w:tcPr>
            <w:tcW w:w="1790" w:type="dxa"/>
          </w:tcPr>
          <w:p w14:paraId="553433F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EBA617F" w14:textId="71A62499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C1457FC" w14:textId="77777777" w:rsidR="0096348C" w:rsidRPr="00477C9F" w:rsidRDefault="0096348C" w:rsidP="00477C9F">
      <w:pPr>
        <w:rPr>
          <w:sz w:val="22"/>
          <w:szCs w:val="22"/>
        </w:rPr>
      </w:pPr>
    </w:p>
    <w:p w14:paraId="33806A2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074A9D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02FA6" w14:paraId="6064EFE6" w14:textId="77777777" w:rsidTr="00F86ACF">
        <w:tc>
          <w:tcPr>
            <w:tcW w:w="753" w:type="dxa"/>
          </w:tcPr>
          <w:p w14:paraId="76A470DF" w14:textId="77777777" w:rsidR="00F84080" w:rsidRPr="00A02FA6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2FA6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02FA6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D8B1E10" w14:textId="77777777" w:rsidR="00336917" w:rsidRPr="00A02FA6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2FA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D0D19CF" w14:textId="77777777" w:rsidR="00F84080" w:rsidRPr="00A02FA6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A41DC5" w14:textId="502B85C1" w:rsidR="0069143B" w:rsidRPr="00A02FA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02FA6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A02FA6">
              <w:rPr>
                <w:snapToGrid w:val="0"/>
                <w:sz w:val="22"/>
                <w:szCs w:val="22"/>
              </w:rPr>
              <w:t>5</w:t>
            </w:r>
            <w:r w:rsidRPr="00A02FA6">
              <w:rPr>
                <w:snapToGrid w:val="0"/>
                <w:sz w:val="22"/>
                <w:szCs w:val="22"/>
              </w:rPr>
              <w:t>/2</w:t>
            </w:r>
            <w:r w:rsidR="006F54BA" w:rsidRPr="00A02FA6">
              <w:rPr>
                <w:snapToGrid w:val="0"/>
                <w:sz w:val="22"/>
                <w:szCs w:val="22"/>
              </w:rPr>
              <w:t>6</w:t>
            </w:r>
            <w:r w:rsidRPr="00A02FA6">
              <w:rPr>
                <w:snapToGrid w:val="0"/>
                <w:sz w:val="22"/>
                <w:szCs w:val="22"/>
              </w:rPr>
              <w:t>:</w:t>
            </w:r>
            <w:r w:rsidR="00A02FA6" w:rsidRPr="00A02FA6">
              <w:rPr>
                <w:snapToGrid w:val="0"/>
                <w:sz w:val="22"/>
                <w:szCs w:val="22"/>
              </w:rPr>
              <w:t>12</w:t>
            </w:r>
            <w:r w:rsidR="00FD0038" w:rsidRPr="00A02FA6">
              <w:rPr>
                <w:snapToGrid w:val="0"/>
                <w:sz w:val="22"/>
                <w:szCs w:val="22"/>
              </w:rPr>
              <w:t>.</w:t>
            </w:r>
          </w:p>
          <w:p w14:paraId="05170D46" w14:textId="77777777" w:rsidR="007864F6" w:rsidRPr="00A02FA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A02FA6" w14:paraId="7016EA9F" w14:textId="77777777" w:rsidTr="00F86ACF">
        <w:tc>
          <w:tcPr>
            <w:tcW w:w="753" w:type="dxa"/>
          </w:tcPr>
          <w:p w14:paraId="1B54309C" w14:textId="59948FB6" w:rsidR="008273F4" w:rsidRPr="00A02FA6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2FA6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A02FA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2FA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7D99349" w14:textId="77777777" w:rsidR="0069143B" w:rsidRPr="00A02FA6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2FA6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75A37904" w14:textId="77777777" w:rsidR="00451D02" w:rsidRPr="00A02FA6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A9D138" w14:textId="77777777" w:rsidR="00A02FA6" w:rsidRPr="00A02FA6" w:rsidRDefault="00A02FA6" w:rsidP="00A02FA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02FA6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62401729" w14:textId="77777777" w:rsidR="00A02FA6" w:rsidRPr="00A02FA6" w:rsidRDefault="00A02FA6" w:rsidP="00A02FA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C76471" w14:textId="592CF5E2" w:rsidR="00A02FA6" w:rsidRPr="00A02FA6" w:rsidRDefault="00A02FA6" w:rsidP="00A02FA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02FA6">
              <w:rPr>
                <w:sz w:val="22"/>
                <w:szCs w:val="22"/>
              </w:rPr>
              <w:t>Granskning av Sveriges utbetalningar till Somalia (anmäld av Morgan Johansson (S), inkom 2025-11-21, dnr 638-2025/26).</w:t>
            </w:r>
            <w:r w:rsidRPr="00A02FA6">
              <w:rPr>
                <w:snapToGrid w:val="0"/>
                <w:sz w:val="22"/>
                <w:szCs w:val="22"/>
              </w:rPr>
              <w:t xml:space="preserve"> </w:t>
            </w:r>
          </w:p>
          <w:p w14:paraId="40F41D5A" w14:textId="0802FCA8" w:rsidR="00A02FA6" w:rsidRPr="00A02FA6" w:rsidRDefault="00A02FA6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A02FA6" w14:paraId="161A4317" w14:textId="77777777" w:rsidTr="00F86ACF">
        <w:tc>
          <w:tcPr>
            <w:tcW w:w="753" w:type="dxa"/>
          </w:tcPr>
          <w:p w14:paraId="3A33C94D" w14:textId="335A10EF" w:rsidR="00F84080" w:rsidRPr="00A02FA6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2FA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2FA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593F73E0" w14:textId="77777777" w:rsidR="0069143B" w:rsidRDefault="00A02FA6" w:rsidP="0069143B">
            <w:pPr>
              <w:rPr>
                <w:b/>
                <w:sz w:val="22"/>
                <w:szCs w:val="22"/>
              </w:rPr>
            </w:pPr>
            <w:r w:rsidRPr="00A02FA6">
              <w:rPr>
                <w:b/>
                <w:sz w:val="22"/>
                <w:szCs w:val="22"/>
              </w:rPr>
              <w:t>Regeringens sammansättning och regeringsarbetets organisation</w:t>
            </w:r>
          </w:p>
          <w:p w14:paraId="1794ADC2" w14:textId="77777777" w:rsidR="00A02FA6" w:rsidRDefault="00A02FA6" w:rsidP="0069143B">
            <w:pPr>
              <w:rPr>
                <w:b/>
                <w:sz w:val="22"/>
                <w:szCs w:val="22"/>
              </w:rPr>
            </w:pPr>
          </w:p>
          <w:p w14:paraId="3DDAA326" w14:textId="77777777" w:rsidR="00A02FA6" w:rsidRPr="007373B6" w:rsidRDefault="00A02FA6" w:rsidP="00A02FA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7B1C113" w14:textId="77777777" w:rsidR="00A02FA6" w:rsidRPr="007373B6" w:rsidRDefault="00A02FA6" w:rsidP="00A02FA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7751BF06" w14:textId="724D391B" w:rsidR="00A02FA6" w:rsidRPr="00A02FA6" w:rsidRDefault="00A02FA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02FA6" w14:paraId="23164AEA" w14:textId="77777777" w:rsidTr="00F86ACF">
        <w:tc>
          <w:tcPr>
            <w:tcW w:w="753" w:type="dxa"/>
          </w:tcPr>
          <w:p w14:paraId="088C9137" w14:textId="73EA2530" w:rsidR="00376C7D" w:rsidRPr="00A02FA6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2FA6">
              <w:rPr>
                <w:b/>
                <w:snapToGrid w:val="0"/>
                <w:sz w:val="22"/>
                <w:szCs w:val="22"/>
              </w:rPr>
              <w:t>§</w:t>
            </w:r>
            <w:r w:rsidR="00A02FA6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7657299" w14:textId="77777777" w:rsidR="00930B63" w:rsidRDefault="00A02FA6" w:rsidP="0069143B">
            <w:pPr>
              <w:rPr>
                <w:b/>
                <w:snapToGrid w:val="0"/>
                <w:sz w:val="22"/>
                <w:szCs w:val="22"/>
              </w:rPr>
            </w:pPr>
            <w:r w:rsidRPr="00A02FA6">
              <w:rPr>
                <w:b/>
                <w:sz w:val="22"/>
                <w:szCs w:val="22"/>
              </w:rPr>
              <w:t>Funktioner över tid inom Regeringskansliet för säkerhet och krishantering</w:t>
            </w:r>
          </w:p>
          <w:p w14:paraId="17011EB9" w14:textId="77777777" w:rsidR="00A02FA6" w:rsidRDefault="00A02FA6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10450E3" w14:textId="77777777" w:rsidR="00A02FA6" w:rsidRPr="007373B6" w:rsidRDefault="00A02FA6" w:rsidP="00A02FA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D9FD85A" w14:textId="77777777" w:rsidR="00A02FA6" w:rsidRPr="007373B6" w:rsidRDefault="00A02FA6" w:rsidP="00A02FA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3B075360" w14:textId="29EA27AF" w:rsidR="00A02FA6" w:rsidRPr="00A02FA6" w:rsidRDefault="00A02FA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02FA6" w14:paraId="3023E0F7" w14:textId="77777777" w:rsidTr="00F86ACF">
        <w:tc>
          <w:tcPr>
            <w:tcW w:w="753" w:type="dxa"/>
          </w:tcPr>
          <w:p w14:paraId="2944BFF6" w14:textId="68A7A4D4" w:rsidR="00376C7D" w:rsidRPr="00A02FA6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2FA6">
              <w:rPr>
                <w:b/>
                <w:snapToGrid w:val="0"/>
                <w:sz w:val="22"/>
                <w:szCs w:val="22"/>
              </w:rPr>
              <w:t>§</w:t>
            </w:r>
            <w:r w:rsidR="00A02FA6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4D8508BF" w14:textId="383BBDE7" w:rsidR="00376C7D" w:rsidRDefault="00A02FA6" w:rsidP="0069143B">
            <w:pPr>
              <w:rPr>
                <w:b/>
                <w:sz w:val="22"/>
                <w:szCs w:val="22"/>
              </w:rPr>
            </w:pPr>
            <w:r w:rsidRPr="00A02FA6">
              <w:rPr>
                <w:b/>
                <w:sz w:val="22"/>
                <w:szCs w:val="22"/>
              </w:rPr>
              <w:t>Regeringens styrning av affärsverk</w:t>
            </w:r>
          </w:p>
          <w:p w14:paraId="66F10C26" w14:textId="486C07B6" w:rsidR="00A02FA6" w:rsidRDefault="00A02FA6" w:rsidP="0069143B">
            <w:pPr>
              <w:rPr>
                <w:b/>
                <w:sz w:val="22"/>
                <w:szCs w:val="22"/>
              </w:rPr>
            </w:pPr>
          </w:p>
          <w:p w14:paraId="476647A1" w14:textId="77777777" w:rsidR="00A02FA6" w:rsidRPr="007373B6" w:rsidRDefault="00A02FA6" w:rsidP="00A02FA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9D6C0AF" w14:textId="77777777" w:rsidR="00A02FA6" w:rsidRPr="007373B6" w:rsidRDefault="00A02FA6" w:rsidP="00A02FA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03AD7310" w14:textId="77777777" w:rsidR="00376C7D" w:rsidRPr="00A02FA6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02FA6" w:rsidRPr="00A02FA6" w14:paraId="3CEB5F61" w14:textId="77777777" w:rsidTr="00F86ACF">
        <w:tc>
          <w:tcPr>
            <w:tcW w:w="753" w:type="dxa"/>
          </w:tcPr>
          <w:p w14:paraId="022C1D5A" w14:textId="6767F7C3" w:rsidR="00A02FA6" w:rsidRPr="00A02FA6" w:rsidRDefault="00A02FA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2FA6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77C2DA9A" w14:textId="28F130CE" w:rsidR="00A02FA6" w:rsidRDefault="00A02FA6" w:rsidP="0069143B">
            <w:pPr>
              <w:rPr>
                <w:b/>
                <w:sz w:val="22"/>
                <w:szCs w:val="22"/>
              </w:rPr>
            </w:pPr>
            <w:r w:rsidRPr="00A02FA6">
              <w:rPr>
                <w:b/>
                <w:sz w:val="22"/>
                <w:szCs w:val="22"/>
              </w:rPr>
              <w:t>Information till och överläggning med Utrikesnämnden</w:t>
            </w:r>
          </w:p>
          <w:p w14:paraId="5B9EEB58" w14:textId="77777777" w:rsidR="00A02FA6" w:rsidRDefault="00A02FA6" w:rsidP="0069143B">
            <w:pPr>
              <w:rPr>
                <w:b/>
                <w:sz w:val="22"/>
                <w:szCs w:val="22"/>
              </w:rPr>
            </w:pPr>
          </w:p>
          <w:p w14:paraId="7AB76954" w14:textId="77777777" w:rsidR="00A02FA6" w:rsidRPr="007373B6" w:rsidRDefault="00A02FA6" w:rsidP="00A02FA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950BDF7" w14:textId="77777777" w:rsidR="00A02FA6" w:rsidRPr="007373B6" w:rsidRDefault="00A02FA6" w:rsidP="00A02FA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716EA636" w14:textId="094949BF" w:rsidR="00A02FA6" w:rsidRPr="00A02FA6" w:rsidRDefault="00A02FA6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A02FA6" w14:paraId="59EA027E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A607966" w14:textId="2206F0B5" w:rsidR="008273F4" w:rsidRPr="00A02FA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02FA6">
              <w:rPr>
                <w:sz w:val="22"/>
                <w:szCs w:val="22"/>
              </w:rPr>
              <w:t>Justera</w:t>
            </w:r>
            <w:r w:rsidR="006B7D8B">
              <w:rPr>
                <w:sz w:val="22"/>
                <w:szCs w:val="22"/>
              </w:rPr>
              <w:t xml:space="preserve">t </w:t>
            </w:r>
            <w:r w:rsidR="006B7D8B">
              <w:rPr>
                <w:sz w:val="22"/>
                <w:szCs w:val="22"/>
              </w:rPr>
              <w:t>2025-12-02</w:t>
            </w:r>
          </w:p>
          <w:p w14:paraId="4443037F" w14:textId="1A98D3AE" w:rsidR="00BC495C" w:rsidRPr="00A02FA6" w:rsidRDefault="00FD4374" w:rsidP="00A02FA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02FA6">
              <w:rPr>
                <w:sz w:val="22"/>
                <w:szCs w:val="22"/>
              </w:rPr>
              <w:t>Jennie Nilsson</w:t>
            </w:r>
          </w:p>
        </w:tc>
      </w:tr>
    </w:tbl>
    <w:p w14:paraId="04CE2348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F1E0BD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C323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1900C2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E2F4BC0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1</w:t>
            </w:r>
            <w:r w:rsidR="00D650CB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D650CB">
              <w:rPr>
                <w:sz w:val="20"/>
              </w:rPr>
              <w:t>06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779C9D6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640E7DB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30B74E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990B28A" w14:textId="35A4A2B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A02FA6">
              <w:rPr>
                <w:sz w:val="20"/>
              </w:rPr>
              <w:t>13</w:t>
            </w:r>
          </w:p>
        </w:tc>
      </w:tr>
      <w:tr w:rsidR="005805B8" w14:paraId="73352CD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D0F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1407" w14:textId="2A34122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BF26C6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4642" w14:textId="44891DA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2525B">
              <w:rPr>
                <w:sz w:val="20"/>
              </w:rPr>
              <w:t xml:space="preserve"> 4–</w:t>
            </w:r>
            <w:r w:rsidR="009F442D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132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0D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B2AF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4BF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62E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054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18E573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167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7FE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314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8B2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478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38B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D97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A18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256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180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FFA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FF6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27E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8AC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E79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140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226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E0A45" w14:paraId="6211486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4FEA" w14:textId="77777777" w:rsidR="007E0A45" w:rsidRPr="00244936" w:rsidRDefault="00FD437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="007E0A45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="007E0A45" w:rsidRPr="00244936">
              <w:rPr>
                <w:sz w:val="22"/>
                <w:szCs w:val="22"/>
              </w:rPr>
              <w:t xml:space="preserve"> (S)</w:t>
            </w:r>
            <w:r w:rsidR="007E0A45">
              <w:rPr>
                <w:sz w:val="22"/>
                <w:szCs w:val="22"/>
              </w:rPr>
              <w:t xml:space="preserve">, </w:t>
            </w:r>
            <w:r w:rsidR="007E0A45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9EAB" w14:textId="28D2A606" w:rsidR="007E0A45" w:rsidRPr="00003AB2" w:rsidRDefault="004A4CE0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FE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3E1F" w14:textId="2A9DC2F1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2A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26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A3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DB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C8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C1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B5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BC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9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9E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A4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87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43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:rsidRPr="008C5F6C" w14:paraId="32A82B4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9BF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12D8" w14:textId="076BACAA" w:rsidR="007E0A45" w:rsidRPr="006F54BA" w:rsidRDefault="00CF0DB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94FA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109D" w14:textId="014C7178" w:rsidR="007E0A45" w:rsidRPr="006F54BA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3B8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00AF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0938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ACC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CC2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90E9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17B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4528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F788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FABF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18CD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38C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0EFF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D427C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DFB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4DAA" w14:textId="3F0DF79B" w:rsidR="007E0A45" w:rsidRPr="00003AB2" w:rsidRDefault="008C5F6C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59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85C9" w14:textId="6CA9BADE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4F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44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0D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9D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6C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CE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0B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2A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A7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B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3A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7D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8E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F5A30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3D43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2D9F" w14:textId="1E690C6A" w:rsidR="007E0A45" w:rsidRPr="00003AB2" w:rsidRDefault="008C5F6C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17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F6A5" w14:textId="4672D248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15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DA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FB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FE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A9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B4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08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EB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7C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4F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AC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BD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0F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D528F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0F0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0F34" w14:textId="030D13C4" w:rsidR="007E0A45" w:rsidRPr="00003AB2" w:rsidRDefault="004A4CE0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16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9511" w14:textId="3DF9EE4C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61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D6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EF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49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06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DF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D4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D5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97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8C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FA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E0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B8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7E274A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CF7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BC28" w14:textId="6597073B" w:rsidR="007E0A45" w:rsidRPr="00003AB2" w:rsidRDefault="004A4CE0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1F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0A54" w14:textId="2AA8887B" w:rsidR="007E0A45" w:rsidRPr="00003AB2" w:rsidRDefault="00BF26C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F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6C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F8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A1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86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EB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7B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5A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E5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BE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82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57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18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72FE23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8E5F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B0D9" w14:textId="0F4DF1EF" w:rsidR="007E0A45" w:rsidRPr="00003AB2" w:rsidRDefault="008E05B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42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22FA" w14:textId="25EF125D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B5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B4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4A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E6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08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45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B0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89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79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E8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55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6B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B0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A303E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6CFB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C8B" w14:textId="27BBFBA1" w:rsidR="007E0A45" w:rsidRPr="00003AB2" w:rsidRDefault="004A4CE0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65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7362" w14:textId="3837A0CB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6D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7D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B1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15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7C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2F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5B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FF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E8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CD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75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6C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24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6F083C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DD3D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4CEC" w14:textId="6DFD487C" w:rsidR="007E0A45" w:rsidRPr="00003AB2" w:rsidRDefault="004A4CE0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B2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F93C" w14:textId="492054A7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5E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BB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55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43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5D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55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19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E1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EE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3A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E4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0C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45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90428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E464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938A" w14:textId="3476B18D" w:rsidR="007E0A45" w:rsidRPr="00003AB2" w:rsidRDefault="00C70A4C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EC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FCA8" w14:textId="785C5A63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89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77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25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E7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69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FA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BC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E7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7E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6A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5B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70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9C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E4D34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19FF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2D91" w14:textId="6CF3BB0C" w:rsidR="007E0A45" w:rsidRPr="00003AB2" w:rsidRDefault="008C5F6C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FD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B802" w14:textId="0A04925C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DC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AC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19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70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C9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08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85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13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3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93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9D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62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F1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8B631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0DE5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C71C" w14:textId="0E334F42" w:rsidR="007E0A45" w:rsidRPr="00003AB2" w:rsidRDefault="008E05B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4A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D55C" w14:textId="6C6F99C7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01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F4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0E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11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D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6F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1D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35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4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A3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C6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39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E3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A6B0C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AC3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B6F5" w14:textId="3F75B0B0" w:rsidR="007E0A45" w:rsidRPr="00003AB2" w:rsidRDefault="008579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D4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A58D" w14:textId="106B56A4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FD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75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E9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F7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2B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8A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C3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F1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D4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C6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6E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44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CB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BB2E5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B170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0B79" w14:textId="43B8D2A8" w:rsidR="007E0A45" w:rsidRPr="00003AB2" w:rsidRDefault="008E05B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0F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9229" w14:textId="00E78210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1C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63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A5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ED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B3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C2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75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93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71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FA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B6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3D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7F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E8698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20A8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B602" w14:textId="635FEAE2" w:rsidR="007E0A45" w:rsidRPr="00003AB2" w:rsidRDefault="002A609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30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C2E0" w14:textId="4C7540EE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FE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34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00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23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21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31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4F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78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D9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9B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72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15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E9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3FAB6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22AF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6373" w14:textId="24765392" w:rsidR="007E0A45" w:rsidRPr="00003AB2" w:rsidRDefault="008E05B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FE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B3A4" w14:textId="4948CF3E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83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64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55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03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06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A0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76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8B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62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A5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68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FE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9E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E486D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9DE5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3754" w14:textId="5D5B9B7E" w:rsidR="007E0A45" w:rsidRPr="00003AB2" w:rsidRDefault="008C5F6C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62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8258" w14:textId="0943483B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48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05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80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A3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A2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BC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A1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86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2A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F7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3B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F1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30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66B29C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D5BE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C9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72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BD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E4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C6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69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1A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CB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BD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35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D5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C0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1A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2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DF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DF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E5EAB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782F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6216" w14:textId="628209E3" w:rsidR="007E0A45" w:rsidRPr="00003AB2" w:rsidRDefault="004A4CE0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DC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4DBE" w14:textId="7536B694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53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41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E1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AF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0C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56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9C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57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5B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85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6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BC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BD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285B4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F4E9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7D51" w14:textId="3437FA17" w:rsidR="007E0A45" w:rsidRPr="00003AB2" w:rsidRDefault="004A4CE0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4A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1FD7" w14:textId="1E88A044" w:rsidR="007E0A45" w:rsidRPr="00003AB2" w:rsidRDefault="00BF26C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3E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40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D1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F7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A3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E9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C5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2E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15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E0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8A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A5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6B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BE3A6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9412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25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B5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05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20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60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10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58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A0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1D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1A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12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9D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CF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58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F1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1F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587BF0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DE9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10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5A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E0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F3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0E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3B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B7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09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5A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57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BD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F5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87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EC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11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5C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7ED7A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B83F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0C7" w14:textId="31C238E2" w:rsidR="007E0A45" w:rsidRPr="00003AB2" w:rsidRDefault="004A4CE0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E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61C2" w14:textId="4F073FFB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13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9E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E7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08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DC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34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F5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EC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AD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5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E0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3A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BD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E6A67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62A5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0F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98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8F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ED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39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0F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41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B4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46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F4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3D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77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AC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F4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62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CF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A2595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6C9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58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9E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F3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EF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A1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BB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E8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61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BC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45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FD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DE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3E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76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B4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F4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F6885B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F40D" w14:textId="77777777" w:rsidR="007E0A45" w:rsidRPr="00244936" w:rsidRDefault="00F47E0B" w:rsidP="007E0A45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6C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1D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14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63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07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47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FD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05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CA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10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AD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FE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52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91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E2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F2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9117B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758E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B6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BD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79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17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70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B9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F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8B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F1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69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4B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8B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EC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C8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2C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80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BCA61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1FBE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A9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2F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9F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4F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4E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4F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E5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39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B8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66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93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54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60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3D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C5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85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E2B1A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5028" w14:textId="77777777" w:rsidR="007E0A45" w:rsidRPr="00244936" w:rsidRDefault="00561DF3" w:rsidP="007E0A45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024C" w14:textId="2B597450" w:rsidR="007E0A45" w:rsidRPr="00003AB2" w:rsidRDefault="008E05B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E9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2082" w14:textId="642E4F88" w:rsidR="007E0A45" w:rsidRPr="00003AB2" w:rsidRDefault="0082525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CD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A3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1D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E1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05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53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55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49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97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32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A1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7A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38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196C5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DC0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83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59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17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E6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9C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02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20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29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E2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43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23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00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45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62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64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E8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CE04F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BE0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59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A1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56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20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34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58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B5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E5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F2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C5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0A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DC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63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57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AF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3A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EDDCC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1F91" w14:textId="77777777" w:rsidR="007E0A45" w:rsidRPr="00244936" w:rsidRDefault="005C7F5A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="003B2561"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B9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A8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97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E0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88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65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76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29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BB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E2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DE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39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61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8B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73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62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9927A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5D1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AB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EE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60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4B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4C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01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CE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B8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E4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AC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11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84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1A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9C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A8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67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2A102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202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CC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4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5D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E1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EE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B4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E7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A2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46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AE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6C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E6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AB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C2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76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2D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E4B2D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63B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D9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D0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57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C1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B9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D4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A2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25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B4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E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02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DA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20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4B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1F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36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4AE2B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36F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B2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C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FD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75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9B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A0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9B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BA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2D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27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15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04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D6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BD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9B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6E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62CF9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9E15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3B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67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1B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F4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1A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5B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19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B6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49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91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22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2B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FF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10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65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53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517E5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420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40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F4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DC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7E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AB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7E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49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67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60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60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7B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74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18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1A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D8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13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1AA77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F0B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75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D5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BA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E6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64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2B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E9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C3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17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8A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AB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DB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A5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0F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8D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A7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AE0BF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142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41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4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7E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F0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C6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CA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39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B7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0B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18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7C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3E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46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D4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89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4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67AD6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7F5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0F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5F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5D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3E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5A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EA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4B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D3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E9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8B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D1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0E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30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0C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83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A5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EC9F3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E24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D0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AB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59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B6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4D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3D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E6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3B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20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D5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89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86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CC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7D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E5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45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25CAC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5FD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F5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AC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A5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6F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6D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15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85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C3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7B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96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21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AB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97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57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93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A5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E91DD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7DDD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75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76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C5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F8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DC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65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7E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F1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11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3B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DB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FB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DC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5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DE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5E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202B9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EF9E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5F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E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0B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D5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C6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A2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F3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63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69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B7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EF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96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15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30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80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BF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1DFBD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27DA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A0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75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DB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6A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B4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BE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E9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F2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9E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B2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1E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8C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79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30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93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39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5EEE28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35F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73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FF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6D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F5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31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D1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97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EB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6E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C2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83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F0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1D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E2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A0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CD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11F419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17E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13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9E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0C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E8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23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9C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82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9F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7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54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A0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A9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14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1C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91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D5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50CB" w14:paraId="5DA9631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3B41" w14:textId="77777777" w:rsidR="00D650CB" w:rsidRPr="00244936" w:rsidRDefault="00D650CB" w:rsidP="007E0A45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15D0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A74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0D8B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356F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B60C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B237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C93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FA29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B7EF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18C7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52AC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7C28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E51F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A0E5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215E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0B7B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04E990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4B81D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C0BAB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C805B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0851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2E4B104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0601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082C4C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3C30E6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D0B3B0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A67E41C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DA5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658B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09E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4CE0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B7D8B"/>
    <w:rsid w:val="006C1E27"/>
    <w:rsid w:val="006C21FA"/>
    <w:rsid w:val="006D3126"/>
    <w:rsid w:val="006E3AC1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25B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579CB"/>
    <w:rsid w:val="008751C0"/>
    <w:rsid w:val="00875A5E"/>
    <w:rsid w:val="00875CAD"/>
    <w:rsid w:val="008808A5"/>
    <w:rsid w:val="008858E4"/>
    <w:rsid w:val="008A4DA5"/>
    <w:rsid w:val="008A715C"/>
    <w:rsid w:val="008B7FDD"/>
    <w:rsid w:val="008C1B2C"/>
    <w:rsid w:val="008C2E2A"/>
    <w:rsid w:val="008C5F6C"/>
    <w:rsid w:val="008D0E72"/>
    <w:rsid w:val="008E05B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442D"/>
    <w:rsid w:val="009F58C9"/>
    <w:rsid w:val="009F61A0"/>
    <w:rsid w:val="009F6E99"/>
    <w:rsid w:val="00A02FA6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26C6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0A4C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3514"/>
    <w:rsid w:val="00CB5394"/>
    <w:rsid w:val="00CB6A34"/>
    <w:rsid w:val="00CB7431"/>
    <w:rsid w:val="00CC764E"/>
    <w:rsid w:val="00CD4CA0"/>
    <w:rsid w:val="00CD511F"/>
    <w:rsid w:val="00CF0DB5"/>
    <w:rsid w:val="00CF4ED5"/>
    <w:rsid w:val="00CF6E9E"/>
    <w:rsid w:val="00D15194"/>
    <w:rsid w:val="00D23951"/>
    <w:rsid w:val="00D27984"/>
    <w:rsid w:val="00D3221F"/>
    <w:rsid w:val="00D40740"/>
    <w:rsid w:val="00D41B19"/>
    <w:rsid w:val="00D44270"/>
    <w:rsid w:val="00D47BAF"/>
    <w:rsid w:val="00D52626"/>
    <w:rsid w:val="00D565FE"/>
    <w:rsid w:val="00D650C7"/>
    <w:rsid w:val="00D650CB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B37E5F"/>
  <w15:chartTrackingRefBased/>
  <w15:docId w15:val="{1930D4A3-BD98-4BE2-B566-A6F2167F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37</TotalTime>
  <Pages>2</Pages>
  <Words>358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16</cp:revision>
  <cp:lastPrinted>2021-05-04T07:05:00Z</cp:lastPrinted>
  <dcterms:created xsi:type="dcterms:W3CDTF">2025-11-24T12:48:00Z</dcterms:created>
  <dcterms:modified xsi:type="dcterms:W3CDTF">2026-02-10T14:23:00Z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