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824E6" w:rsidRPr="00A8239B" w:rsidTr="00C824E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824E6" w:rsidRPr="00A8239B" w:rsidRDefault="009E1918" w:rsidP="00C824E6">
            <w:pPr>
              <w:pStyle w:val="RSKRbeteckning"/>
              <w:spacing w:before="240"/>
            </w:pPr>
            <w:r w:rsidRPr="00A8239B">
              <w:t>Riksdagsskrivelse</w:t>
            </w:r>
          </w:p>
          <w:p w:rsidR="00C824E6" w:rsidRPr="00A8239B" w:rsidRDefault="009E1918" w:rsidP="00C824E6">
            <w:pPr>
              <w:pStyle w:val="RSKRbeteckning"/>
            </w:pPr>
            <w:r w:rsidRPr="00A8239B">
              <w:t>2008/09</w:t>
            </w:r>
            <w:r w:rsidR="00C824E6" w:rsidRPr="00A8239B">
              <w:t>:</w:t>
            </w:r>
            <w:r w:rsidRPr="00A8239B">
              <w:t>157</w:t>
            </w:r>
          </w:p>
        </w:tc>
        <w:tc>
          <w:tcPr>
            <w:tcW w:w="1134" w:type="dxa"/>
          </w:tcPr>
          <w:p w:rsidR="00C824E6" w:rsidRPr="00A8239B" w:rsidRDefault="00A8239B" w:rsidP="00C824E6">
            <w:pPr>
              <w:jc w:val="right"/>
            </w:pPr>
            <w:r w:rsidRPr="00A8239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4E6" w:rsidRPr="00A8239B" w:rsidTr="00C824E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824E6" w:rsidRPr="00A8239B" w:rsidRDefault="00C824E6">
            <w:pPr>
              <w:rPr>
                <w:sz w:val="10"/>
              </w:rPr>
            </w:pPr>
          </w:p>
        </w:tc>
      </w:tr>
    </w:tbl>
    <w:p w:rsidR="00C824E6" w:rsidRPr="00A8239B" w:rsidRDefault="00C824E6"/>
    <w:p w:rsidR="00C824E6" w:rsidRPr="00A8239B" w:rsidRDefault="009E1918" w:rsidP="00C824E6">
      <w:pPr>
        <w:pStyle w:val="Mottagare1"/>
      </w:pPr>
      <w:r w:rsidRPr="00A8239B">
        <w:t>Regeringen</w:t>
      </w:r>
    </w:p>
    <w:p w:rsidR="00C824E6" w:rsidRPr="00A8239B" w:rsidRDefault="009E1918" w:rsidP="00C824E6">
      <w:pPr>
        <w:pStyle w:val="Mottagare2"/>
      </w:pPr>
      <w:r w:rsidRPr="00A8239B">
        <w:t>Finansdepartementet</w:t>
      </w:r>
    </w:p>
    <w:p w:rsidR="00C824E6" w:rsidRPr="00A8239B" w:rsidRDefault="00C824E6" w:rsidP="00C824E6">
      <w:r w:rsidRPr="00A8239B">
        <w:t xml:space="preserve">Med överlämnande av </w:t>
      </w:r>
      <w:r w:rsidR="009E1918" w:rsidRPr="00A8239B">
        <w:t>konstitutionsutskottet</w:t>
      </w:r>
      <w:r w:rsidRPr="00A8239B">
        <w:t xml:space="preserve">s betänkande </w:t>
      </w:r>
      <w:r w:rsidR="009E1918" w:rsidRPr="00A8239B">
        <w:t>2008/09</w:t>
      </w:r>
      <w:r w:rsidRPr="00A8239B">
        <w:t>:</w:t>
      </w:r>
      <w:r w:rsidR="009E1918" w:rsidRPr="00A8239B">
        <w:t>KU5</w:t>
      </w:r>
      <w:r w:rsidRPr="00A8239B">
        <w:t xml:space="preserve"> </w:t>
      </w:r>
      <w:r w:rsidR="009E1918" w:rsidRPr="00A8239B">
        <w:t>Kommunala kompetensfrågor m.m.</w:t>
      </w:r>
      <w:r w:rsidRPr="00A8239B">
        <w:t xml:space="preserve"> får jag anmäla att riksdagen denna dag bifallit utskottets förslag till riksdagsbeslut.</w:t>
      </w:r>
    </w:p>
    <w:p w:rsidR="00C824E6" w:rsidRPr="00A8239B" w:rsidRDefault="00C824E6" w:rsidP="00C824E6">
      <w:pPr>
        <w:pStyle w:val="Stockholm"/>
      </w:pPr>
      <w:r w:rsidRPr="00A8239B">
        <w:t xml:space="preserve">Stockholm </w:t>
      </w:r>
      <w:r w:rsidR="009E1918" w:rsidRPr="00A8239B">
        <w:t>den 28 januari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24E6" w:rsidRPr="00A8239B" w:rsidTr="00C824E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824E6" w:rsidRPr="00A8239B" w:rsidRDefault="009E1918" w:rsidP="00C824E6">
            <w:pPr>
              <w:pStyle w:val="AvsTalman"/>
            </w:pPr>
            <w:r w:rsidRPr="00A8239B">
              <w:t>Per Westerberg</w:t>
            </w:r>
          </w:p>
        </w:tc>
        <w:tc>
          <w:tcPr>
            <w:tcW w:w="3628" w:type="dxa"/>
          </w:tcPr>
          <w:p w:rsidR="00C824E6" w:rsidRPr="00A8239B" w:rsidRDefault="009E1918" w:rsidP="00C824E6">
            <w:pPr>
              <w:pStyle w:val="AvsTjnsteman"/>
            </w:pPr>
            <w:r w:rsidRPr="00A8239B">
              <w:t>Ulf Christoffersson</w:t>
            </w:r>
          </w:p>
        </w:tc>
      </w:tr>
    </w:tbl>
    <w:p w:rsidR="00D85057" w:rsidRPr="00A8239B" w:rsidRDefault="00D85057" w:rsidP="00C824E6"/>
    <w:sectPr w:rsidR="00D85057" w:rsidRPr="00A8239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E6"/>
    <w:rsid w:val="0009098F"/>
    <w:rsid w:val="000C2D8D"/>
    <w:rsid w:val="00153487"/>
    <w:rsid w:val="001667BD"/>
    <w:rsid w:val="001C2855"/>
    <w:rsid w:val="001D5FC8"/>
    <w:rsid w:val="002239D7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E1918"/>
    <w:rsid w:val="009F0EC7"/>
    <w:rsid w:val="00A16D59"/>
    <w:rsid w:val="00A8239B"/>
    <w:rsid w:val="00AC3A6D"/>
    <w:rsid w:val="00BB222A"/>
    <w:rsid w:val="00BB66ED"/>
    <w:rsid w:val="00C1040E"/>
    <w:rsid w:val="00C13348"/>
    <w:rsid w:val="00C72B82"/>
    <w:rsid w:val="00C824E6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483226-C3EB-4C48-8780-6BB302DF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2009-01-23T16:10:00Z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157</vt:lpwstr>
  </property>
  <property fmtid="{D5CDD505-2E9C-101B-9397-08002B2CF9AE}" pid="6" name="Datum">
    <vt:lpwstr>2009-01-28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Kommunala kompetensfrågor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januari 2009</vt:lpwstr>
  </property>
</Properties>
</file>