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32EA7" w:rsidRPr="004732EF" w:rsidTr="00532EA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32EA7" w:rsidRPr="004732EF" w:rsidRDefault="00532EA7" w:rsidP="00532EA7">
            <w:pPr>
              <w:pStyle w:val="RSKRbeteckning"/>
              <w:spacing w:before="240"/>
            </w:pPr>
            <w:r w:rsidRPr="004732EF">
              <w:t>Riksdagsskrivelse</w:t>
            </w:r>
          </w:p>
          <w:p w:rsidR="00532EA7" w:rsidRPr="004732EF" w:rsidRDefault="00532EA7" w:rsidP="00532EA7">
            <w:pPr>
              <w:pStyle w:val="RSKRbeteckning"/>
            </w:pPr>
            <w:r w:rsidRPr="004732EF">
              <w:t>2010/11:150</w:t>
            </w:r>
          </w:p>
        </w:tc>
        <w:tc>
          <w:tcPr>
            <w:tcW w:w="1134" w:type="dxa"/>
          </w:tcPr>
          <w:p w:rsidR="00532EA7" w:rsidRPr="004732EF" w:rsidRDefault="004732EF" w:rsidP="00532EA7">
            <w:pPr>
              <w:jc w:val="right"/>
            </w:pPr>
            <w:r w:rsidRPr="004732E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2EA7" w:rsidRPr="004732EF" w:rsidTr="00532EA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32EA7" w:rsidRPr="004732EF" w:rsidRDefault="00532EA7">
            <w:pPr>
              <w:rPr>
                <w:sz w:val="10"/>
              </w:rPr>
            </w:pPr>
          </w:p>
        </w:tc>
      </w:tr>
    </w:tbl>
    <w:p w:rsidR="00532EA7" w:rsidRPr="004732EF" w:rsidRDefault="00532EA7"/>
    <w:p w:rsidR="00532EA7" w:rsidRPr="004732EF" w:rsidRDefault="00532EA7" w:rsidP="00532EA7">
      <w:pPr>
        <w:pStyle w:val="Mottagare1"/>
      </w:pPr>
      <w:r w:rsidRPr="004732EF">
        <w:t>Riksdagens ombudsmän</w:t>
      </w:r>
      <w:r w:rsidRPr="004732EF">
        <w:rPr>
          <w:rStyle w:val="Fotnotsreferens"/>
        </w:rPr>
        <w:footnoteReference w:id="1"/>
      </w:r>
    </w:p>
    <w:p w:rsidR="00532EA7" w:rsidRPr="004732EF" w:rsidRDefault="00532EA7" w:rsidP="00532EA7">
      <w:pPr>
        <w:pStyle w:val="Mottagare2"/>
      </w:pPr>
      <w:r w:rsidRPr="004732EF">
        <w:t xml:space="preserve"> </w:t>
      </w:r>
    </w:p>
    <w:p w:rsidR="00532EA7" w:rsidRPr="004732EF" w:rsidRDefault="00532EA7" w:rsidP="00532EA7">
      <w:r w:rsidRPr="004732EF">
        <w:t>Med överlämnande av konstitutionsutskottets betänkande 2010/11:KU7 Delegationsbeslut inom JO-ämbetet får jag anmäla att riksdagen denna dag bifallit utskottets förslag till riksdagsbeslut.</w:t>
      </w:r>
    </w:p>
    <w:p w:rsidR="00532EA7" w:rsidRPr="004732EF" w:rsidRDefault="00532EA7" w:rsidP="00532EA7">
      <w:pPr>
        <w:pStyle w:val="Stockholm"/>
      </w:pPr>
      <w:r w:rsidRPr="004732EF">
        <w:t>Stockholm den 26 januari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32EA7" w:rsidRPr="004732EF" w:rsidTr="00532EA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32EA7" w:rsidRPr="004732EF" w:rsidRDefault="00532EA7" w:rsidP="00532EA7">
            <w:pPr>
              <w:pStyle w:val="AvsTalman"/>
            </w:pPr>
            <w:r w:rsidRPr="004732EF">
              <w:t>Per Westerberg</w:t>
            </w:r>
          </w:p>
        </w:tc>
        <w:tc>
          <w:tcPr>
            <w:tcW w:w="3628" w:type="dxa"/>
          </w:tcPr>
          <w:p w:rsidR="00532EA7" w:rsidRPr="004732EF" w:rsidRDefault="00532EA7" w:rsidP="00532EA7">
            <w:pPr>
              <w:pStyle w:val="AvsTjnsteman"/>
            </w:pPr>
            <w:r w:rsidRPr="004732EF">
              <w:t>Ulf Christoffersson</w:t>
            </w:r>
          </w:p>
        </w:tc>
      </w:tr>
    </w:tbl>
    <w:p w:rsidR="00D85057" w:rsidRPr="004732EF" w:rsidRDefault="00D85057" w:rsidP="00532EA7"/>
    <w:sectPr w:rsidR="00D85057" w:rsidRPr="004732EF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2EA7" w:rsidRPr="004732EF" w:rsidRDefault="00532EA7">
      <w:r w:rsidRPr="004732EF">
        <w:separator/>
      </w:r>
    </w:p>
  </w:endnote>
  <w:endnote w:type="continuationSeparator" w:id="0">
    <w:p w:rsidR="00532EA7" w:rsidRPr="004732EF" w:rsidRDefault="00532EA7">
      <w:r w:rsidRPr="004732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2EA7" w:rsidRPr="004732EF" w:rsidRDefault="00532EA7">
      <w:r w:rsidRPr="004732EF">
        <w:separator/>
      </w:r>
    </w:p>
  </w:footnote>
  <w:footnote w:type="continuationSeparator" w:id="0">
    <w:p w:rsidR="00532EA7" w:rsidRPr="004732EF" w:rsidRDefault="00532EA7">
      <w:r w:rsidRPr="004732EF">
        <w:continuationSeparator/>
      </w:r>
    </w:p>
  </w:footnote>
  <w:footnote w:id="1">
    <w:p w:rsidR="00532EA7" w:rsidRPr="004732EF" w:rsidRDefault="00532EA7">
      <w:pPr>
        <w:pStyle w:val="Fotnotstext"/>
      </w:pPr>
      <w:r w:rsidRPr="004732EF">
        <w:rPr>
          <w:rStyle w:val="Fotnotsreferens"/>
        </w:rPr>
        <w:footnoteRef/>
      </w:r>
      <w:r w:rsidRPr="004732EF">
        <w:t xml:space="preserve"> Riksdagsskrivelse 2010/11:149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EA7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640BD"/>
    <w:rsid w:val="004732EF"/>
    <w:rsid w:val="004A0681"/>
    <w:rsid w:val="004C4FD0"/>
    <w:rsid w:val="004F1358"/>
    <w:rsid w:val="00503547"/>
    <w:rsid w:val="00510D48"/>
    <w:rsid w:val="00532EA7"/>
    <w:rsid w:val="005422B3"/>
    <w:rsid w:val="005F2290"/>
    <w:rsid w:val="00621003"/>
    <w:rsid w:val="00662397"/>
    <w:rsid w:val="006668C5"/>
    <w:rsid w:val="00741077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CD4D204-FA73-4A90-8379-23121BF04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532EA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32E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281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2025-12-18T03:38:00Z</dcterms:created>
  <dcterms:modified xsi:type="dcterms:W3CDTF">2025-12-18T03:38:00Z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150</vt:lpwstr>
  </property>
  <property fmtid="{D5CDD505-2E9C-101B-9397-08002B2CF9AE}" pid="6" name="Datum">
    <vt:lpwstr>2011-01-26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Riksdagens ombudsmän</vt:lpwstr>
  </property>
  <property fmtid="{D5CDD505-2E9C-101B-9397-08002B2CF9AE}" pid="12" name="Mottagare2">
    <vt:lpwstr> 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7</vt:lpwstr>
  </property>
  <property fmtid="{D5CDD505-2E9C-101B-9397-08002B2CF9AE}" pid="17" name="RefRubrik">
    <vt:lpwstr>Delegationsbeslut inom JO-ämbetet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januari 2011</vt:lpwstr>
  </property>
</Properties>
</file>