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08BA" w:rsidRPr="0095141D" w:rsidTr="007E08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08BA" w:rsidRPr="0095141D" w:rsidRDefault="001C60E4" w:rsidP="007E08BA">
            <w:pPr>
              <w:pStyle w:val="RSKRbeteckning"/>
              <w:spacing w:before="240"/>
            </w:pPr>
            <w:r w:rsidRPr="0095141D">
              <w:t>Riksdagsskrivelse</w:t>
            </w:r>
          </w:p>
          <w:p w:rsidR="007E08BA" w:rsidRPr="0095141D" w:rsidRDefault="001C60E4" w:rsidP="007E08BA">
            <w:pPr>
              <w:pStyle w:val="RSKRbeteckning"/>
            </w:pPr>
            <w:r w:rsidRPr="0095141D">
              <w:t>2007/08</w:t>
            </w:r>
            <w:r w:rsidR="007E08BA" w:rsidRPr="0095141D">
              <w:t>:</w:t>
            </w:r>
            <w:r w:rsidRPr="0095141D">
              <w:t>53</w:t>
            </w:r>
          </w:p>
        </w:tc>
        <w:tc>
          <w:tcPr>
            <w:tcW w:w="1134" w:type="dxa"/>
          </w:tcPr>
          <w:p w:rsidR="007E08BA" w:rsidRPr="0095141D" w:rsidRDefault="0095141D" w:rsidP="007E08BA">
            <w:pPr>
              <w:jc w:val="right"/>
            </w:pPr>
            <w:r w:rsidRPr="009514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8BA" w:rsidRPr="0095141D" w:rsidTr="007E08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08BA" w:rsidRPr="0095141D" w:rsidRDefault="007E08BA">
            <w:pPr>
              <w:rPr>
                <w:sz w:val="10"/>
              </w:rPr>
            </w:pPr>
          </w:p>
        </w:tc>
      </w:tr>
    </w:tbl>
    <w:p w:rsidR="007E08BA" w:rsidRPr="0095141D" w:rsidRDefault="007E08BA"/>
    <w:p w:rsidR="007E08BA" w:rsidRPr="0095141D" w:rsidRDefault="001C60E4" w:rsidP="007E08BA">
      <w:pPr>
        <w:pStyle w:val="Mottagare1"/>
      </w:pPr>
      <w:r w:rsidRPr="0095141D">
        <w:t>Regeringen</w:t>
      </w:r>
    </w:p>
    <w:p w:rsidR="007E08BA" w:rsidRPr="0095141D" w:rsidRDefault="001C60E4" w:rsidP="007E08BA">
      <w:pPr>
        <w:pStyle w:val="Mottagare2"/>
      </w:pPr>
      <w:r w:rsidRPr="0095141D">
        <w:t>Justitiedepartementet</w:t>
      </w:r>
    </w:p>
    <w:p w:rsidR="007E08BA" w:rsidRPr="0095141D" w:rsidRDefault="007E08BA" w:rsidP="007E08BA">
      <w:r w:rsidRPr="0095141D">
        <w:t xml:space="preserve">Med överlämnande av </w:t>
      </w:r>
      <w:r w:rsidR="001C60E4" w:rsidRPr="0095141D">
        <w:t>justitieutskottet</w:t>
      </w:r>
      <w:r w:rsidRPr="0095141D">
        <w:t xml:space="preserve">s betänkande </w:t>
      </w:r>
      <w:r w:rsidR="001C60E4" w:rsidRPr="0095141D">
        <w:t>2007/08</w:t>
      </w:r>
      <w:r w:rsidRPr="0095141D">
        <w:t>:</w:t>
      </w:r>
      <w:r w:rsidR="001C60E4" w:rsidRPr="0095141D">
        <w:t>JuU1</w:t>
      </w:r>
      <w:r w:rsidRPr="0095141D">
        <w:t xml:space="preserve"> </w:t>
      </w:r>
      <w:r w:rsidR="001C60E4" w:rsidRPr="0095141D">
        <w:t>Utgiftsområde 4 Rättsväsendet</w:t>
      </w:r>
      <w:r w:rsidRPr="0095141D">
        <w:t xml:space="preserve"> får jag anmäla att riksdagen denna dag bifallit utskottets förslag till riksdagsbeslut.</w:t>
      </w:r>
    </w:p>
    <w:p w:rsidR="007E08BA" w:rsidRPr="0095141D" w:rsidRDefault="007E08BA" w:rsidP="007E08BA">
      <w:pPr>
        <w:pStyle w:val="Stockholm"/>
      </w:pPr>
      <w:r w:rsidRPr="0095141D">
        <w:t xml:space="preserve">Stockholm den </w:t>
      </w:r>
      <w:r w:rsidR="001C60E4" w:rsidRPr="0095141D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08BA" w:rsidRPr="0095141D" w:rsidTr="007E08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08BA" w:rsidRPr="0095141D" w:rsidRDefault="001C60E4" w:rsidP="007E08BA">
            <w:pPr>
              <w:pStyle w:val="AvsTalman"/>
            </w:pPr>
            <w:r w:rsidRPr="0095141D">
              <w:t>Per Westerberg</w:t>
            </w:r>
          </w:p>
        </w:tc>
        <w:tc>
          <w:tcPr>
            <w:tcW w:w="3628" w:type="dxa"/>
          </w:tcPr>
          <w:p w:rsidR="007E08BA" w:rsidRPr="0095141D" w:rsidRDefault="001C60E4" w:rsidP="007E08BA">
            <w:pPr>
              <w:pStyle w:val="AvsTjnsteman"/>
            </w:pPr>
            <w:r w:rsidRPr="0095141D">
              <w:t>Ulf Christoffersson</w:t>
            </w:r>
          </w:p>
        </w:tc>
      </w:tr>
    </w:tbl>
    <w:p w:rsidR="00D85057" w:rsidRPr="0095141D" w:rsidRDefault="00D85057" w:rsidP="007E08BA"/>
    <w:sectPr w:rsidR="00D85057" w:rsidRPr="009514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BA"/>
    <w:rsid w:val="0009098F"/>
    <w:rsid w:val="000C2D8D"/>
    <w:rsid w:val="001667BD"/>
    <w:rsid w:val="001C2855"/>
    <w:rsid w:val="001C60E4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282"/>
    <w:rsid w:val="007D2903"/>
    <w:rsid w:val="007E08BA"/>
    <w:rsid w:val="00852286"/>
    <w:rsid w:val="00860608"/>
    <w:rsid w:val="008D022D"/>
    <w:rsid w:val="00934710"/>
    <w:rsid w:val="009417EF"/>
    <w:rsid w:val="0095141D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E38F-7840-4E2C-A14A-F14A6654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2007-12-05T14:49:00Z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53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