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16 april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Hälso- och sjukvårdens organisation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Prioriteringar inom hälso- och sjukvården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Säkerhetspolitik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Jamal El-Haj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Tillståndsprövning enligt förnybartdirektivet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Malte Tängmark Roos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Socialförsäkringsfrågor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Rodén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Malte Tängmark Roos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56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16 april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2026-04-16</SAFIR_Sammantradesdatum_Doc>
    <SAFIR_SammantradeID xmlns="C07A1A6C-0B19-41D9-BDF8-F523BA3921EB">463fc309-4bc7-472f-9ca9-b19ce489fd34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D1580CD5-A0B9-42F4-BC67-3DE201C5ECE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16 april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