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177928C" w14:textId="77777777" w:rsidTr="00782EA9">
        <w:tc>
          <w:tcPr>
            <w:tcW w:w="9141" w:type="dxa"/>
          </w:tcPr>
          <w:p w14:paraId="3794BAE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FD3F55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33DE870" w14:textId="77777777" w:rsidR="0096348C" w:rsidRPr="00477C9F" w:rsidRDefault="0096348C" w:rsidP="00477C9F">
      <w:pPr>
        <w:rPr>
          <w:sz w:val="22"/>
          <w:szCs w:val="22"/>
        </w:rPr>
      </w:pPr>
    </w:p>
    <w:p w14:paraId="390AF9E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5E49F96" w14:textId="77777777" w:rsidTr="00F86ACF">
        <w:trPr>
          <w:cantSplit/>
          <w:trHeight w:val="742"/>
        </w:trPr>
        <w:tc>
          <w:tcPr>
            <w:tcW w:w="1790" w:type="dxa"/>
          </w:tcPr>
          <w:p w14:paraId="7521543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AA8277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FFE81F4" w14:textId="12B3C8E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15F07">
              <w:rPr>
                <w:b/>
                <w:sz w:val="22"/>
                <w:szCs w:val="22"/>
              </w:rPr>
              <w:t>2</w:t>
            </w:r>
          </w:p>
          <w:p w14:paraId="21CC4E4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8E9B5B1" w14:textId="77777777" w:rsidTr="00F86ACF">
        <w:tc>
          <w:tcPr>
            <w:tcW w:w="1790" w:type="dxa"/>
          </w:tcPr>
          <w:p w14:paraId="1ECB1F8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1843B74" w14:textId="02FCBBA1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6F54BA">
              <w:rPr>
                <w:sz w:val="22"/>
                <w:szCs w:val="22"/>
              </w:rPr>
              <w:t>09-</w:t>
            </w:r>
            <w:r w:rsidR="00015F07">
              <w:rPr>
                <w:sz w:val="22"/>
                <w:szCs w:val="22"/>
              </w:rPr>
              <w:t>23</w:t>
            </w:r>
          </w:p>
        </w:tc>
      </w:tr>
      <w:tr w:rsidR="0096348C" w:rsidRPr="00477C9F" w14:paraId="25632B27" w14:textId="77777777" w:rsidTr="00F86ACF">
        <w:tc>
          <w:tcPr>
            <w:tcW w:w="1790" w:type="dxa"/>
          </w:tcPr>
          <w:p w14:paraId="38EC3E8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A270121" w14:textId="27D5088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55B4">
              <w:rPr>
                <w:sz w:val="22"/>
                <w:szCs w:val="22"/>
              </w:rPr>
              <w:t>2.18</w:t>
            </w:r>
            <w:r w:rsidR="00CF4ED5">
              <w:rPr>
                <w:sz w:val="22"/>
                <w:szCs w:val="22"/>
              </w:rPr>
              <w:t>–</w:t>
            </w:r>
            <w:r w:rsidR="00E755B4">
              <w:rPr>
                <w:sz w:val="22"/>
                <w:szCs w:val="22"/>
              </w:rPr>
              <w:t>13.12</w:t>
            </w:r>
          </w:p>
        </w:tc>
      </w:tr>
      <w:tr w:rsidR="0096348C" w:rsidRPr="00477C9F" w14:paraId="05FC5E08" w14:textId="77777777" w:rsidTr="00F86ACF">
        <w:tc>
          <w:tcPr>
            <w:tcW w:w="1790" w:type="dxa"/>
          </w:tcPr>
          <w:p w14:paraId="687B3A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A86F1F0" w14:textId="0A76151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DB00437" w14:textId="77777777" w:rsidR="0096348C" w:rsidRPr="00477C9F" w:rsidRDefault="0096348C" w:rsidP="00477C9F">
      <w:pPr>
        <w:rPr>
          <w:sz w:val="22"/>
          <w:szCs w:val="22"/>
        </w:rPr>
      </w:pPr>
    </w:p>
    <w:p w14:paraId="249E8B5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15589B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15F07" w14:paraId="08ECF78F" w14:textId="77777777" w:rsidTr="00F86ACF">
        <w:tc>
          <w:tcPr>
            <w:tcW w:w="753" w:type="dxa"/>
          </w:tcPr>
          <w:p w14:paraId="7991E369" w14:textId="77777777" w:rsidR="00F84080" w:rsidRPr="00015F0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15F0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CCE258F" w14:textId="77777777" w:rsidR="00336917" w:rsidRPr="00015F0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B83C6E0" w14:textId="77777777" w:rsidR="00F84080" w:rsidRPr="00015F0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7156D1" w14:textId="063C7B40" w:rsidR="0069143B" w:rsidRPr="00015F0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5F07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015F07">
              <w:rPr>
                <w:snapToGrid w:val="0"/>
                <w:sz w:val="22"/>
                <w:szCs w:val="22"/>
              </w:rPr>
              <w:t>5</w:t>
            </w:r>
            <w:r w:rsidRPr="00015F07">
              <w:rPr>
                <w:snapToGrid w:val="0"/>
                <w:sz w:val="22"/>
                <w:szCs w:val="22"/>
              </w:rPr>
              <w:t>/2</w:t>
            </w:r>
            <w:r w:rsidR="006F54BA" w:rsidRPr="00015F07">
              <w:rPr>
                <w:snapToGrid w:val="0"/>
                <w:sz w:val="22"/>
                <w:szCs w:val="22"/>
              </w:rPr>
              <w:t>6</w:t>
            </w:r>
            <w:r w:rsidRPr="00015F07">
              <w:rPr>
                <w:snapToGrid w:val="0"/>
                <w:sz w:val="22"/>
                <w:szCs w:val="22"/>
              </w:rPr>
              <w:t>:</w:t>
            </w:r>
            <w:r w:rsidR="00015F07" w:rsidRPr="00015F07">
              <w:rPr>
                <w:snapToGrid w:val="0"/>
                <w:sz w:val="22"/>
                <w:szCs w:val="22"/>
              </w:rPr>
              <w:t>1</w:t>
            </w:r>
            <w:r w:rsidR="00FD0038" w:rsidRPr="00015F07">
              <w:rPr>
                <w:snapToGrid w:val="0"/>
                <w:sz w:val="22"/>
                <w:szCs w:val="22"/>
              </w:rPr>
              <w:t>.</w:t>
            </w:r>
          </w:p>
          <w:p w14:paraId="1C1C68CB" w14:textId="77777777" w:rsidR="007864F6" w:rsidRPr="00015F0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015F07" w14:paraId="631C8E7B" w14:textId="77777777" w:rsidTr="00F86ACF">
        <w:tc>
          <w:tcPr>
            <w:tcW w:w="753" w:type="dxa"/>
          </w:tcPr>
          <w:p w14:paraId="05E1EB31" w14:textId="74C22E5A" w:rsidR="008273F4" w:rsidRPr="00015F0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015F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15F07" w:rsidRPr="00015F0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70859CB" w14:textId="77777777" w:rsidR="0069143B" w:rsidRPr="00015F0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66993EB" w14:textId="77777777" w:rsidR="0069143B" w:rsidRPr="00015F0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47F819" w14:textId="71BAED5B" w:rsidR="00015F07" w:rsidRPr="00015F07" w:rsidRDefault="00015F07" w:rsidP="00015F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5F07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3B5C69AD" w14:textId="2B30AB8E" w:rsidR="00930B63" w:rsidRPr="00015F07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3224DB" w14:textId="14895D04" w:rsidR="00015F07" w:rsidRPr="00015F07" w:rsidRDefault="00015F0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sz w:val="22"/>
                <w:szCs w:val="22"/>
              </w:rPr>
              <w:t>Granskning av regeringen och utrikesministerns ansvar i förhållande till Sveriges förpliktelser i relation till Israel och Palestina (anmäld av Jacob Risberg (MP), inkom 2025-09-18, dnr 110-2025/26).</w:t>
            </w:r>
          </w:p>
          <w:p w14:paraId="30291596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2DE4EC" w14:textId="2FAA00B1" w:rsidR="00A41E0A" w:rsidRPr="00C412C5" w:rsidRDefault="00A41E0A" w:rsidP="00A41E0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anmälde </w:t>
            </w:r>
            <w:r w:rsidR="00025A80">
              <w:rPr>
                <w:bCs/>
                <w:snapToGrid w:val="0"/>
                <w:sz w:val="22"/>
                <w:szCs w:val="22"/>
              </w:rPr>
              <w:t>föredraganden</w:t>
            </w:r>
            <w:r w:rsidRPr="00C412C5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inhämtat överklagande</w:t>
            </w:r>
            <w:r w:rsidR="00025A80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av </w:t>
            </w:r>
            <w:r w:rsidR="00025A80">
              <w:rPr>
                <w:bCs/>
                <w:snapToGrid w:val="0"/>
                <w:sz w:val="22"/>
                <w:szCs w:val="22"/>
              </w:rPr>
              <w:t>tingsrätts dom</w:t>
            </w:r>
            <w:r w:rsidRPr="00C412C5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som tillförs akten i bordlagt granskningsärende 3, 5–6.</w:t>
            </w:r>
            <w:r w:rsidRPr="0051693E">
              <w:rPr>
                <w:bCs/>
                <w:snapToGrid w:val="0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14:paraId="634EDA60" w14:textId="67728A1B" w:rsidR="00A41E0A" w:rsidRPr="00015F07" w:rsidRDefault="00A41E0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015F07" w14:paraId="26FFC99C" w14:textId="77777777" w:rsidTr="00F86ACF">
        <w:tc>
          <w:tcPr>
            <w:tcW w:w="753" w:type="dxa"/>
          </w:tcPr>
          <w:p w14:paraId="5992FD51" w14:textId="41F6BF19" w:rsidR="00F84080" w:rsidRPr="00015F0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41E0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7743326" w14:textId="7D96A0DC" w:rsidR="00376C7D" w:rsidRPr="00015F07" w:rsidRDefault="00015F07" w:rsidP="0069143B">
            <w:pPr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z w:val="22"/>
                <w:szCs w:val="22"/>
              </w:rPr>
              <w:t>Remisser till Lagrådet</w:t>
            </w:r>
          </w:p>
          <w:p w14:paraId="4FDB078E" w14:textId="77777777" w:rsidR="00376C7D" w:rsidRPr="00015F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2C1ABEF" w14:textId="2DFC384E" w:rsidR="00015F07" w:rsidRDefault="00015F07" w:rsidP="00015F07">
            <w:pPr>
              <w:rPr>
                <w:b/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inleda en granskning av r</w:t>
            </w:r>
            <w:r w:rsidRPr="00015F07">
              <w:rPr>
                <w:sz w:val="22"/>
                <w:szCs w:val="22"/>
              </w:rPr>
              <w:t>emisser till Lagrådet</w:t>
            </w:r>
            <w:r>
              <w:rPr>
                <w:sz w:val="22"/>
                <w:szCs w:val="22"/>
              </w:rPr>
              <w:t>.</w:t>
            </w:r>
          </w:p>
          <w:p w14:paraId="1AEDB729" w14:textId="77777777" w:rsidR="00015F07" w:rsidRDefault="00015F07" w:rsidP="00015F07">
            <w:pPr>
              <w:rPr>
                <w:b/>
                <w:bCs/>
                <w:sz w:val="22"/>
                <w:szCs w:val="22"/>
              </w:rPr>
            </w:pPr>
          </w:p>
          <w:p w14:paraId="2C985060" w14:textId="77777777" w:rsidR="00015F07" w:rsidRDefault="00015F07" w:rsidP="00015F0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A503A5B" w14:textId="77777777" w:rsidR="00015F07" w:rsidRDefault="00015F07" w:rsidP="00015F07">
            <w:pPr>
              <w:rPr>
                <w:b/>
                <w:snapToGrid w:val="0"/>
                <w:sz w:val="22"/>
                <w:szCs w:val="22"/>
              </w:rPr>
            </w:pPr>
          </w:p>
          <w:p w14:paraId="22DB99D7" w14:textId="77777777" w:rsidR="00015F07" w:rsidRDefault="00015F07" w:rsidP="00015F0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0BDA8C1" w14:textId="77777777" w:rsidR="0069143B" w:rsidRPr="00015F0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15F07" w14:paraId="5F34DC1D" w14:textId="77777777" w:rsidTr="00F86ACF">
        <w:tc>
          <w:tcPr>
            <w:tcW w:w="753" w:type="dxa"/>
          </w:tcPr>
          <w:p w14:paraId="3DE622D0" w14:textId="5CABE83C" w:rsidR="00376C7D" w:rsidRPr="00015F0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§</w:t>
            </w:r>
            <w:r w:rsidR="00A41E0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2E4B59A" w14:textId="56BD1BAA" w:rsidR="00376C7D" w:rsidRPr="00015F07" w:rsidRDefault="00015F07" w:rsidP="0069143B">
            <w:pPr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z w:val="22"/>
                <w:szCs w:val="22"/>
              </w:rPr>
              <w:t>Regeringens styrning av affärsverk</w:t>
            </w:r>
          </w:p>
          <w:p w14:paraId="7B17D37F" w14:textId="77777777" w:rsidR="00376C7D" w:rsidRPr="00015F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799FEB7" w14:textId="1263CE1E" w:rsidR="00015F07" w:rsidRDefault="00015F07" w:rsidP="00015F07">
            <w:pPr>
              <w:rPr>
                <w:b/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A41E0A">
              <w:rPr>
                <w:sz w:val="22"/>
                <w:szCs w:val="22"/>
              </w:rPr>
              <w:t>r</w:t>
            </w:r>
            <w:r w:rsidRPr="00015F07">
              <w:rPr>
                <w:sz w:val="22"/>
                <w:szCs w:val="22"/>
              </w:rPr>
              <w:t>egeringens styrning av affärsverk</w:t>
            </w:r>
            <w:r>
              <w:rPr>
                <w:sz w:val="22"/>
                <w:szCs w:val="22"/>
              </w:rPr>
              <w:t>.</w:t>
            </w:r>
          </w:p>
          <w:p w14:paraId="69CDA0D9" w14:textId="77777777" w:rsidR="00015F07" w:rsidRDefault="00015F07" w:rsidP="00015F07">
            <w:pPr>
              <w:rPr>
                <w:b/>
                <w:bCs/>
                <w:sz w:val="22"/>
                <w:szCs w:val="22"/>
              </w:rPr>
            </w:pPr>
          </w:p>
          <w:p w14:paraId="10A0941B" w14:textId="77777777" w:rsidR="00015F07" w:rsidRDefault="00015F07" w:rsidP="00015F0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B5E792A" w14:textId="77777777" w:rsidR="00015F07" w:rsidRDefault="00015F07" w:rsidP="00015F07">
            <w:pPr>
              <w:rPr>
                <w:b/>
                <w:snapToGrid w:val="0"/>
                <w:sz w:val="22"/>
                <w:szCs w:val="22"/>
              </w:rPr>
            </w:pPr>
          </w:p>
          <w:p w14:paraId="725B4AA6" w14:textId="77777777" w:rsidR="00015F07" w:rsidRDefault="00015F07" w:rsidP="00015F0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5C19A752" w14:textId="77777777" w:rsidR="00930B63" w:rsidRPr="00015F0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15F07" w14:paraId="101A21EC" w14:textId="77777777" w:rsidTr="00F86ACF">
        <w:tc>
          <w:tcPr>
            <w:tcW w:w="753" w:type="dxa"/>
          </w:tcPr>
          <w:p w14:paraId="09ED30E3" w14:textId="761FB7CC" w:rsidR="00376C7D" w:rsidRPr="00015F0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§</w:t>
            </w:r>
            <w:r w:rsidR="00A41E0A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B791A9A" w14:textId="7C68EBD8" w:rsidR="00376C7D" w:rsidRPr="00015F07" w:rsidRDefault="00015F07" w:rsidP="0069143B">
            <w:pPr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z w:val="22"/>
                <w:szCs w:val="22"/>
              </w:rPr>
              <w:t>Dåvarande regeringens agerande i samband med att statliga AP-fonder och bolag investerat i Northvolt – G4</w:t>
            </w:r>
          </w:p>
          <w:p w14:paraId="39A25583" w14:textId="77777777" w:rsidR="000D339E" w:rsidRDefault="000D339E" w:rsidP="000D3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2B46D8" w14:textId="77777777" w:rsidR="005B3608" w:rsidRPr="00E14D82" w:rsidRDefault="005B3608" w:rsidP="005B3608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 xml:space="preserve">Utskottet diskuterade </w:t>
            </w:r>
            <w:r>
              <w:rPr>
                <w:snapToGrid w:val="0"/>
                <w:sz w:val="22"/>
                <w:szCs w:val="22"/>
              </w:rPr>
              <w:t>planeringen av</w:t>
            </w:r>
            <w:r w:rsidRPr="00E14D82">
              <w:rPr>
                <w:snapToGrid w:val="0"/>
                <w:sz w:val="22"/>
                <w:szCs w:val="22"/>
              </w:rPr>
              <w:t xml:space="preserve"> granskningsärende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E14D82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som bordlagts under våren.</w:t>
            </w:r>
          </w:p>
          <w:p w14:paraId="7B4994C5" w14:textId="77777777" w:rsidR="005B3608" w:rsidRPr="00E14D82" w:rsidRDefault="005B3608" w:rsidP="005B3608">
            <w:pPr>
              <w:rPr>
                <w:snapToGrid w:val="0"/>
                <w:sz w:val="22"/>
                <w:szCs w:val="22"/>
              </w:rPr>
            </w:pPr>
          </w:p>
          <w:p w14:paraId="50DD54A2" w14:textId="77777777" w:rsidR="005B3608" w:rsidRPr="00E14D82" w:rsidRDefault="005B3608" w:rsidP="005B3608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Frågan bordlades.</w:t>
            </w:r>
          </w:p>
          <w:p w14:paraId="03528738" w14:textId="77777777" w:rsidR="00376C7D" w:rsidRPr="00015F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15F07" w:rsidRPr="00015F07" w14:paraId="7BD2CE86" w14:textId="77777777" w:rsidTr="00F86ACF">
        <w:tc>
          <w:tcPr>
            <w:tcW w:w="753" w:type="dxa"/>
          </w:tcPr>
          <w:p w14:paraId="1A9A0D52" w14:textId="5356366C" w:rsidR="00015F07" w:rsidRPr="00015F07" w:rsidRDefault="00015F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§</w:t>
            </w:r>
            <w:r w:rsidR="00A41E0A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50ECCB3" w14:textId="77777777" w:rsidR="00015F07" w:rsidRPr="00015F07" w:rsidRDefault="00015F07" w:rsidP="0069143B">
            <w:pPr>
              <w:rPr>
                <w:b/>
                <w:sz w:val="22"/>
                <w:szCs w:val="22"/>
              </w:rPr>
            </w:pPr>
            <w:r w:rsidRPr="00015F07">
              <w:rPr>
                <w:b/>
                <w:sz w:val="22"/>
                <w:szCs w:val="22"/>
              </w:rPr>
              <w:t>Infrastruktur- och bostadsministerns agerande i samband med säkerhetsbrister i Lantmäteriets arkiv – G7–8</w:t>
            </w:r>
          </w:p>
          <w:p w14:paraId="37CA2496" w14:textId="60EA5DFD" w:rsidR="005B3608" w:rsidRDefault="005B3608" w:rsidP="00C36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341694" w14:textId="21832C54" w:rsidR="005B3608" w:rsidRPr="00E14D82" w:rsidRDefault="005B3608" w:rsidP="005B3608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 xml:space="preserve">Utskottet diskuterade </w:t>
            </w:r>
            <w:r>
              <w:rPr>
                <w:snapToGrid w:val="0"/>
                <w:sz w:val="22"/>
                <w:szCs w:val="22"/>
              </w:rPr>
              <w:t>planeringen av</w:t>
            </w:r>
            <w:r w:rsidRPr="00E14D82">
              <w:rPr>
                <w:snapToGrid w:val="0"/>
                <w:sz w:val="22"/>
                <w:szCs w:val="22"/>
              </w:rPr>
              <w:t xml:space="preserve"> granskningsärende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E14D82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som bordlagts under våren.</w:t>
            </w:r>
          </w:p>
          <w:p w14:paraId="2952F2A6" w14:textId="77777777" w:rsidR="005B3608" w:rsidRPr="00E14D82" w:rsidRDefault="005B3608" w:rsidP="005B3608">
            <w:pPr>
              <w:rPr>
                <w:snapToGrid w:val="0"/>
                <w:sz w:val="22"/>
                <w:szCs w:val="22"/>
              </w:rPr>
            </w:pPr>
          </w:p>
          <w:p w14:paraId="6E339DB3" w14:textId="77777777" w:rsidR="005B3608" w:rsidRPr="00E14D82" w:rsidRDefault="005B3608" w:rsidP="005B3608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Frågan bordlades.</w:t>
            </w:r>
          </w:p>
          <w:p w14:paraId="22FDC09B" w14:textId="63CFB801" w:rsidR="00015F07" w:rsidRPr="00015F07" w:rsidRDefault="00015F07" w:rsidP="005B3608">
            <w:pPr>
              <w:rPr>
                <w:b/>
                <w:sz w:val="22"/>
                <w:szCs w:val="22"/>
              </w:rPr>
            </w:pPr>
          </w:p>
        </w:tc>
      </w:tr>
      <w:tr w:rsidR="00621157" w:rsidRPr="00015F07" w14:paraId="46C90FA5" w14:textId="77777777" w:rsidTr="00F86ACF">
        <w:tc>
          <w:tcPr>
            <w:tcW w:w="753" w:type="dxa"/>
          </w:tcPr>
          <w:p w14:paraId="21922389" w14:textId="1E0A9A26" w:rsidR="00621157" w:rsidRPr="00015F07" w:rsidRDefault="006211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41E0A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04AC15D" w14:textId="77777777" w:rsidR="00C36F84" w:rsidRPr="00C36F84" w:rsidRDefault="00C36F84" w:rsidP="00C36F84">
            <w:pPr>
              <w:rPr>
                <w:b/>
                <w:bCs/>
                <w:sz w:val="22"/>
                <w:szCs w:val="22"/>
              </w:rPr>
            </w:pPr>
            <w:r w:rsidRPr="00C36F84">
              <w:rPr>
                <w:b/>
                <w:bCs/>
                <w:sz w:val="22"/>
                <w:szCs w:val="22"/>
              </w:rPr>
              <w:t>Tystnadsplikt</w:t>
            </w:r>
          </w:p>
          <w:p w14:paraId="5EE8F8C1" w14:textId="77777777" w:rsidR="00C36F84" w:rsidRPr="00C36F84" w:rsidRDefault="00C36F84" w:rsidP="00C36F84">
            <w:pPr>
              <w:rPr>
                <w:b/>
                <w:bCs/>
                <w:sz w:val="22"/>
                <w:szCs w:val="22"/>
              </w:rPr>
            </w:pPr>
          </w:p>
          <w:p w14:paraId="2A9BFA80" w14:textId="77777777" w:rsidR="00C36F84" w:rsidRPr="00C36F84" w:rsidRDefault="00C36F84" w:rsidP="00C36F84">
            <w:pPr>
              <w:rPr>
                <w:sz w:val="22"/>
                <w:szCs w:val="22"/>
              </w:rPr>
            </w:pPr>
            <w:r w:rsidRPr="00C36F84">
              <w:rPr>
                <w:sz w:val="22"/>
                <w:szCs w:val="22"/>
              </w:rPr>
              <w:t>Enligt 7 kap. 20 § riksdagsordningen får e</w:t>
            </w:r>
            <w:r w:rsidRPr="00C36F84">
              <w:rPr>
                <w:color w:val="000000"/>
                <w:sz w:val="22"/>
                <w:szCs w:val="22"/>
                <w:shd w:val="clear" w:color="auto" w:fill="FFFFFF"/>
              </w:rPr>
              <w:t>n ledamot eller en suppleant i ett utskott eller EU-nämnden inte obehörigen röja vad som enligt beslut av regeringen, utskottet eller EU-nämnden ska omfattas av sekretess till skydd för rikets säkerhet eller av annat synnerligen viktigt skäl som rör förhållandet till en främmande stat eller en mellanfolklig organisation.</w:t>
            </w:r>
          </w:p>
          <w:p w14:paraId="3CE5DA0A" w14:textId="77777777" w:rsidR="00C36F84" w:rsidRPr="00C36F84" w:rsidRDefault="00C36F84" w:rsidP="00C36F84">
            <w:pPr>
              <w:rPr>
                <w:b/>
                <w:bCs/>
                <w:sz w:val="22"/>
                <w:szCs w:val="22"/>
              </w:rPr>
            </w:pPr>
          </w:p>
          <w:p w14:paraId="58EA8DCB" w14:textId="242D9459" w:rsidR="00C36F84" w:rsidRPr="00C36F84" w:rsidRDefault="00C36F84" w:rsidP="00C36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36F84">
              <w:rPr>
                <w:snapToGrid w:val="0"/>
                <w:sz w:val="22"/>
                <w:szCs w:val="22"/>
              </w:rPr>
              <w:t xml:space="preserve">Inför behandlingen av </w:t>
            </w:r>
            <w:r w:rsidR="00875BF1">
              <w:rPr>
                <w:snapToGrid w:val="0"/>
                <w:sz w:val="22"/>
                <w:szCs w:val="22"/>
              </w:rPr>
              <w:t>punkt 7 på den särskilda kallelsen beslutade</w:t>
            </w:r>
            <w:r w:rsidRPr="00C36F84">
              <w:rPr>
                <w:snapToGrid w:val="0"/>
                <w:sz w:val="22"/>
                <w:szCs w:val="22"/>
              </w:rPr>
              <w:t xml:space="preserve"> utskottet att tystnadsplikt ska gälla enligt 7 kap. 20 § riksdagsordningen för uppgifter om omfattningen av och innehållet i Utrikesnämndens verksamhet som omfattas av utrikessekretess enligt 15 kap. 1 § offentlighets- och sekretesslagen (2009:400).  </w:t>
            </w:r>
          </w:p>
          <w:p w14:paraId="394E8E9F" w14:textId="77777777" w:rsidR="00C36F84" w:rsidRPr="00C36F84" w:rsidRDefault="00C36F84" w:rsidP="00C36F84">
            <w:pPr>
              <w:rPr>
                <w:snapToGrid w:val="0"/>
                <w:sz w:val="22"/>
                <w:szCs w:val="22"/>
              </w:rPr>
            </w:pPr>
          </w:p>
          <w:p w14:paraId="15C2367E" w14:textId="77777777" w:rsidR="00C36F84" w:rsidRPr="00C36F84" w:rsidRDefault="00C36F84" w:rsidP="00C36F84">
            <w:pPr>
              <w:rPr>
                <w:sz w:val="22"/>
                <w:szCs w:val="22"/>
              </w:rPr>
            </w:pPr>
            <w:r w:rsidRPr="00C36F84">
              <w:rPr>
                <w:sz w:val="22"/>
                <w:szCs w:val="22"/>
              </w:rPr>
              <w:t>Denna paragraf förklaras omedelbart justerad.</w:t>
            </w:r>
          </w:p>
          <w:p w14:paraId="7E6A1588" w14:textId="3216A941" w:rsidR="00621157" w:rsidRPr="00C36F84" w:rsidRDefault="00621157" w:rsidP="0069143B">
            <w:pPr>
              <w:rPr>
                <w:b/>
                <w:sz w:val="22"/>
                <w:szCs w:val="22"/>
              </w:rPr>
            </w:pPr>
          </w:p>
        </w:tc>
      </w:tr>
      <w:tr w:rsidR="00015F07" w:rsidRPr="00015F07" w14:paraId="515BEC37" w14:textId="77777777" w:rsidTr="00F86ACF">
        <w:tc>
          <w:tcPr>
            <w:tcW w:w="753" w:type="dxa"/>
          </w:tcPr>
          <w:p w14:paraId="7BD40358" w14:textId="00D99C82" w:rsidR="00015F07" w:rsidRPr="00015F07" w:rsidRDefault="00015F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5F07">
              <w:rPr>
                <w:b/>
                <w:snapToGrid w:val="0"/>
                <w:sz w:val="22"/>
                <w:szCs w:val="22"/>
              </w:rPr>
              <w:t>§</w:t>
            </w:r>
            <w:r w:rsidR="00A41E0A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C51EAB8" w14:textId="77777777" w:rsidR="00015F07" w:rsidRPr="00015F07" w:rsidRDefault="00015F07" w:rsidP="0069143B">
            <w:pPr>
              <w:rPr>
                <w:b/>
                <w:sz w:val="22"/>
                <w:szCs w:val="22"/>
              </w:rPr>
            </w:pPr>
            <w:r w:rsidRPr="00015F07">
              <w:rPr>
                <w:b/>
                <w:sz w:val="22"/>
                <w:szCs w:val="22"/>
              </w:rPr>
              <w:t>Information till och överläggning med Utrikesnämnden</w:t>
            </w:r>
          </w:p>
          <w:p w14:paraId="1A940067" w14:textId="77777777" w:rsidR="00015F07" w:rsidRPr="00015F07" w:rsidRDefault="00015F07" w:rsidP="0069143B">
            <w:pPr>
              <w:rPr>
                <w:b/>
                <w:sz w:val="22"/>
                <w:szCs w:val="22"/>
              </w:rPr>
            </w:pPr>
          </w:p>
          <w:p w14:paraId="07FA38A8" w14:textId="2D1B739D" w:rsidR="00015F07" w:rsidRDefault="00015F07" w:rsidP="00015F07">
            <w:pPr>
              <w:rPr>
                <w:b/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>
              <w:rPr>
                <w:sz w:val="22"/>
                <w:szCs w:val="22"/>
              </w:rPr>
              <w:t>i</w:t>
            </w:r>
            <w:r w:rsidRPr="00015F07">
              <w:rPr>
                <w:sz w:val="22"/>
                <w:szCs w:val="22"/>
              </w:rPr>
              <w:t>nformation till och överläggning med Utrikesnämnden</w:t>
            </w:r>
            <w:r>
              <w:rPr>
                <w:sz w:val="22"/>
                <w:szCs w:val="22"/>
              </w:rPr>
              <w:t>.</w:t>
            </w:r>
          </w:p>
          <w:p w14:paraId="255C38E2" w14:textId="77777777" w:rsidR="00015F07" w:rsidRDefault="00015F07" w:rsidP="00015F07">
            <w:pPr>
              <w:rPr>
                <w:b/>
                <w:bCs/>
                <w:sz w:val="22"/>
                <w:szCs w:val="22"/>
              </w:rPr>
            </w:pPr>
          </w:p>
          <w:p w14:paraId="5DFF0440" w14:textId="77777777" w:rsidR="00015F07" w:rsidRDefault="00015F07" w:rsidP="00015F0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B52F666" w14:textId="77777777" w:rsidR="00015F07" w:rsidRDefault="00015F07" w:rsidP="00015F07">
            <w:pPr>
              <w:rPr>
                <w:b/>
                <w:snapToGrid w:val="0"/>
                <w:sz w:val="22"/>
                <w:szCs w:val="22"/>
              </w:rPr>
            </w:pPr>
          </w:p>
          <w:p w14:paraId="58C37727" w14:textId="77777777" w:rsidR="00015F07" w:rsidRDefault="00015F07" w:rsidP="00015F0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F91399D" w14:textId="1DA6944D" w:rsidR="00015F07" w:rsidRPr="00015F07" w:rsidRDefault="00015F07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015F07" w14:paraId="6976238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7B412ED" w14:textId="38D1179F" w:rsidR="008273F4" w:rsidRPr="00015F0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15F07">
              <w:rPr>
                <w:sz w:val="22"/>
                <w:szCs w:val="22"/>
              </w:rPr>
              <w:t>Justera</w:t>
            </w:r>
            <w:r w:rsidR="00140B7F">
              <w:rPr>
                <w:sz w:val="22"/>
                <w:szCs w:val="22"/>
              </w:rPr>
              <w:t>t 2025-10-14</w:t>
            </w:r>
          </w:p>
          <w:p w14:paraId="200B3828" w14:textId="4883FC89" w:rsidR="00AF32C5" w:rsidRPr="00015F07" w:rsidRDefault="00CB51EE" w:rsidP="00140B7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31A1677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EF668C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ACF4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1BF374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FB8802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7E0A45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7E0A45" w:rsidRPr="00B43721">
              <w:rPr>
                <w:sz w:val="20"/>
              </w:rPr>
              <w:t>1</w:t>
            </w:r>
            <w:r w:rsidR="00702EB9" w:rsidRPr="00B4372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41823A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D1D1B0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0A1E51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DDE29CD" w14:textId="57957F8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015F07">
              <w:rPr>
                <w:sz w:val="20"/>
              </w:rPr>
              <w:t>2</w:t>
            </w:r>
          </w:p>
        </w:tc>
      </w:tr>
      <w:tr w:rsidR="005805B8" w14:paraId="78F7D34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62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0BE5" w14:textId="33CD562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1333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48E7" w14:textId="4023721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41E0A">
              <w:rPr>
                <w:sz w:val="20"/>
              </w:rPr>
              <w:t xml:space="preserve"> </w:t>
            </w:r>
            <w:r w:rsidR="00E13332">
              <w:rPr>
                <w:sz w:val="20"/>
              </w:rPr>
              <w:t>4</w:t>
            </w:r>
            <w:r w:rsidR="00A41E0A">
              <w:rPr>
                <w:sz w:val="20"/>
              </w:rPr>
              <w:t>–</w:t>
            </w:r>
            <w:r w:rsidR="00E13332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915E" w14:textId="6B1C15D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13332">
              <w:rPr>
                <w:sz w:val="20"/>
              </w:rPr>
              <w:t>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BF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CB5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833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170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5F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C1A0F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FA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14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44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D59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6CD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F2D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AB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6ED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DA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2E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71B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D94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B5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B2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91E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E8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915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13332" w14:paraId="0A664F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F566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1668" w14:textId="4C2AD4C1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712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585A" w14:textId="022E4D10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72A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312E" w14:textId="4BA98C4A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AB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17C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57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665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E85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DA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D83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57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34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888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99E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:rsidRPr="00621157" w14:paraId="601A2A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CC47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039" w14:textId="2230C78F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DD63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1CE2" w14:textId="454EFD75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DA59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76C6" w14:textId="4277BE1C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803F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9D2A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1DF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D8A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C5C4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9DA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E62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9571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E09A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18A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A72" w14:textId="77777777" w:rsidR="00E13332" w:rsidRPr="006F54BA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7EC27B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474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60FD" w14:textId="44646B73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A48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8D21" w14:textId="025E5684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018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9061" w14:textId="06C5201A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A82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2AD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878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9D6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A4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05F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24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59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348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51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244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3AB19D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463B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38C" w14:textId="5B7B04F3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01F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BD4A" w14:textId="7829A45F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CF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BA52" w14:textId="536D3673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D6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3CE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6A9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E4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1F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EC4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3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94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E5F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9EB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FE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1A09FB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1A51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679F" w14:textId="1979C6E1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22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EC6B" w14:textId="7093C6F9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933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B194" w14:textId="1FCEABAD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E9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60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DB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DF0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67C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460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8DF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5BB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D95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D89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E79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4737F7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4CF8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6ACF" w14:textId="6FCF6F1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612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4E0C" w14:textId="704535F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38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134" w14:textId="569CD3C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C9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A91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228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32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E74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95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E1F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8BC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A4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F14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0F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36412A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0BD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783" w14:textId="03E5BEE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C92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B4E" w14:textId="2A343A2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7E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0E70" w14:textId="59756184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2C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F7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DF9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F53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B9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673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37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49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6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250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AF3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5A82FA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AF12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302" w14:textId="1FD8FC49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C1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0C56" w14:textId="30A7693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FF6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18A9" w14:textId="072AF83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DEF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B5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62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44B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EDB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496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1E2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C1C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282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CB0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0FE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1DF516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157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86D9" w14:textId="62532C9F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10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D6F" w14:textId="217B6F2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E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580" w14:textId="16805794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A4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7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CF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D56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A4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4C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189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0D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371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0B8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480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3AA1F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291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B11" w14:textId="2BE3C121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F59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DF8B" w14:textId="3CF5FC4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BAD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117E" w14:textId="54AC923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CF8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AC0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87C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7AB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8D4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0CB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BD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6C0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D0E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8E1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12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0AD8A5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2919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72D4" w14:textId="5B74E20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2B8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F81" w14:textId="62EFE9E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2F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18A" w14:textId="7B71624D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CAB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AC2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E2F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C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146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B5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0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FE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B8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AC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7F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69D912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DD10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771E" w14:textId="2E0F4A7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9E9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5894" w14:textId="28EC7F1C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F7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390" w14:textId="47D5118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5D6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39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BC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D01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3D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3F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03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3FC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EA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39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56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13332" w14:paraId="23CC88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430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CFFD" w14:textId="1BA83B4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DBA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43D" w14:textId="13D52041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4D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A3F4" w14:textId="540DE45F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75D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C8A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691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24F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005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AC5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E35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404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7F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95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DBD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65D16D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45D6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0ED" w14:textId="1FF6E54B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D31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7BD6" w14:textId="7243113C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850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D0C" w14:textId="33FEEE2C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C5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E1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B1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37E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045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4CC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E5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3E8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F5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E4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4D4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69EF45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D0B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85B" w14:textId="5DC72132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D7D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2AF4" w14:textId="11F930C6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B3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A1B" w14:textId="5603E9C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59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A35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8B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69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60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DB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7B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DC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AA9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DC4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D0C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7C46DF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25FD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804" w14:textId="3B5168C9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D16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6636" w14:textId="1FD0C6B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0E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AB8" w14:textId="6F2C17F6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CA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4B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C3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78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4D9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128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333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95B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25F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F73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85B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E5144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0CF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4DB9" w14:textId="3D2DB6E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9AF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804C" w14:textId="2764297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E9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900E" w14:textId="09A019B4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4CD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BEB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AB8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0CF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59E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762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15A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19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A1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E06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6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FCE2F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D394" w14:textId="77777777" w:rsidR="00E13332" w:rsidRPr="00244936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F0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E9F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E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46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7F0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98F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84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D0F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CA2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BD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F5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AA1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54F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A58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1A8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DD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466B48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60FB" w14:textId="77777777" w:rsidR="00E13332" w:rsidRPr="00244936" w:rsidRDefault="00E13332" w:rsidP="00E1333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3C0C" w14:textId="1DCE3ACC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16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6618" w14:textId="4897323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958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B7D" w14:textId="5E06C011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16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99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ABF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2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47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9CA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B49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D9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C00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A1C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BD6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094283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23CC" w14:textId="77777777" w:rsidR="00E13332" w:rsidRPr="00244936" w:rsidRDefault="00E13332" w:rsidP="00E1333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15B0" w14:textId="0BB2622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CCD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E05" w14:textId="4D262A15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4E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B3C6" w14:textId="4403366D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18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06A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8F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E50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4D2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F6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05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321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F5A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B1D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DC2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127545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F22E" w14:textId="77777777" w:rsidR="00E13332" w:rsidRPr="00244936" w:rsidRDefault="00E13332" w:rsidP="00E1333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A92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F9D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4BB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FF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FC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A2C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F3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B5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EB7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BD5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0BD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210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300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95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CC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05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0CEF6BC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782B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7B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02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D65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985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DA1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26D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92B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A40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B0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F2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FB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6D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76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ECC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53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242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F0FFE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6E54" w14:textId="77777777" w:rsidR="00E13332" w:rsidRPr="00244936" w:rsidRDefault="00E13332" w:rsidP="00E13332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7497" w14:textId="556C34EE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A2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08C" w14:textId="7D5EE3CC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D9F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340B" w14:textId="4A4BBCCD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D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E9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26E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736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866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39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F3D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7C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BA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64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27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41D161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1EE" w14:textId="77777777" w:rsidR="00E13332" w:rsidRPr="00244936" w:rsidRDefault="00E13332" w:rsidP="00E13332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A2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E09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7B1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FB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448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533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90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27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0E5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405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5B8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E37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5F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95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0A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06D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505A6C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A47C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F31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B6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13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71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E63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3FD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0B1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34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F8A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901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7F4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6DD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50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D4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9C4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51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4D06E18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9D98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A51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1B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8D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988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A79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291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498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CB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21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E9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559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1D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87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80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18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83C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438B1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98A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650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E3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9A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886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D5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066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A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CD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2D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8B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1B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A02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81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641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AFD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34C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060C1B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6F5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09A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9AB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2D6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C7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F9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2C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1FA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340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13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D6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351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DA8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36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24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5ED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E75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5CE501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188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92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03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40C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588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AE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955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BDA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B7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5F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40F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C62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B2A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81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42D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695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6D3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587DD6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AF53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D68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991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03B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0B1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927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5A0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36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32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DC7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B8F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E5B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06C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D8B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E7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0FA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A8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4BC068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BB0A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530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96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B8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3A6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16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130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193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F76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C22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BB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CB2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8E0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532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DAA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0A7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1EA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16F140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D97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87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8D0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56A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6B2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A88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3CB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EB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B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D5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12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22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C2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400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DB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D09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672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0D2BD8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9B6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1B4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CD5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165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093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FF6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5D5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E7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F3B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B0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E2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5BB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042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E88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1CB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8A8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21C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5A8087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3D8C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9B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790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13E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288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0DE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8C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577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4DC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9A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493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C31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3E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15E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35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B9B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89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0DB272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0457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472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BE2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9D2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E4B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B9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3B0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AEA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59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F5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85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A7B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A0E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997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B6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D4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46B9F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EFB6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E32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EDF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E94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479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B8F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886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DB7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96E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30D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55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127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FD0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9AB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EF3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1A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9F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7BE3FC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2F81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3C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918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D52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55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4B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E47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E79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AD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D94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4B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8F9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413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A42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649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57A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1D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1D86D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2E1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DEC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D6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6BF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34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BD3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DC7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42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90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25A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FB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149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A5F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EF1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109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C0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C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7E0714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D790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978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60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2A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480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32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08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97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AD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77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29D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D9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B0D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A9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6C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165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31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2F8A70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6C2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59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B81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739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5AC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56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178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BC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81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4D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5F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9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590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240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189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79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51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1899D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4616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D7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7E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69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160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AF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69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7FC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CCB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213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EC0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A8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E5B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A2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D7D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587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6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133D07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222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27A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21B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259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FF9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12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070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70B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D58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983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B58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673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5E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C93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C2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1E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F9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4F57FF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BD23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AA4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3E7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B75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45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D1F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056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8F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1D2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FAF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191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8FA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968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6F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A6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38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6E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6E8C31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CAD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3E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86A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2B3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E4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59D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777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40E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1BC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27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93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D7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AE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F9F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FC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D6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FA1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1A65C8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7A33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FB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303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45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50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708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0D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E3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846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9379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43B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137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126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57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91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C5B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E2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6E80CC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A83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893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025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2F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E9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0C7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42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03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65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64D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A0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BCE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D1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F28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67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D5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2E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575008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9227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E4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AD8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91C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E91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05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401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0A13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529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27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5D4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D4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40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ACD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1B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6F22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F0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0B4E82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3763" w14:textId="77777777" w:rsidR="00E13332" w:rsidRPr="00244936" w:rsidRDefault="00E13332" w:rsidP="00E13332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A31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5FD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23E1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3CBE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FBD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25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D75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786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73D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F48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59FB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B1BA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13F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FBF7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08C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FF14" w14:textId="77777777" w:rsidR="00E13332" w:rsidRPr="00003AB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13332" w14:paraId="6F10A22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ED5E9E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53ABE3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6112A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D28BD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13332" w14:paraId="3AABB79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93ADB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4C3E676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A6CFCEE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2301BE9" w14:textId="77777777" w:rsidR="00E13332" w:rsidRDefault="00E13332" w:rsidP="00E133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8AF4F7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F0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5F07"/>
    <w:rsid w:val="00020592"/>
    <w:rsid w:val="00024634"/>
    <w:rsid w:val="00025A80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339E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B7F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3608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115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280F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BF1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1E0A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43721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5C93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6F84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1EE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3332"/>
    <w:rsid w:val="00E14E39"/>
    <w:rsid w:val="00E33857"/>
    <w:rsid w:val="00E444D0"/>
    <w:rsid w:val="00E45D77"/>
    <w:rsid w:val="00E572B1"/>
    <w:rsid w:val="00E62131"/>
    <w:rsid w:val="00E63EE4"/>
    <w:rsid w:val="00E66D19"/>
    <w:rsid w:val="00E67A3F"/>
    <w:rsid w:val="00E67EBA"/>
    <w:rsid w:val="00E67EDD"/>
    <w:rsid w:val="00E7194A"/>
    <w:rsid w:val="00E720E8"/>
    <w:rsid w:val="00E73D1D"/>
    <w:rsid w:val="00E755B4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968A6"/>
  <w15:chartTrackingRefBased/>
  <w15:docId w15:val="{E88CD2BD-CC18-439B-B4AF-6A0B68DA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36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140</TotalTime>
  <Pages>3</Pages>
  <Words>607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2021-05-04T07:05:00Z</cp:lastPrinted>
  <dcterms:created xsi:type="dcterms:W3CDTF">2025-09-19T08:44:00Z</dcterms:created>
  <dcterms:modified xsi:type="dcterms:W3CDTF">2025-10-15T11:27:00Z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