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C183F9" w14:textId="77777777" w:rsidR="0096348C" w:rsidRPr="008C71F4" w:rsidRDefault="0096348C" w:rsidP="0096348C"/>
    <w:tbl>
      <w:tblPr>
        <w:tblW w:w="0" w:type="auto"/>
        <w:tblInd w:w="14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96"/>
      </w:tblGrid>
      <w:tr w:rsidR="0096348C" w:rsidRPr="008C71F4" w14:paraId="07C1E220" w14:textId="77777777" w:rsidTr="0080789B">
        <w:tc>
          <w:tcPr>
            <w:tcW w:w="7796" w:type="dxa"/>
          </w:tcPr>
          <w:p w14:paraId="72F0ADD0" w14:textId="77777777" w:rsidR="0096348C" w:rsidRPr="008C71F4" w:rsidRDefault="0096348C" w:rsidP="0096348C">
            <w:r w:rsidRPr="008C71F4">
              <w:t>RIKSDAGEN</w:t>
            </w:r>
          </w:p>
          <w:p w14:paraId="1648F3E9" w14:textId="77777777" w:rsidR="0096348C" w:rsidRPr="008C71F4" w:rsidRDefault="00EA7B53" w:rsidP="0096348C">
            <w:r w:rsidRPr="008C71F4">
              <w:t>SKATTE</w:t>
            </w:r>
            <w:r w:rsidR="0096348C" w:rsidRPr="008C71F4">
              <w:t>UTSKOTTET</w:t>
            </w:r>
          </w:p>
        </w:tc>
      </w:tr>
    </w:tbl>
    <w:p w14:paraId="340CAD1C" w14:textId="77777777" w:rsidR="0096348C" w:rsidRPr="008C71F4" w:rsidRDefault="0096348C" w:rsidP="0096348C"/>
    <w:p w14:paraId="6559C996" w14:textId="77777777" w:rsidR="0096348C" w:rsidRPr="008C71F4" w:rsidRDefault="0096348C" w:rsidP="0096348C"/>
    <w:tbl>
      <w:tblPr>
        <w:tblW w:w="0" w:type="auto"/>
        <w:tblInd w:w="14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5811"/>
      </w:tblGrid>
      <w:tr w:rsidR="008C71F4" w:rsidRPr="008C71F4" w14:paraId="79C89217" w14:textId="77777777" w:rsidTr="0080789B">
        <w:trPr>
          <w:cantSplit/>
          <w:trHeight w:val="742"/>
        </w:trPr>
        <w:tc>
          <w:tcPr>
            <w:tcW w:w="1985" w:type="dxa"/>
          </w:tcPr>
          <w:p w14:paraId="40976518" w14:textId="77777777" w:rsidR="0096348C" w:rsidRPr="008C71F4" w:rsidRDefault="0096348C" w:rsidP="0096348C">
            <w:pPr>
              <w:rPr>
                <w:b/>
              </w:rPr>
            </w:pPr>
            <w:r w:rsidRPr="008C71F4">
              <w:rPr>
                <w:b/>
              </w:rPr>
              <w:t xml:space="preserve">PROTOKOLL </w:t>
            </w:r>
          </w:p>
        </w:tc>
        <w:tc>
          <w:tcPr>
            <w:tcW w:w="5811" w:type="dxa"/>
          </w:tcPr>
          <w:p w14:paraId="0B0E2F40" w14:textId="1F4B041D" w:rsidR="0096348C" w:rsidRPr="008C71F4" w:rsidRDefault="00246FAC" w:rsidP="0096348C">
            <w:pPr>
              <w:rPr>
                <w:b/>
              </w:rPr>
            </w:pPr>
            <w:r w:rsidRPr="008C71F4">
              <w:rPr>
                <w:b/>
              </w:rPr>
              <w:t>UTSKOTTSSAMMANTRÄDE 20</w:t>
            </w:r>
            <w:r w:rsidR="00481B64" w:rsidRPr="008C71F4">
              <w:rPr>
                <w:b/>
              </w:rPr>
              <w:t>2</w:t>
            </w:r>
            <w:r w:rsidR="001A0A7C" w:rsidRPr="008C71F4">
              <w:rPr>
                <w:b/>
              </w:rPr>
              <w:t>4</w:t>
            </w:r>
            <w:r w:rsidRPr="008C71F4">
              <w:rPr>
                <w:b/>
              </w:rPr>
              <w:t>/</w:t>
            </w:r>
            <w:r w:rsidR="00F236AC" w:rsidRPr="008C71F4">
              <w:rPr>
                <w:b/>
              </w:rPr>
              <w:t>2</w:t>
            </w:r>
            <w:r w:rsidR="001A0A7C" w:rsidRPr="008C71F4">
              <w:rPr>
                <w:b/>
              </w:rPr>
              <w:t>5</w:t>
            </w:r>
            <w:r w:rsidR="0096348C" w:rsidRPr="008C71F4">
              <w:rPr>
                <w:b/>
              </w:rPr>
              <w:t>:</w:t>
            </w:r>
            <w:r w:rsidR="00275E80">
              <w:rPr>
                <w:b/>
              </w:rPr>
              <w:t>2</w:t>
            </w:r>
            <w:r w:rsidR="00A472AE">
              <w:rPr>
                <w:b/>
              </w:rPr>
              <w:t>1</w:t>
            </w:r>
          </w:p>
          <w:p w14:paraId="3A376272" w14:textId="77777777" w:rsidR="0096348C" w:rsidRPr="008C71F4" w:rsidRDefault="0096348C" w:rsidP="0096348C">
            <w:pPr>
              <w:rPr>
                <w:b/>
              </w:rPr>
            </w:pPr>
          </w:p>
        </w:tc>
      </w:tr>
      <w:tr w:rsidR="008C71F4" w:rsidRPr="008C71F4" w14:paraId="1412A9CD" w14:textId="77777777" w:rsidTr="0080789B">
        <w:tc>
          <w:tcPr>
            <w:tcW w:w="1985" w:type="dxa"/>
          </w:tcPr>
          <w:p w14:paraId="1E998507" w14:textId="77777777" w:rsidR="0096348C" w:rsidRPr="008C71F4" w:rsidRDefault="0096348C" w:rsidP="0096348C">
            <w:r w:rsidRPr="008C71F4">
              <w:t>DATUM</w:t>
            </w:r>
          </w:p>
        </w:tc>
        <w:tc>
          <w:tcPr>
            <w:tcW w:w="5811" w:type="dxa"/>
          </w:tcPr>
          <w:p w14:paraId="02911D03" w14:textId="6C8C8EF6" w:rsidR="0096348C" w:rsidRPr="008C71F4" w:rsidRDefault="00EF70DA" w:rsidP="0096348C">
            <w:r w:rsidRPr="008C71F4">
              <w:t>20</w:t>
            </w:r>
            <w:r w:rsidR="00C3591B" w:rsidRPr="008C71F4">
              <w:t>2</w:t>
            </w:r>
            <w:r w:rsidR="004C15E6">
              <w:t>5</w:t>
            </w:r>
            <w:r w:rsidR="009D6560" w:rsidRPr="008C71F4">
              <w:t>-</w:t>
            </w:r>
            <w:r w:rsidR="00275E80">
              <w:t>02</w:t>
            </w:r>
            <w:r w:rsidR="00666516" w:rsidRPr="008C71F4">
              <w:t>-</w:t>
            </w:r>
            <w:r w:rsidR="00275E80">
              <w:t>1</w:t>
            </w:r>
            <w:r w:rsidR="00A472AE">
              <w:t>8</w:t>
            </w:r>
          </w:p>
        </w:tc>
      </w:tr>
      <w:tr w:rsidR="008C71F4" w:rsidRPr="008C71F4" w14:paraId="59B54A1D" w14:textId="77777777" w:rsidTr="0080789B">
        <w:tc>
          <w:tcPr>
            <w:tcW w:w="1985" w:type="dxa"/>
          </w:tcPr>
          <w:p w14:paraId="2B08C94F" w14:textId="77777777" w:rsidR="0096348C" w:rsidRPr="00BC1606" w:rsidRDefault="0096348C" w:rsidP="0096348C">
            <w:r w:rsidRPr="00BC1606">
              <w:t>TID</w:t>
            </w:r>
          </w:p>
        </w:tc>
        <w:tc>
          <w:tcPr>
            <w:tcW w:w="5811" w:type="dxa"/>
          </w:tcPr>
          <w:p w14:paraId="0B1FB026" w14:textId="0172B0FE" w:rsidR="00D12EAD" w:rsidRPr="00BC1606" w:rsidRDefault="007A17C6" w:rsidP="0096348C">
            <w:r w:rsidRPr="00BC1606">
              <w:t>1</w:t>
            </w:r>
            <w:r w:rsidR="009033BA" w:rsidRPr="00BC1606">
              <w:t>1</w:t>
            </w:r>
            <w:r w:rsidRPr="00BC1606">
              <w:t>.00</w:t>
            </w:r>
            <w:r w:rsidR="00A874C8" w:rsidRPr="00BC1606">
              <w:t xml:space="preserve"> – </w:t>
            </w:r>
            <w:r w:rsidR="00DB6BEB">
              <w:t>11</w:t>
            </w:r>
            <w:r w:rsidR="00272F0A" w:rsidRPr="00BC1606">
              <w:t>.</w:t>
            </w:r>
            <w:r w:rsidR="00DB6BEB">
              <w:t>30</w:t>
            </w:r>
          </w:p>
        </w:tc>
      </w:tr>
      <w:tr w:rsidR="0096348C" w:rsidRPr="008C71F4" w14:paraId="004577CC" w14:textId="77777777" w:rsidTr="0080789B">
        <w:tc>
          <w:tcPr>
            <w:tcW w:w="1985" w:type="dxa"/>
          </w:tcPr>
          <w:p w14:paraId="1AE9301A" w14:textId="77777777" w:rsidR="0096348C" w:rsidRPr="008C71F4" w:rsidRDefault="0096348C" w:rsidP="0096348C">
            <w:r w:rsidRPr="008C71F4">
              <w:t>NÄRVARANDE</w:t>
            </w:r>
          </w:p>
        </w:tc>
        <w:tc>
          <w:tcPr>
            <w:tcW w:w="5811" w:type="dxa"/>
          </w:tcPr>
          <w:p w14:paraId="7EE708B1" w14:textId="77777777" w:rsidR="0096348C" w:rsidRPr="008C71F4" w:rsidRDefault="0096348C" w:rsidP="0096348C">
            <w:r w:rsidRPr="008C71F4">
              <w:t>Se bilaga 1</w:t>
            </w:r>
          </w:p>
        </w:tc>
      </w:tr>
    </w:tbl>
    <w:p w14:paraId="04118C94" w14:textId="77777777" w:rsidR="0096348C" w:rsidRPr="008C71F4" w:rsidRDefault="0096348C" w:rsidP="0096348C"/>
    <w:p w14:paraId="304AB77A" w14:textId="77777777" w:rsidR="00F93B25" w:rsidRPr="008C71F4" w:rsidRDefault="00F93B25" w:rsidP="0096348C"/>
    <w:p w14:paraId="3D6D7D87" w14:textId="77777777" w:rsidR="0096348C" w:rsidRPr="008C71F4" w:rsidRDefault="0096348C" w:rsidP="0096348C">
      <w:pPr>
        <w:tabs>
          <w:tab w:val="left" w:pos="1701"/>
        </w:tabs>
        <w:rPr>
          <w:snapToGrid w:val="0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2615F8" w:rsidRPr="008C71F4" w14:paraId="474AC269" w14:textId="77777777" w:rsidTr="007E1B8E">
        <w:tc>
          <w:tcPr>
            <w:tcW w:w="567" w:type="dxa"/>
          </w:tcPr>
          <w:p w14:paraId="1EA265CF" w14:textId="379ABA8F" w:rsidR="002615F8" w:rsidRPr="003748F1" w:rsidRDefault="002615F8" w:rsidP="003748F1">
            <w:pPr>
              <w:pStyle w:val="Liststycke"/>
              <w:widowControl w:val="0"/>
              <w:tabs>
                <w:tab w:val="clear" w:pos="284"/>
                <w:tab w:val="left" w:pos="1701"/>
              </w:tabs>
              <w:spacing w:after="0" w:line="240" w:lineRule="auto"/>
              <w:ind w:left="360" w:hanging="360"/>
              <w:rPr>
                <w:b/>
                <w:snapToGrid w:val="0"/>
                <w:sz w:val="24"/>
                <w:szCs w:val="20"/>
              </w:rPr>
            </w:pPr>
            <w:r w:rsidRPr="003748F1">
              <w:rPr>
                <w:b/>
                <w:snapToGrid w:val="0"/>
                <w:sz w:val="24"/>
                <w:szCs w:val="20"/>
              </w:rPr>
              <w:t>§ 1</w:t>
            </w:r>
          </w:p>
        </w:tc>
        <w:tc>
          <w:tcPr>
            <w:tcW w:w="6946" w:type="dxa"/>
            <w:gridSpan w:val="2"/>
          </w:tcPr>
          <w:p w14:paraId="2CE12BCA" w14:textId="3BD040F1" w:rsidR="00920599" w:rsidRPr="001F1623" w:rsidRDefault="00B23819" w:rsidP="00920599">
            <w:pPr>
              <w:tabs>
                <w:tab w:val="left" w:pos="1701"/>
              </w:tabs>
              <w:spacing w:after="240"/>
              <w:rPr>
                <w:b/>
                <w:bCs/>
                <w:szCs w:val="23"/>
              </w:rPr>
            </w:pPr>
            <w:r>
              <w:rPr>
                <w:b/>
                <w:bCs/>
                <w:szCs w:val="23"/>
              </w:rPr>
              <w:t>Val av vice ordförande</w:t>
            </w:r>
          </w:p>
          <w:p w14:paraId="01621B54" w14:textId="792B2C31" w:rsidR="00B23819" w:rsidRDefault="00B23819" w:rsidP="00B23819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Eric</w:t>
            </w:r>
            <w:r w:rsidRPr="00775F01">
              <w:rPr>
                <w:snapToGrid w:val="0"/>
              </w:rPr>
              <w:t xml:space="preserve"> </w:t>
            </w:r>
            <w:proofErr w:type="spellStart"/>
            <w:r>
              <w:rPr>
                <w:snapToGrid w:val="0"/>
              </w:rPr>
              <w:t>Westroth</w:t>
            </w:r>
            <w:proofErr w:type="spellEnd"/>
            <w:r w:rsidRPr="00775F01">
              <w:rPr>
                <w:snapToGrid w:val="0"/>
              </w:rPr>
              <w:t xml:space="preserve"> (SD)</w:t>
            </w:r>
            <w:r>
              <w:rPr>
                <w:snapToGrid w:val="0"/>
              </w:rPr>
              <w:t xml:space="preserve"> valdes till vice ordförande.</w:t>
            </w:r>
          </w:p>
          <w:p w14:paraId="57287CDB" w14:textId="5BDB2A6C" w:rsidR="00B23819" w:rsidRPr="00B23819" w:rsidRDefault="00B23819" w:rsidP="00B23819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920599" w:rsidRPr="008C71F4" w14:paraId="262A5722" w14:textId="77777777" w:rsidTr="007E1B8E">
        <w:tc>
          <w:tcPr>
            <w:tcW w:w="567" w:type="dxa"/>
          </w:tcPr>
          <w:p w14:paraId="315FE9AE" w14:textId="10C5ED69" w:rsidR="00920599" w:rsidRPr="003748F1" w:rsidRDefault="00920599" w:rsidP="003748F1">
            <w:pPr>
              <w:pStyle w:val="Liststycke"/>
              <w:widowControl w:val="0"/>
              <w:tabs>
                <w:tab w:val="clear" w:pos="284"/>
                <w:tab w:val="left" w:pos="1701"/>
              </w:tabs>
              <w:spacing w:after="0" w:line="240" w:lineRule="auto"/>
              <w:ind w:left="360" w:hanging="360"/>
              <w:rPr>
                <w:b/>
                <w:snapToGrid w:val="0"/>
                <w:sz w:val="24"/>
                <w:szCs w:val="20"/>
              </w:rPr>
            </w:pPr>
            <w:r w:rsidRPr="003748F1">
              <w:rPr>
                <w:b/>
                <w:snapToGrid w:val="0"/>
                <w:sz w:val="24"/>
                <w:szCs w:val="20"/>
              </w:rPr>
              <w:t xml:space="preserve">§ </w:t>
            </w:r>
            <w:r w:rsidR="00A472AE">
              <w:rPr>
                <w:b/>
                <w:snapToGrid w:val="0"/>
                <w:sz w:val="24"/>
                <w:szCs w:val="20"/>
              </w:rPr>
              <w:t>2</w:t>
            </w:r>
          </w:p>
        </w:tc>
        <w:tc>
          <w:tcPr>
            <w:tcW w:w="6946" w:type="dxa"/>
            <w:gridSpan w:val="2"/>
          </w:tcPr>
          <w:p w14:paraId="5E8BE830" w14:textId="77777777" w:rsidR="00920599" w:rsidRDefault="00920599" w:rsidP="001442A0">
            <w:pPr>
              <w:tabs>
                <w:tab w:val="left" w:pos="1701"/>
              </w:tabs>
              <w:spacing w:after="240"/>
              <w:rPr>
                <w:b/>
                <w:bCs/>
                <w:szCs w:val="23"/>
              </w:rPr>
            </w:pPr>
            <w:r>
              <w:rPr>
                <w:b/>
                <w:bCs/>
                <w:szCs w:val="23"/>
              </w:rPr>
              <w:t>Justering av protokoll</w:t>
            </w:r>
          </w:p>
          <w:p w14:paraId="47947A73" w14:textId="20955908" w:rsidR="00920599" w:rsidRDefault="00920599" w:rsidP="001442A0">
            <w:pPr>
              <w:tabs>
                <w:tab w:val="left" w:pos="1701"/>
              </w:tabs>
              <w:spacing w:after="240"/>
              <w:rPr>
                <w:b/>
                <w:bCs/>
                <w:szCs w:val="23"/>
              </w:rPr>
            </w:pPr>
            <w:r w:rsidRPr="008C71F4">
              <w:rPr>
                <w:bCs/>
                <w:snapToGrid w:val="0"/>
              </w:rPr>
              <w:t>Utskottet justerade protokoll 2024/25:</w:t>
            </w:r>
            <w:r w:rsidR="00A472AE">
              <w:rPr>
                <w:bCs/>
                <w:snapToGrid w:val="0"/>
              </w:rPr>
              <w:t>20</w:t>
            </w:r>
            <w:r>
              <w:rPr>
                <w:bCs/>
              </w:rPr>
              <w:t>.</w:t>
            </w:r>
          </w:p>
        </w:tc>
      </w:tr>
      <w:tr w:rsidR="008C71F4" w:rsidRPr="008C71F4" w14:paraId="111269DD" w14:textId="77777777" w:rsidTr="007E1B8E">
        <w:tc>
          <w:tcPr>
            <w:tcW w:w="567" w:type="dxa"/>
          </w:tcPr>
          <w:p w14:paraId="1D9AD2B3" w14:textId="0EC6E269" w:rsidR="001F1623" w:rsidRPr="003748F1" w:rsidRDefault="00207218" w:rsidP="003748F1">
            <w:pPr>
              <w:pStyle w:val="Liststycke"/>
              <w:widowControl w:val="0"/>
              <w:tabs>
                <w:tab w:val="clear" w:pos="284"/>
                <w:tab w:val="left" w:pos="1701"/>
              </w:tabs>
              <w:spacing w:after="0" w:line="240" w:lineRule="auto"/>
              <w:ind w:left="360" w:hanging="360"/>
              <w:rPr>
                <w:b/>
                <w:snapToGrid w:val="0"/>
                <w:sz w:val="24"/>
                <w:szCs w:val="20"/>
              </w:rPr>
            </w:pPr>
            <w:r w:rsidRPr="003748F1">
              <w:rPr>
                <w:b/>
                <w:snapToGrid w:val="0"/>
                <w:sz w:val="24"/>
                <w:szCs w:val="20"/>
              </w:rPr>
              <w:t xml:space="preserve">§ </w:t>
            </w:r>
            <w:r w:rsidR="001C6099">
              <w:rPr>
                <w:b/>
                <w:snapToGrid w:val="0"/>
                <w:sz w:val="24"/>
                <w:szCs w:val="20"/>
              </w:rPr>
              <w:t>3</w:t>
            </w:r>
          </w:p>
        </w:tc>
        <w:tc>
          <w:tcPr>
            <w:tcW w:w="6946" w:type="dxa"/>
            <w:gridSpan w:val="2"/>
          </w:tcPr>
          <w:p w14:paraId="6621D737" w14:textId="3756F34C" w:rsidR="004A3C1A" w:rsidRPr="008C71F4" w:rsidRDefault="00E03BD5" w:rsidP="004A3C1A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</w:rPr>
              <w:t xml:space="preserve">Riksrevisionens </w:t>
            </w:r>
            <w:r w:rsidR="00BC1606">
              <w:rPr>
                <w:b/>
              </w:rPr>
              <w:t>rapport om</w:t>
            </w:r>
            <w:r>
              <w:rPr>
                <w:b/>
              </w:rPr>
              <w:t xml:space="preserve"> fastställande av identitet vid statliga myndigheter (SkU10)</w:t>
            </w:r>
          </w:p>
          <w:p w14:paraId="679094E5" w14:textId="4D3CEB38" w:rsidR="00B00B58" w:rsidRDefault="004C15E6" w:rsidP="004A3C1A">
            <w:pPr>
              <w:tabs>
                <w:tab w:val="left" w:pos="1701"/>
              </w:tabs>
              <w:spacing w:before="240" w:after="240"/>
              <w:rPr>
                <w:bCs/>
                <w:snapToGrid w:val="0"/>
              </w:rPr>
            </w:pPr>
            <w:r w:rsidRPr="008C71F4">
              <w:rPr>
                <w:bCs/>
                <w:snapToGrid w:val="0"/>
              </w:rPr>
              <w:t xml:space="preserve">Utskottet </w:t>
            </w:r>
            <w:r w:rsidR="00275E80">
              <w:rPr>
                <w:bCs/>
                <w:snapToGrid w:val="0"/>
              </w:rPr>
              <w:t>fortsatte</w:t>
            </w:r>
            <w:r>
              <w:rPr>
                <w:bCs/>
                <w:snapToGrid w:val="0"/>
              </w:rPr>
              <w:t xml:space="preserve"> beredningen </w:t>
            </w:r>
            <w:r w:rsidR="00B00B58">
              <w:rPr>
                <w:bCs/>
                <w:snapToGrid w:val="0"/>
              </w:rPr>
              <w:t xml:space="preserve">av </w:t>
            </w:r>
            <w:r w:rsidR="00E03BD5">
              <w:rPr>
                <w:bCs/>
                <w:snapToGrid w:val="0"/>
              </w:rPr>
              <w:t>skrivelse 2024/25:56</w:t>
            </w:r>
            <w:r w:rsidR="00B00B58">
              <w:rPr>
                <w:bCs/>
                <w:snapToGrid w:val="0"/>
              </w:rPr>
              <w:t>.</w:t>
            </w:r>
          </w:p>
          <w:p w14:paraId="428D4E10" w14:textId="77777777" w:rsidR="00207218" w:rsidRDefault="00A472AE" w:rsidP="004A3C1A">
            <w:pPr>
              <w:tabs>
                <w:tab w:val="left" w:pos="1701"/>
              </w:tabs>
              <w:spacing w:before="240" w:after="240"/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Utskottet justerade betänkande 2024/</w:t>
            </w:r>
            <w:proofErr w:type="gramStart"/>
            <w:r>
              <w:rPr>
                <w:bCs/>
                <w:snapToGrid w:val="0"/>
              </w:rPr>
              <w:t>25:SkU</w:t>
            </w:r>
            <w:proofErr w:type="gramEnd"/>
            <w:r>
              <w:rPr>
                <w:bCs/>
                <w:snapToGrid w:val="0"/>
              </w:rPr>
              <w:t>10</w:t>
            </w:r>
            <w:r w:rsidR="00B00B58">
              <w:rPr>
                <w:bCs/>
                <w:snapToGrid w:val="0"/>
              </w:rPr>
              <w:t>.</w:t>
            </w:r>
          </w:p>
          <w:p w14:paraId="383D4AFB" w14:textId="17A6A300" w:rsidR="00A472AE" w:rsidRDefault="00DB6BEB" w:rsidP="00A472AE">
            <w:pPr>
              <w:tabs>
                <w:tab w:val="left" w:pos="1701"/>
              </w:tabs>
              <w:rPr>
                <w:bCs/>
              </w:rPr>
            </w:pPr>
            <w:r w:rsidRPr="00DB6BEB">
              <w:rPr>
                <w:bCs/>
              </w:rPr>
              <w:t>S-ledamöterna</w:t>
            </w:r>
            <w:r w:rsidR="00A472AE" w:rsidRPr="00DB6BEB">
              <w:rPr>
                <w:bCs/>
              </w:rPr>
              <w:t xml:space="preserve"> anmälde </w:t>
            </w:r>
            <w:r w:rsidRPr="00DB6BEB">
              <w:rPr>
                <w:bCs/>
              </w:rPr>
              <w:t>ett särskilt yttrande</w:t>
            </w:r>
            <w:r w:rsidR="00A472AE" w:rsidRPr="00DB6BEB">
              <w:rPr>
                <w:bCs/>
              </w:rPr>
              <w:t>.</w:t>
            </w:r>
          </w:p>
          <w:p w14:paraId="5791D7D8" w14:textId="5DAC5B74" w:rsidR="00A472AE" w:rsidRPr="00A472AE" w:rsidRDefault="00A472AE" w:rsidP="00A472AE">
            <w:pPr>
              <w:tabs>
                <w:tab w:val="left" w:pos="1701"/>
              </w:tabs>
              <w:rPr>
                <w:bCs/>
              </w:rPr>
            </w:pPr>
          </w:p>
        </w:tc>
      </w:tr>
      <w:tr w:rsidR="00272F0A" w:rsidRPr="008C71F4" w14:paraId="2E5E355B" w14:textId="77777777" w:rsidTr="007E1B8E">
        <w:tc>
          <w:tcPr>
            <w:tcW w:w="567" w:type="dxa"/>
          </w:tcPr>
          <w:p w14:paraId="1FB4E293" w14:textId="3CA08BA8" w:rsidR="00272F0A" w:rsidRPr="003748F1" w:rsidRDefault="00272F0A" w:rsidP="003748F1">
            <w:pPr>
              <w:pStyle w:val="Liststycke"/>
              <w:widowControl w:val="0"/>
              <w:tabs>
                <w:tab w:val="clear" w:pos="284"/>
                <w:tab w:val="left" w:pos="1701"/>
              </w:tabs>
              <w:spacing w:after="0" w:line="240" w:lineRule="auto"/>
              <w:ind w:left="360" w:hanging="360"/>
              <w:rPr>
                <w:b/>
                <w:snapToGrid w:val="0"/>
                <w:sz w:val="24"/>
                <w:szCs w:val="20"/>
              </w:rPr>
            </w:pPr>
            <w:r w:rsidRPr="003748F1">
              <w:rPr>
                <w:b/>
                <w:snapToGrid w:val="0"/>
                <w:sz w:val="24"/>
                <w:szCs w:val="20"/>
              </w:rPr>
              <w:t xml:space="preserve">§ </w:t>
            </w:r>
            <w:r w:rsidR="001C6099">
              <w:rPr>
                <w:b/>
                <w:snapToGrid w:val="0"/>
                <w:sz w:val="24"/>
                <w:szCs w:val="20"/>
              </w:rPr>
              <w:t>4</w:t>
            </w:r>
          </w:p>
        </w:tc>
        <w:tc>
          <w:tcPr>
            <w:tcW w:w="6946" w:type="dxa"/>
            <w:gridSpan w:val="2"/>
          </w:tcPr>
          <w:p w14:paraId="222812BB" w14:textId="7081B164" w:rsidR="00272F0A" w:rsidRDefault="00A472AE" w:rsidP="004A3C1A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Skatteförfarande, folkbokföring och tull</w:t>
            </w:r>
            <w:r w:rsidR="00BC1606">
              <w:rPr>
                <w:b/>
              </w:rPr>
              <w:t xml:space="preserve"> (SkU</w:t>
            </w:r>
            <w:r>
              <w:rPr>
                <w:b/>
              </w:rPr>
              <w:t>12</w:t>
            </w:r>
            <w:r w:rsidR="00BC1606">
              <w:rPr>
                <w:b/>
              </w:rPr>
              <w:t>)</w:t>
            </w:r>
          </w:p>
          <w:p w14:paraId="0556058E" w14:textId="77777777" w:rsidR="001C6099" w:rsidRDefault="001C6099" w:rsidP="001C6099">
            <w:pPr>
              <w:tabs>
                <w:tab w:val="left" w:pos="1701"/>
              </w:tabs>
              <w:spacing w:before="240" w:after="240"/>
              <w:rPr>
                <w:bCs/>
                <w:snapToGrid w:val="0"/>
              </w:rPr>
            </w:pPr>
            <w:r w:rsidRPr="008C71F4">
              <w:rPr>
                <w:bCs/>
                <w:snapToGrid w:val="0"/>
              </w:rPr>
              <w:t xml:space="preserve">Utskottet </w:t>
            </w:r>
            <w:r>
              <w:rPr>
                <w:bCs/>
                <w:snapToGrid w:val="0"/>
              </w:rPr>
              <w:t>inledde beredningen av motioner.</w:t>
            </w:r>
          </w:p>
          <w:p w14:paraId="55B7DABD" w14:textId="77777777" w:rsidR="00272F0A" w:rsidRDefault="001C6099" w:rsidP="001C6099">
            <w:pPr>
              <w:tabs>
                <w:tab w:val="left" w:pos="1701"/>
              </w:tabs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Ärendet bordlades.</w:t>
            </w:r>
          </w:p>
          <w:p w14:paraId="7964E2D0" w14:textId="03EDD2AD" w:rsidR="001C6099" w:rsidRPr="001C6099" w:rsidRDefault="001C6099" w:rsidP="001C6099">
            <w:pPr>
              <w:tabs>
                <w:tab w:val="left" w:pos="1701"/>
              </w:tabs>
              <w:rPr>
                <w:bCs/>
                <w:snapToGrid w:val="0"/>
              </w:rPr>
            </w:pPr>
          </w:p>
        </w:tc>
      </w:tr>
      <w:tr w:rsidR="008C71F4" w:rsidRPr="008C71F4" w14:paraId="3A08FD80" w14:textId="77777777" w:rsidTr="007E1B8E">
        <w:tc>
          <w:tcPr>
            <w:tcW w:w="567" w:type="dxa"/>
          </w:tcPr>
          <w:p w14:paraId="78CF9E99" w14:textId="6F3BB3F6" w:rsidR="008F79F2" w:rsidRPr="003748F1" w:rsidRDefault="008F79F2" w:rsidP="003748F1">
            <w:pPr>
              <w:pStyle w:val="Liststycke"/>
              <w:widowControl w:val="0"/>
              <w:tabs>
                <w:tab w:val="clear" w:pos="284"/>
                <w:tab w:val="left" w:pos="1701"/>
              </w:tabs>
              <w:spacing w:after="0" w:line="240" w:lineRule="auto"/>
              <w:ind w:left="360" w:hanging="360"/>
              <w:rPr>
                <w:b/>
                <w:snapToGrid w:val="0"/>
                <w:sz w:val="24"/>
                <w:szCs w:val="20"/>
              </w:rPr>
            </w:pPr>
            <w:bookmarkStart w:id="0" w:name="_Hlk146718318"/>
            <w:bookmarkStart w:id="1" w:name="_Hlk146718234"/>
            <w:r w:rsidRPr="003748F1">
              <w:rPr>
                <w:b/>
                <w:snapToGrid w:val="0"/>
                <w:sz w:val="24"/>
                <w:szCs w:val="20"/>
              </w:rPr>
              <w:t xml:space="preserve">§ </w:t>
            </w:r>
            <w:r w:rsidR="001C6099">
              <w:rPr>
                <w:b/>
                <w:snapToGrid w:val="0"/>
                <w:sz w:val="24"/>
                <w:szCs w:val="20"/>
              </w:rPr>
              <w:t>5</w:t>
            </w:r>
          </w:p>
        </w:tc>
        <w:tc>
          <w:tcPr>
            <w:tcW w:w="6946" w:type="dxa"/>
            <w:gridSpan w:val="2"/>
          </w:tcPr>
          <w:p w14:paraId="51319637" w14:textId="44CBD22C" w:rsidR="008F79F2" w:rsidRPr="008C71F4" w:rsidRDefault="001C6099" w:rsidP="000854D9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Företag, kapital och fastighet (SkU13)</w:t>
            </w:r>
          </w:p>
          <w:p w14:paraId="790BD4AE" w14:textId="77777777" w:rsidR="001C6099" w:rsidRDefault="001C6099" w:rsidP="001C6099">
            <w:pPr>
              <w:tabs>
                <w:tab w:val="left" w:pos="1701"/>
              </w:tabs>
              <w:spacing w:before="240" w:after="240"/>
              <w:rPr>
                <w:bCs/>
                <w:snapToGrid w:val="0"/>
              </w:rPr>
            </w:pPr>
            <w:r w:rsidRPr="008C71F4">
              <w:rPr>
                <w:bCs/>
                <w:snapToGrid w:val="0"/>
              </w:rPr>
              <w:t xml:space="preserve">Utskottet </w:t>
            </w:r>
            <w:r>
              <w:rPr>
                <w:bCs/>
                <w:snapToGrid w:val="0"/>
              </w:rPr>
              <w:t>inledde beredningen av motioner.</w:t>
            </w:r>
          </w:p>
          <w:p w14:paraId="583D12D9" w14:textId="55EB1E15" w:rsidR="00541047" w:rsidRPr="008C71F4" w:rsidRDefault="001C6099" w:rsidP="001C6099">
            <w:pPr>
              <w:tabs>
                <w:tab w:val="left" w:pos="1701"/>
              </w:tabs>
              <w:spacing w:before="240" w:after="240"/>
              <w:rPr>
                <w:snapToGrid w:val="0"/>
              </w:rPr>
            </w:pPr>
            <w:r>
              <w:rPr>
                <w:bCs/>
                <w:snapToGrid w:val="0"/>
              </w:rPr>
              <w:t>Ärendet bordlades.</w:t>
            </w:r>
          </w:p>
        </w:tc>
      </w:tr>
      <w:tr w:rsidR="001C6099" w:rsidRPr="008C71F4" w14:paraId="4A22DC1C" w14:textId="77777777" w:rsidTr="007E1B8E">
        <w:tc>
          <w:tcPr>
            <w:tcW w:w="567" w:type="dxa"/>
          </w:tcPr>
          <w:p w14:paraId="7BC3491B" w14:textId="57DE14C0" w:rsidR="001C6099" w:rsidRPr="003748F1" w:rsidRDefault="001C6099" w:rsidP="003748F1">
            <w:pPr>
              <w:pStyle w:val="Liststycke"/>
              <w:widowControl w:val="0"/>
              <w:tabs>
                <w:tab w:val="clear" w:pos="284"/>
                <w:tab w:val="left" w:pos="1701"/>
              </w:tabs>
              <w:spacing w:after="0" w:line="240" w:lineRule="auto"/>
              <w:ind w:left="360" w:hanging="360"/>
              <w:rPr>
                <w:b/>
                <w:snapToGrid w:val="0"/>
                <w:sz w:val="24"/>
                <w:szCs w:val="20"/>
              </w:rPr>
            </w:pPr>
            <w:r>
              <w:rPr>
                <w:b/>
                <w:snapToGrid w:val="0"/>
                <w:sz w:val="24"/>
                <w:szCs w:val="20"/>
              </w:rPr>
              <w:t>§ 6</w:t>
            </w:r>
          </w:p>
        </w:tc>
        <w:tc>
          <w:tcPr>
            <w:tcW w:w="6946" w:type="dxa"/>
            <w:gridSpan w:val="2"/>
          </w:tcPr>
          <w:p w14:paraId="7013C1D6" w14:textId="77777777" w:rsidR="001C6099" w:rsidRDefault="001C6099" w:rsidP="000854D9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Överlämning av motionsyrkanden</w:t>
            </w:r>
          </w:p>
          <w:p w14:paraId="3CE824C0" w14:textId="2C340CB8" w:rsidR="001C6099" w:rsidRDefault="00B23819" w:rsidP="00B23819">
            <w:pPr>
              <w:tabs>
                <w:tab w:val="left" w:pos="1701"/>
              </w:tabs>
              <w:spacing w:before="240"/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Utskottet överlämnade</w:t>
            </w:r>
          </w:p>
          <w:p w14:paraId="63D8C66F" w14:textId="7739B668" w:rsidR="00B23819" w:rsidRPr="00DB6BEB" w:rsidRDefault="007C4DC2" w:rsidP="00DB6BEB">
            <w:pPr>
              <w:pStyle w:val="Liststycke"/>
              <w:numPr>
                <w:ilvl w:val="0"/>
                <w:numId w:val="6"/>
              </w:numPr>
              <w:tabs>
                <w:tab w:val="left" w:pos="1701"/>
              </w:tabs>
              <w:spacing w:before="120"/>
              <w:rPr>
                <w:bCs/>
                <w:snapToGrid w:val="0"/>
                <w:sz w:val="24"/>
                <w:szCs w:val="24"/>
              </w:rPr>
            </w:pPr>
            <w:r w:rsidRPr="00DB6BEB">
              <w:rPr>
                <w:bCs/>
                <w:snapToGrid w:val="0"/>
                <w:sz w:val="24"/>
                <w:szCs w:val="24"/>
              </w:rPr>
              <w:t>m</w:t>
            </w:r>
            <w:r w:rsidR="00B23819" w:rsidRPr="00DB6BEB">
              <w:rPr>
                <w:bCs/>
                <w:snapToGrid w:val="0"/>
                <w:sz w:val="24"/>
                <w:szCs w:val="24"/>
              </w:rPr>
              <w:t>otion</w:t>
            </w:r>
            <w:r w:rsidRPr="00DB6BEB">
              <w:rPr>
                <w:bCs/>
                <w:snapToGrid w:val="0"/>
                <w:sz w:val="24"/>
                <w:szCs w:val="24"/>
              </w:rPr>
              <w:t xml:space="preserve"> 2024/25:1970 av Fredrik </w:t>
            </w:r>
            <w:proofErr w:type="spellStart"/>
            <w:r w:rsidRPr="00DB6BEB">
              <w:rPr>
                <w:bCs/>
                <w:snapToGrid w:val="0"/>
                <w:sz w:val="24"/>
                <w:szCs w:val="24"/>
              </w:rPr>
              <w:t>Sawståhl</w:t>
            </w:r>
            <w:proofErr w:type="spellEnd"/>
            <w:r w:rsidRPr="00DB6BEB">
              <w:rPr>
                <w:bCs/>
                <w:snapToGrid w:val="0"/>
                <w:sz w:val="24"/>
                <w:szCs w:val="24"/>
              </w:rPr>
              <w:t xml:space="preserve"> (M) till trafikutskottet</w:t>
            </w:r>
          </w:p>
          <w:p w14:paraId="601D22C4" w14:textId="57A20834" w:rsidR="007C4DC2" w:rsidRPr="00DB6BEB" w:rsidRDefault="007C4DC2" w:rsidP="007C4DC2">
            <w:pPr>
              <w:pStyle w:val="Liststycke"/>
              <w:numPr>
                <w:ilvl w:val="0"/>
                <w:numId w:val="6"/>
              </w:numPr>
              <w:tabs>
                <w:tab w:val="left" w:pos="1701"/>
              </w:tabs>
              <w:spacing w:before="240"/>
              <w:rPr>
                <w:bCs/>
                <w:snapToGrid w:val="0"/>
                <w:sz w:val="24"/>
                <w:szCs w:val="24"/>
              </w:rPr>
            </w:pPr>
            <w:r w:rsidRPr="00DB6BEB">
              <w:rPr>
                <w:bCs/>
                <w:snapToGrid w:val="0"/>
                <w:sz w:val="24"/>
                <w:szCs w:val="24"/>
              </w:rPr>
              <w:t xml:space="preserve">motion 2024/25:3180 av Bo Broman och Eric </w:t>
            </w:r>
            <w:proofErr w:type="spellStart"/>
            <w:r w:rsidRPr="00DB6BEB">
              <w:rPr>
                <w:bCs/>
                <w:snapToGrid w:val="0"/>
                <w:sz w:val="24"/>
                <w:szCs w:val="24"/>
              </w:rPr>
              <w:t>Westroth</w:t>
            </w:r>
            <w:proofErr w:type="spellEnd"/>
            <w:r w:rsidRPr="00DB6BEB">
              <w:rPr>
                <w:bCs/>
                <w:snapToGrid w:val="0"/>
                <w:sz w:val="24"/>
                <w:szCs w:val="24"/>
              </w:rPr>
              <w:t xml:space="preserve"> (båda SD) till trafikutskottet</w:t>
            </w:r>
            <w:r w:rsidR="00DB6BEB">
              <w:rPr>
                <w:bCs/>
                <w:snapToGrid w:val="0"/>
                <w:sz w:val="24"/>
                <w:szCs w:val="24"/>
              </w:rPr>
              <w:t>.</w:t>
            </w:r>
          </w:p>
          <w:p w14:paraId="0DD89D9A" w14:textId="7AA32707" w:rsidR="007C4DC2" w:rsidRPr="007C4DC2" w:rsidRDefault="007C4DC2" w:rsidP="007C4DC2">
            <w:pPr>
              <w:pStyle w:val="Liststycke"/>
              <w:tabs>
                <w:tab w:val="left" w:pos="1701"/>
              </w:tabs>
              <w:spacing w:before="240" w:after="0"/>
              <w:rPr>
                <w:bCs/>
                <w:snapToGrid w:val="0"/>
              </w:rPr>
            </w:pPr>
          </w:p>
        </w:tc>
      </w:tr>
      <w:tr w:rsidR="00541047" w:rsidRPr="008C71F4" w14:paraId="66F27951" w14:textId="77777777" w:rsidTr="007E1B8E">
        <w:tc>
          <w:tcPr>
            <w:tcW w:w="567" w:type="dxa"/>
          </w:tcPr>
          <w:p w14:paraId="2523368B" w14:textId="223BB687" w:rsidR="00541047" w:rsidRPr="003748F1" w:rsidRDefault="00541047" w:rsidP="003748F1">
            <w:pPr>
              <w:pStyle w:val="Liststycke"/>
              <w:widowControl w:val="0"/>
              <w:tabs>
                <w:tab w:val="clear" w:pos="284"/>
                <w:tab w:val="left" w:pos="1701"/>
              </w:tabs>
              <w:spacing w:after="0" w:line="240" w:lineRule="auto"/>
              <w:ind w:left="360" w:hanging="360"/>
              <w:rPr>
                <w:b/>
                <w:snapToGrid w:val="0"/>
                <w:sz w:val="24"/>
                <w:szCs w:val="20"/>
              </w:rPr>
            </w:pPr>
            <w:r w:rsidRPr="003748F1">
              <w:rPr>
                <w:b/>
                <w:snapToGrid w:val="0"/>
                <w:sz w:val="24"/>
                <w:szCs w:val="20"/>
              </w:rPr>
              <w:t xml:space="preserve">§ </w:t>
            </w:r>
            <w:r w:rsidR="001D4393" w:rsidRPr="003748F1">
              <w:rPr>
                <w:b/>
                <w:snapToGrid w:val="0"/>
                <w:sz w:val="24"/>
                <w:szCs w:val="20"/>
              </w:rPr>
              <w:t>7</w:t>
            </w:r>
          </w:p>
        </w:tc>
        <w:tc>
          <w:tcPr>
            <w:tcW w:w="6946" w:type="dxa"/>
            <w:gridSpan w:val="2"/>
          </w:tcPr>
          <w:p w14:paraId="52F04777" w14:textId="4A53B57E" w:rsidR="00541047" w:rsidRPr="008C71F4" w:rsidRDefault="00541047" w:rsidP="000854D9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Inkomna skrivelser</w:t>
            </w:r>
          </w:p>
        </w:tc>
      </w:tr>
      <w:tr w:rsidR="008C71F4" w:rsidRPr="008C71F4" w14:paraId="7437DCEC" w14:textId="77777777" w:rsidTr="007E1B8E">
        <w:tc>
          <w:tcPr>
            <w:tcW w:w="567" w:type="dxa"/>
          </w:tcPr>
          <w:p w14:paraId="5147E047" w14:textId="77777777" w:rsidR="00780544" w:rsidRPr="003748F1" w:rsidRDefault="00780544" w:rsidP="003748F1">
            <w:pPr>
              <w:pStyle w:val="Liststycke"/>
              <w:widowControl w:val="0"/>
              <w:tabs>
                <w:tab w:val="clear" w:pos="284"/>
                <w:tab w:val="left" w:pos="1701"/>
              </w:tabs>
              <w:spacing w:after="0" w:line="240" w:lineRule="auto"/>
              <w:ind w:left="360" w:hanging="360"/>
              <w:rPr>
                <w:b/>
                <w:snapToGrid w:val="0"/>
                <w:sz w:val="24"/>
                <w:szCs w:val="20"/>
              </w:rPr>
            </w:pPr>
          </w:p>
        </w:tc>
        <w:tc>
          <w:tcPr>
            <w:tcW w:w="6946" w:type="dxa"/>
            <w:gridSpan w:val="2"/>
          </w:tcPr>
          <w:p w14:paraId="00F5CD25" w14:textId="35E166E2" w:rsidR="00780544" w:rsidRDefault="00780544" w:rsidP="000854D9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14:paraId="2334C99D" w14:textId="71431860" w:rsidR="001542C9" w:rsidRPr="001542C9" w:rsidRDefault="001542C9" w:rsidP="000854D9">
            <w:pPr>
              <w:tabs>
                <w:tab w:val="left" w:pos="1701"/>
              </w:tabs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Inkomna skrivelser enligt bilaga 2 anmäldes.</w:t>
            </w:r>
          </w:p>
          <w:p w14:paraId="4D73F2D6" w14:textId="459F07AA" w:rsidR="00541047" w:rsidRPr="008C71F4" w:rsidRDefault="00541047" w:rsidP="000854D9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541047" w:rsidRPr="008C71F4" w14:paraId="568732DF" w14:textId="77777777" w:rsidTr="007E1B8E">
        <w:tc>
          <w:tcPr>
            <w:tcW w:w="567" w:type="dxa"/>
          </w:tcPr>
          <w:p w14:paraId="5EF96583" w14:textId="1A57943B" w:rsidR="00541047" w:rsidRPr="003748F1" w:rsidRDefault="00541047" w:rsidP="003748F1">
            <w:pPr>
              <w:pStyle w:val="Liststycke"/>
              <w:widowControl w:val="0"/>
              <w:tabs>
                <w:tab w:val="clear" w:pos="284"/>
                <w:tab w:val="left" w:pos="1701"/>
              </w:tabs>
              <w:spacing w:after="0" w:line="240" w:lineRule="auto"/>
              <w:ind w:left="360" w:hanging="360"/>
              <w:rPr>
                <w:b/>
                <w:snapToGrid w:val="0"/>
                <w:sz w:val="24"/>
                <w:szCs w:val="20"/>
              </w:rPr>
            </w:pPr>
            <w:r w:rsidRPr="003748F1">
              <w:rPr>
                <w:b/>
                <w:snapToGrid w:val="0"/>
                <w:sz w:val="24"/>
                <w:szCs w:val="20"/>
              </w:rPr>
              <w:lastRenderedPageBreak/>
              <w:t xml:space="preserve">§ </w:t>
            </w:r>
            <w:r w:rsidR="001D4393" w:rsidRPr="003748F1">
              <w:rPr>
                <w:b/>
                <w:snapToGrid w:val="0"/>
                <w:sz w:val="24"/>
                <w:szCs w:val="20"/>
              </w:rPr>
              <w:t>8</w:t>
            </w:r>
          </w:p>
        </w:tc>
        <w:tc>
          <w:tcPr>
            <w:tcW w:w="6946" w:type="dxa"/>
            <w:gridSpan w:val="2"/>
          </w:tcPr>
          <w:p w14:paraId="20B8399E" w14:textId="6737D25D" w:rsidR="00541047" w:rsidRPr="008C71F4" w:rsidRDefault="00541047" w:rsidP="000854D9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Nästa sammanträde</w:t>
            </w:r>
          </w:p>
        </w:tc>
      </w:tr>
      <w:bookmarkEnd w:id="0"/>
      <w:bookmarkEnd w:id="1"/>
      <w:tr w:rsidR="008C71F4" w:rsidRPr="008C71F4" w14:paraId="58C33F54" w14:textId="77777777" w:rsidTr="007E1B8E">
        <w:tc>
          <w:tcPr>
            <w:tcW w:w="567" w:type="dxa"/>
          </w:tcPr>
          <w:p w14:paraId="05F1FC35" w14:textId="77777777" w:rsidR="008F79F2" w:rsidRPr="008C71F4" w:rsidRDefault="008F79F2" w:rsidP="008F79F2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0216D851" w14:textId="77777777" w:rsidR="00541047" w:rsidRDefault="00541047" w:rsidP="008F79F2">
            <w:pPr>
              <w:tabs>
                <w:tab w:val="left" w:pos="1701"/>
              </w:tabs>
              <w:rPr>
                <w:snapToGrid w:val="0"/>
              </w:rPr>
            </w:pPr>
          </w:p>
          <w:p w14:paraId="0E153B83" w14:textId="3F3ADAB5" w:rsidR="008F79F2" w:rsidRDefault="00541047" w:rsidP="008F79F2">
            <w:pPr>
              <w:tabs>
                <w:tab w:val="left" w:pos="1701"/>
              </w:tabs>
              <w:rPr>
                <w:snapToGrid w:val="0"/>
              </w:rPr>
            </w:pPr>
            <w:r w:rsidRPr="008C71F4">
              <w:rPr>
                <w:snapToGrid w:val="0"/>
              </w:rPr>
              <w:t xml:space="preserve">Utskottet </w:t>
            </w:r>
            <w:r w:rsidRPr="008C71F4">
              <w:rPr>
                <w:bCs/>
                <w:snapToGrid w:val="0"/>
              </w:rPr>
              <w:t>beslutade</w:t>
            </w:r>
            <w:r w:rsidRPr="008C71F4">
              <w:rPr>
                <w:snapToGrid w:val="0"/>
              </w:rPr>
              <w:t xml:space="preserve"> att nästa sammanträde ska äga rum </w:t>
            </w:r>
            <w:r w:rsidR="001C6099">
              <w:rPr>
                <w:snapToGrid w:val="0"/>
              </w:rPr>
              <w:t>torsdagen</w:t>
            </w:r>
            <w:r w:rsidRPr="008C71F4">
              <w:rPr>
                <w:snapToGrid w:val="0"/>
              </w:rPr>
              <w:t xml:space="preserve"> den </w:t>
            </w:r>
            <w:r w:rsidR="001C6099">
              <w:rPr>
                <w:snapToGrid w:val="0"/>
              </w:rPr>
              <w:t>20</w:t>
            </w:r>
            <w:r>
              <w:rPr>
                <w:snapToGrid w:val="0"/>
              </w:rPr>
              <w:t xml:space="preserve"> februari</w:t>
            </w:r>
            <w:r w:rsidRPr="008C71F4">
              <w:rPr>
                <w:snapToGrid w:val="0"/>
              </w:rPr>
              <w:t xml:space="preserve"> 202</w:t>
            </w:r>
            <w:r>
              <w:rPr>
                <w:snapToGrid w:val="0"/>
              </w:rPr>
              <w:t>5</w:t>
            </w:r>
            <w:r w:rsidRPr="008C71F4">
              <w:rPr>
                <w:snapToGrid w:val="0"/>
              </w:rPr>
              <w:t xml:space="preserve"> kl. </w:t>
            </w:r>
            <w:r w:rsidR="00DB6BEB" w:rsidRPr="00DB6BEB">
              <w:rPr>
                <w:snapToGrid w:val="0"/>
              </w:rPr>
              <w:t>10</w:t>
            </w:r>
            <w:r w:rsidRPr="00DB6BEB">
              <w:rPr>
                <w:snapToGrid w:val="0"/>
              </w:rPr>
              <w:t>.00.</w:t>
            </w:r>
          </w:p>
          <w:p w14:paraId="2F653587" w14:textId="364B9EBB" w:rsidR="00541047" w:rsidRPr="008C71F4" w:rsidRDefault="00541047" w:rsidP="008F79F2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8F79F2" w:rsidRPr="008C71F4" w14:paraId="0BB21CD4" w14:textId="77777777" w:rsidTr="007E1B8E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556157B3" w14:textId="77777777" w:rsidR="008F79F2" w:rsidRPr="008C71F4" w:rsidRDefault="008F79F2" w:rsidP="008F79F2">
            <w:pPr>
              <w:tabs>
                <w:tab w:val="left" w:pos="1701"/>
              </w:tabs>
            </w:pPr>
            <w:r w:rsidRPr="008C71F4">
              <w:t>Vid protokollet</w:t>
            </w:r>
          </w:p>
          <w:p w14:paraId="126E543C" w14:textId="77777777" w:rsidR="008F79F2" w:rsidRPr="008C71F4" w:rsidRDefault="008F79F2" w:rsidP="008F79F2">
            <w:pPr>
              <w:tabs>
                <w:tab w:val="left" w:pos="1701"/>
              </w:tabs>
              <w:spacing w:before="60"/>
              <w:rPr>
                <w:i/>
              </w:rPr>
            </w:pPr>
          </w:p>
          <w:p w14:paraId="2DA22BFC" w14:textId="77777777" w:rsidR="008F79F2" w:rsidRPr="008C71F4" w:rsidRDefault="008F79F2" w:rsidP="008F79F2">
            <w:pPr>
              <w:tabs>
                <w:tab w:val="left" w:pos="1701"/>
              </w:tabs>
            </w:pPr>
          </w:p>
          <w:p w14:paraId="417E2023" w14:textId="77777777" w:rsidR="008F79F2" w:rsidRPr="008C71F4" w:rsidRDefault="008F79F2" w:rsidP="008F79F2">
            <w:pPr>
              <w:tabs>
                <w:tab w:val="left" w:pos="1701"/>
              </w:tabs>
            </w:pPr>
          </w:p>
          <w:p w14:paraId="1EA3C465" w14:textId="11B7A665" w:rsidR="008F79F2" w:rsidRPr="008C71F4" w:rsidRDefault="008F79F2" w:rsidP="008F79F2">
            <w:pPr>
              <w:tabs>
                <w:tab w:val="left" w:pos="1701"/>
              </w:tabs>
            </w:pPr>
            <w:r w:rsidRPr="008C71F4">
              <w:t xml:space="preserve">Justeras den </w:t>
            </w:r>
            <w:r w:rsidR="001C6099">
              <w:t>20</w:t>
            </w:r>
            <w:r w:rsidR="00272F0A">
              <w:t xml:space="preserve"> februari</w:t>
            </w:r>
            <w:r w:rsidRPr="008C71F4">
              <w:t xml:space="preserve"> 202</w:t>
            </w:r>
            <w:r w:rsidR="006A10E7">
              <w:t>5</w:t>
            </w:r>
          </w:p>
        </w:tc>
      </w:tr>
    </w:tbl>
    <w:p w14:paraId="10C59AA9" w14:textId="51C90CFB" w:rsidR="00700B35" w:rsidRPr="008C71F4" w:rsidRDefault="00700B35" w:rsidP="0096348C">
      <w:pPr>
        <w:tabs>
          <w:tab w:val="left" w:pos="1701"/>
        </w:tabs>
      </w:pPr>
      <w:bookmarkStart w:id="2" w:name="_Hlk127252390"/>
    </w:p>
    <w:p w14:paraId="2903CF47" w14:textId="77777777" w:rsidR="00700B35" w:rsidRPr="008C71F4" w:rsidRDefault="00700B35">
      <w:pPr>
        <w:widowControl/>
      </w:pPr>
      <w:r w:rsidRPr="008C71F4">
        <w:br w:type="page"/>
      </w:r>
    </w:p>
    <w:tbl>
      <w:tblPr>
        <w:tblW w:w="8431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45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95"/>
        <w:gridCol w:w="61"/>
        <w:gridCol w:w="356"/>
        <w:gridCol w:w="356"/>
        <w:gridCol w:w="356"/>
        <w:gridCol w:w="356"/>
      </w:tblGrid>
      <w:tr w:rsidR="008C71F4" w:rsidRPr="008C71F4" w14:paraId="28B7FC1C" w14:textId="77777777" w:rsidTr="009A6D4D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1233A552" w14:textId="77777777" w:rsidR="00700B35" w:rsidRPr="008C71F4" w:rsidRDefault="00700B35" w:rsidP="009A6D4D">
            <w:pPr>
              <w:tabs>
                <w:tab w:val="left" w:pos="1701"/>
              </w:tabs>
            </w:pPr>
            <w:r w:rsidRPr="008C71F4">
              <w:lastRenderedPageBreak/>
              <w:br w:type="page"/>
              <w:t>SKATTEUTSKOTTET</w:t>
            </w:r>
          </w:p>
        </w:tc>
        <w:tc>
          <w:tcPr>
            <w:tcW w:w="3544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6259FC0D" w14:textId="77777777" w:rsidR="00700B35" w:rsidRPr="008C71F4" w:rsidRDefault="00700B35" w:rsidP="009A6D4D">
            <w:pPr>
              <w:tabs>
                <w:tab w:val="left" w:pos="1701"/>
              </w:tabs>
              <w:jc w:val="center"/>
              <w:rPr>
                <w:b/>
              </w:rPr>
            </w:pPr>
            <w:r w:rsidRPr="008C71F4">
              <w:rPr>
                <w:b/>
              </w:rPr>
              <w:t>FÖRTECKNING ÖVER LEDAMÖTER</w:t>
            </w:r>
          </w:p>
        </w:tc>
        <w:tc>
          <w:tcPr>
            <w:tcW w:w="148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1276095" w14:textId="77777777" w:rsidR="00700B35" w:rsidRPr="008C71F4" w:rsidRDefault="00700B35" w:rsidP="009A6D4D">
            <w:pPr>
              <w:rPr>
                <w:b/>
              </w:rPr>
            </w:pPr>
            <w:r w:rsidRPr="008C71F4">
              <w:rPr>
                <w:b/>
              </w:rPr>
              <w:t>Bilaga 1</w:t>
            </w:r>
          </w:p>
          <w:p w14:paraId="4EB0F025" w14:textId="77777777" w:rsidR="00700B35" w:rsidRPr="008C71F4" w:rsidRDefault="00700B35" w:rsidP="009A6D4D">
            <w:pPr>
              <w:rPr>
                <w:b/>
              </w:rPr>
            </w:pPr>
            <w:r w:rsidRPr="008C71F4">
              <w:rPr>
                <w:b/>
              </w:rPr>
              <w:t>till protokoll</w:t>
            </w:r>
          </w:p>
          <w:p w14:paraId="74F9A83C" w14:textId="03D21C3C" w:rsidR="00700B35" w:rsidRPr="008C71F4" w:rsidRDefault="00700B35" w:rsidP="009A6D4D">
            <w:pPr>
              <w:rPr>
                <w:b/>
              </w:rPr>
            </w:pPr>
            <w:r w:rsidRPr="008C71F4">
              <w:rPr>
                <w:b/>
              </w:rPr>
              <w:t>2024/25:</w:t>
            </w:r>
            <w:r w:rsidR="009F3D13">
              <w:rPr>
                <w:b/>
              </w:rPr>
              <w:t>2</w:t>
            </w:r>
            <w:r w:rsidR="00785470">
              <w:rPr>
                <w:b/>
              </w:rPr>
              <w:t>1</w:t>
            </w:r>
          </w:p>
        </w:tc>
      </w:tr>
      <w:tr w:rsidR="008C71F4" w:rsidRPr="008C71F4" w14:paraId="0D1D8D81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F90D2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3892D" w14:textId="7B86718A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8C71F4">
              <w:rPr>
                <w:sz w:val="22"/>
              </w:rPr>
              <w:t>§ 1–</w:t>
            </w:r>
            <w:r w:rsidR="00785470">
              <w:rPr>
                <w:sz w:val="22"/>
              </w:rPr>
              <w:t>8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6268BB" w14:textId="41156C33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587832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07DAB8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ECCC4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E241DC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579C7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C71F4" w:rsidRPr="008C71F4" w14:paraId="6A225BF5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CA48E8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8C71F4">
              <w:rPr>
                <w:b/>
                <w:i/>
                <w:sz w:val="20"/>
              </w:rPr>
              <w:t>LEDAMÖTER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5BCB38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8C71F4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8FDC24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8C71F4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FD1EC7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8C71F4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929FFE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8C71F4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0BC19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8C71F4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CE958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8C71F4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609BC6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8C71F4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44EDB8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8C71F4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60902C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8C71F4"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87CA24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8C71F4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29EF9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8C71F4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96C69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8C71F4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0A33A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C2D2EB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3B642A" w:rsidRPr="008C71F4" w14:paraId="2CE9ED4D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2EB6FF" w14:textId="77777777" w:rsidR="003B642A" w:rsidRPr="002E7A1E" w:rsidRDefault="003B642A" w:rsidP="003B64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  <w:r w:rsidRPr="002E7A1E">
              <w:rPr>
                <w:sz w:val="23"/>
                <w:szCs w:val="23"/>
              </w:rPr>
              <w:t>Niklas Karlsson (S) ordförande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2F2B2D" w14:textId="4FE51AF5" w:rsidR="003B642A" w:rsidRPr="008C71F4" w:rsidRDefault="00DB6BEB" w:rsidP="003B64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9855AF" w14:textId="77777777" w:rsidR="003B642A" w:rsidRPr="008C71F4" w:rsidRDefault="003B642A" w:rsidP="003B64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BE99F" w14:textId="0E5D092E" w:rsidR="003B642A" w:rsidRPr="008C71F4" w:rsidRDefault="003B642A" w:rsidP="003B64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DE6ACD" w14:textId="77777777" w:rsidR="003B642A" w:rsidRPr="008C71F4" w:rsidRDefault="003B642A" w:rsidP="003B64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42600" w14:textId="77777777" w:rsidR="003B642A" w:rsidRPr="008C71F4" w:rsidRDefault="003B642A" w:rsidP="003B64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27436" w14:textId="77777777" w:rsidR="003B642A" w:rsidRPr="008C71F4" w:rsidRDefault="003B642A" w:rsidP="003B64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D12DE2" w14:textId="77777777" w:rsidR="003B642A" w:rsidRPr="008C71F4" w:rsidRDefault="003B642A" w:rsidP="003B64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A1104" w14:textId="77777777" w:rsidR="003B642A" w:rsidRPr="008C71F4" w:rsidRDefault="003B642A" w:rsidP="003B64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B9F18" w14:textId="77777777" w:rsidR="003B642A" w:rsidRPr="008C71F4" w:rsidRDefault="003B642A" w:rsidP="003B64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330FC" w14:textId="77777777" w:rsidR="003B642A" w:rsidRPr="008C71F4" w:rsidRDefault="003B642A" w:rsidP="003B64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B2883" w14:textId="77777777" w:rsidR="003B642A" w:rsidRPr="008C71F4" w:rsidRDefault="003B642A" w:rsidP="003B64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6DF1E5" w14:textId="77777777" w:rsidR="003B642A" w:rsidRPr="008C71F4" w:rsidRDefault="003B642A" w:rsidP="003B64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5C2E5" w14:textId="77777777" w:rsidR="003B642A" w:rsidRPr="008C71F4" w:rsidRDefault="003B642A" w:rsidP="003B64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72A9D4" w14:textId="77777777" w:rsidR="003B642A" w:rsidRPr="008C71F4" w:rsidRDefault="003B642A" w:rsidP="003B64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B642A" w:rsidRPr="00DB6BEB" w14:paraId="048005F3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418129" w14:textId="605F1579" w:rsidR="003B642A" w:rsidRPr="002E7A1E" w:rsidRDefault="00482C15" w:rsidP="003B64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de-DE"/>
              </w:rPr>
            </w:pPr>
            <w:r w:rsidRPr="002E7A1E">
              <w:rPr>
                <w:sz w:val="23"/>
                <w:szCs w:val="23"/>
                <w:lang w:val="en-US"/>
              </w:rPr>
              <w:t xml:space="preserve">Eric </w:t>
            </w:r>
            <w:proofErr w:type="spellStart"/>
            <w:r w:rsidRPr="002E7A1E">
              <w:rPr>
                <w:sz w:val="23"/>
                <w:szCs w:val="23"/>
                <w:lang w:val="en-US"/>
              </w:rPr>
              <w:t>Westroth</w:t>
            </w:r>
            <w:proofErr w:type="spellEnd"/>
            <w:r w:rsidR="003B642A" w:rsidRPr="002E7A1E">
              <w:rPr>
                <w:sz w:val="23"/>
                <w:szCs w:val="23"/>
                <w:lang w:val="en-US"/>
              </w:rPr>
              <w:t xml:space="preserve"> (SD) vice </w:t>
            </w:r>
            <w:proofErr w:type="spellStart"/>
            <w:r w:rsidR="003B642A" w:rsidRPr="002E7A1E">
              <w:rPr>
                <w:sz w:val="23"/>
                <w:szCs w:val="23"/>
                <w:lang w:val="en-US"/>
              </w:rPr>
              <w:t>ordf</w:t>
            </w:r>
            <w:proofErr w:type="spellEnd"/>
            <w:r w:rsidR="003B642A" w:rsidRPr="002E7A1E">
              <w:rPr>
                <w:sz w:val="23"/>
                <w:szCs w:val="23"/>
                <w:lang w:val="en-US"/>
              </w:rPr>
              <w:t>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04C1BB" w14:textId="2348149A" w:rsidR="003B642A" w:rsidRPr="008C71F4" w:rsidRDefault="00DB6BEB" w:rsidP="003B64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  <w:r>
              <w:rPr>
                <w:sz w:val="22"/>
                <w:lang w:val="de-DE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8919D9" w14:textId="77777777" w:rsidR="003B642A" w:rsidRPr="008C71F4" w:rsidRDefault="003B642A" w:rsidP="003B64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B1576D" w14:textId="0930D811" w:rsidR="003B642A" w:rsidRPr="008C71F4" w:rsidRDefault="003B642A" w:rsidP="003B64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3AFE9" w14:textId="77777777" w:rsidR="003B642A" w:rsidRPr="008C71F4" w:rsidRDefault="003B642A" w:rsidP="003B64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06A23" w14:textId="77777777" w:rsidR="003B642A" w:rsidRPr="008C71F4" w:rsidRDefault="003B642A" w:rsidP="003B64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64C183" w14:textId="77777777" w:rsidR="003B642A" w:rsidRPr="008C71F4" w:rsidRDefault="003B642A" w:rsidP="003B64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0C815" w14:textId="77777777" w:rsidR="003B642A" w:rsidRPr="008C71F4" w:rsidRDefault="003B642A" w:rsidP="003B64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E8B375" w14:textId="77777777" w:rsidR="003B642A" w:rsidRPr="008C71F4" w:rsidRDefault="003B642A" w:rsidP="003B64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396394" w14:textId="77777777" w:rsidR="003B642A" w:rsidRPr="008C71F4" w:rsidRDefault="003B642A" w:rsidP="003B64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ADD099" w14:textId="77777777" w:rsidR="003B642A" w:rsidRPr="008C71F4" w:rsidRDefault="003B642A" w:rsidP="003B64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86162" w14:textId="77777777" w:rsidR="003B642A" w:rsidRPr="008C71F4" w:rsidRDefault="003B642A" w:rsidP="003B64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2CEAB5" w14:textId="77777777" w:rsidR="003B642A" w:rsidRPr="008C71F4" w:rsidRDefault="003B642A" w:rsidP="003B64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4F022" w14:textId="77777777" w:rsidR="003B642A" w:rsidRPr="008C71F4" w:rsidRDefault="003B642A" w:rsidP="003B64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ECFBAE" w14:textId="77777777" w:rsidR="003B642A" w:rsidRPr="008C71F4" w:rsidRDefault="003B642A" w:rsidP="003B64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</w:tr>
      <w:tr w:rsidR="003B642A" w:rsidRPr="008C71F4" w14:paraId="5D9B8709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0F68C" w14:textId="77777777" w:rsidR="003B642A" w:rsidRPr="002E7A1E" w:rsidRDefault="003B642A" w:rsidP="003B64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  <w:proofErr w:type="spellStart"/>
            <w:r w:rsidRPr="002E7A1E">
              <w:rPr>
                <w:sz w:val="23"/>
                <w:szCs w:val="23"/>
              </w:rPr>
              <w:t>Boriana</w:t>
            </w:r>
            <w:proofErr w:type="spellEnd"/>
            <w:r w:rsidRPr="002E7A1E">
              <w:rPr>
                <w:sz w:val="23"/>
                <w:szCs w:val="23"/>
              </w:rPr>
              <w:t xml:space="preserve"> Åberg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AF2657" w14:textId="1F4B2B7E" w:rsidR="003B642A" w:rsidRPr="008C71F4" w:rsidRDefault="00DB6BEB" w:rsidP="003B64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5E8409" w14:textId="77777777" w:rsidR="003B642A" w:rsidRPr="008C71F4" w:rsidRDefault="003B642A" w:rsidP="003B64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C4274" w14:textId="23CC9CF8" w:rsidR="003B642A" w:rsidRPr="008C71F4" w:rsidRDefault="003B642A" w:rsidP="003B64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8E5FA5" w14:textId="77777777" w:rsidR="003B642A" w:rsidRPr="008C71F4" w:rsidRDefault="003B642A" w:rsidP="003B64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7E806" w14:textId="77777777" w:rsidR="003B642A" w:rsidRPr="008C71F4" w:rsidRDefault="003B642A" w:rsidP="003B64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D1907" w14:textId="77777777" w:rsidR="003B642A" w:rsidRPr="008C71F4" w:rsidRDefault="003B642A" w:rsidP="003B64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05FC23" w14:textId="77777777" w:rsidR="003B642A" w:rsidRPr="008C71F4" w:rsidRDefault="003B642A" w:rsidP="003B64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A66EFB" w14:textId="77777777" w:rsidR="003B642A" w:rsidRPr="008C71F4" w:rsidRDefault="003B642A" w:rsidP="003B64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FC69BA" w14:textId="77777777" w:rsidR="003B642A" w:rsidRPr="008C71F4" w:rsidRDefault="003B642A" w:rsidP="003B64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0D68B" w14:textId="77777777" w:rsidR="003B642A" w:rsidRPr="008C71F4" w:rsidRDefault="003B642A" w:rsidP="003B64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36165" w14:textId="77777777" w:rsidR="003B642A" w:rsidRPr="008C71F4" w:rsidRDefault="003B642A" w:rsidP="003B64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C43CC" w14:textId="77777777" w:rsidR="003B642A" w:rsidRPr="008C71F4" w:rsidRDefault="003B642A" w:rsidP="003B64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61B65C" w14:textId="77777777" w:rsidR="003B642A" w:rsidRPr="008C71F4" w:rsidRDefault="003B642A" w:rsidP="003B64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9DCBAD" w14:textId="77777777" w:rsidR="003B642A" w:rsidRPr="008C71F4" w:rsidRDefault="003B642A" w:rsidP="003B64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B642A" w:rsidRPr="008C71F4" w14:paraId="2730F71C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84048" w14:textId="77777777" w:rsidR="003B642A" w:rsidRPr="002E7A1E" w:rsidRDefault="003B642A" w:rsidP="003B64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  <w:r w:rsidRPr="002E7A1E">
              <w:rPr>
                <w:sz w:val="23"/>
                <w:szCs w:val="23"/>
              </w:rPr>
              <w:t xml:space="preserve">Hanna </w:t>
            </w:r>
            <w:proofErr w:type="spellStart"/>
            <w:r w:rsidRPr="002E7A1E">
              <w:rPr>
                <w:sz w:val="23"/>
                <w:szCs w:val="23"/>
              </w:rPr>
              <w:t>Westerén</w:t>
            </w:r>
            <w:proofErr w:type="spellEnd"/>
            <w:r w:rsidRPr="002E7A1E">
              <w:rPr>
                <w:sz w:val="23"/>
                <w:szCs w:val="23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E6E619" w14:textId="21D0488F" w:rsidR="003B642A" w:rsidRPr="008C71F4" w:rsidRDefault="00DB6BEB" w:rsidP="003B64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5FBB0" w14:textId="77777777" w:rsidR="003B642A" w:rsidRPr="008C71F4" w:rsidRDefault="003B642A" w:rsidP="003B64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656807" w14:textId="74337CF0" w:rsidR="003B642A" w:rsidRPr="008C71F4" w:rsidRDefault="003B642A" w:rsidP="003B64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54AD42" w14:textId="77777777" w:rsidR="003B642A" w:rsidRPr="008C71F4" w:rsidRDefault="003B642A" w:rsidP="003B64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879938" w14:textId="77777777" w:rsidR="003B642A" w:rsidRPr="008C71F4" w:rsidRDefault="003B642A" w:rsidP="003B64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0D9D75" w14:textId="77777777" w:rsidR="003B642A" w:rsidRPr="008C71F4" w:rsidRDefault="003B642A" w:rsidP="003B64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5E807A" w14:textId="77777777" w:rsidR="003B642A" w:rsidRPr="008C71F4" w:rsidRDefault="003B642A" w:rsidP="003B64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737C2B" w14:textId="77777777" w:rsidR="003B642A" w:rsidRPr="008C71F4" w:rsidRDefault="003B642A" w:rsidP="003B64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6F7222" w14:textId="77777777" w:rsidR="003B642A" w:rsidRPr="008C71F4" w:rsidRDefault="003B642A" w:rsidP="003B64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7A6D92" w14:textId="77777777" w:rsidR="003B642A" w:rsidRPr="008C71F4" w:rsidRDefault="003B642A" w:rsidP="003B64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A7777" w14:textId="77777777" w:rsidR="003B642A" w:rsidRPr="008C71F4" w:rsidRDefault="003B642A" w:rsidP="003B64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61322" w14:textId="77777777" w:rsidR="003B642A" w:rsidRPr="008C71F4" w:rsidRDefault="003B642A" w:rsidP="003B64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28BF69" w14:textId="77777777" w:rsidR="003B642A" w:rsidRPr="008C71F4" w:rsidRDefault="003B642A" w:rsidP="003B64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442AF6" w14:textId="77777777" w:rsidR="003B642A" w:rsidRPr="008C71F4" w:rsidRDefault="003B642A" w:rsidP="003B64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B642A" w:rsidRPr="008C71F4" w14:paraId="2AF2803B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4BB8D" w14:textId="4D72A758" w:rsidR="003B642A" w:rsidRPr="002E7A1E" w:rsidRDefault="00482C15" w:rsidP="003B64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  <w:r w:rsidRPr="002E7A1E">
              <w:rPr>
                <w:sz w:val="23"/>
                <w:szCs w:val="23"/>
              </w:rPr>
              <w:t>Bo Broman</w:t>
            </w:r>
            <w:r w:rsidR="003B642A" w:rsidRPr="002E7A1E">
              <w:rPr>
                <w:sz w:val="23"/>
                <w:szCs w:val="23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1BC38D" w14:textId="4E7C49E0" w:rsidR="003B642A" w:rsidRPr="008C71F4" w:rsidRDefault="00DB6BEB" w:rsidP="003B64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9BBF5" w14:textId="77777777" w:rsidR="003B642A" w:rsidRPr="008C71F4" w:rsidRDefault="003B642A" w:rsidP="003B64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1C87A2" w14:textId="021DB560" w:rsidR="003B642A" w:rsidRPr="008C71F4" w:rsidRDefault="003B642A" w:rsidP="003B64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8C45B2" w14:textId="77777777" w:rsidR="003B642A" w:rsidRPr="008C71F4" w:rsidRDefault="003B642A" w:rsidP="003B64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5A6A1A" w14:textId="77777777" w:rsidR="003B642A" w:rsidRPr="008C71F4" w:rsidRDefault="003B642A" w:rsidP="003B64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50FE9" w14:textId="77777777" w:rsidR="003B642A" w:rsidRPr="008C71F4" w:rsidRDefault="003B642A" w:rsidP="003B64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0146B" w14:textId="77777777" w:rsidR="003B642A" w:rsidRPr="008C71F4" w:rsidRDefault="003B642A" w:rsidP="003B64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FC1E3E" w14:textId="77777777" w:rsidR="003B642A" w:rsidRPr="008C71F4" w:rsidRDefault="003B642A" w:rsidP="003B64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11466" w14:textId="77777777" w:rsidR="003B642A" w:rsidRPr="008C71F4" w:rsidRDefault="003B642A" w:rsidP="003B64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89220" w14:textId="77777777" w:rsidR="003B642A" w:rsidRPr="008C71F4" w:rsidRDefault="003B642A" w:rsidP="003B64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AAC63E" w14:textId="77777777" w:rsidR="003B642A" w:rsidRPr="008C71F4" w:rsidRDefault="003B642A" w:rsidP="003B64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8412AA" w14:textId="77777777" w:rsidR="003B642A" w:rsidRPr="008C71F4" w:rsidRDefault="003B642A" w:rsidP="003B64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CCAF1" w14:textId="77777777" w:rsidR="003B642A" w:rsidRPr="008C71F4" w:rsidRDefault="003B642A" w:rsidP="003B64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24874" w14:textId="77777777" w:rsidR="003B642A" w:rsidRPr="008C71F4" w:rsidRDefault="003B642A" w:rsidP="003B64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B642A" w:rsidRPr="008C71F4" w14:paraId="0FEF6C30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2E151A" w14:textId="77777777" w:rsidR="003B642A" w:rsidRPr="002E7A1E" w:rsidRDefault="003B642A" w:rsidP="003B64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  <w:r w:rsidRPr="002E7A1E">
              <w:rPr>
                <w:sz w:val="23"/>
                <w:szCs w:val="23"/>
              </w:rPr>
              <w:t>Kalle Olsson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C4CBA" w14:textId="112AEB7F" w:rsidR="003B642A" w:rsidRPr="008C71F4" w:rsidRDefault="00DB6BEB" w:rsidP="003B64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4863F3" w14:textId="77777777" w:rsidR="003B642A" w:rsidRPr="008C71F4" w:rsidRDefault="003B642A" w:rsidP="003B64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F15B9" w14:textId="1A7A3CC5" w:rsidR="003B642A" w:rsidRPr="008C71F4" w:rsidRDefault="003B642A" w:rsidP="003B64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1601A" w14:textId="77777777" w:rsidR="003B642A" w:rsidRPr="008C71F4" w:rsidRDefault="003B642A" w:rsidP="003B64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0B611" w14:textId="77777777" w:rsidR="003B642A" w:rsidRPr="008C71F4" w:rsidRDefault="003B642A" w:rsidP="003B64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455DF3" w14:textId="77777777" w:rsidR="003B642A" w:rsidRPr="008C71F4" w:rsidRDefault="003B642A" w:rsidP="003B64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220D2" w14:textId="77777777" w:rsidR="003B642A" w:rsidRPr="008C71F4" w:rsidRDefault="003B642A" w:rsidP="003B64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2078E" w14:textId="77777777" w:rsidR="003B642A" w:rsidRPr="008C71F4" w:rsidRDefault="003B642A" w:rsidP="003B64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88C8C0" w14:textId="77777777" w:rsidR="003B642A" w:rsidRPr="008C71F4" w:rsidRDefault="003B642A" w:rsidP="003B64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8A3276" w14:textId="77777777" w:rsidR="003B642A" w:rsidRPr="008C71F4" w:rsidRDefault="003B642A" w:rsidP="003B64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EA200" w14:textId="77777777" w:rsidR="003B642A" w:rsidRPr="008C71F4" w:rsidRDefault="003B642A" w:rsidP="003B64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99844" w14:textId="77777777" w:rsidR="003B642A" w:rsidRPr="008C71F4" w:rsidRDefault="003B642A" w:rsidP="003B64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34060" w14:textId="77777777" w:rsidR="003B642A" w:rsidRPr="008C71F4" w:rsidRDefault="003B642A" w:rsidP="003B64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3943EB" w14:textId="77777777" w:rsidR="003B642A" w:rsidRPr="008C71F4" w:rsidRDefault="003B642A" w:rsidP="003B64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B642A" w:rsidRPr="008C71F4" w14:paraId="55729C8F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6216F" w14:textId="77777777" w:rsidR="003B642A" w:rsidRPr="002E7A1E" w:rsidRDefault="003B642A" w:rsidP="003B64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  <w:r w:rsidRPr="002E7A1E">
              <w:rPr>
                <w:sz w:val="23"/>
                <w:szCs w:val="23"/>
              </w:rPr>
              <w:t>Fredrik Ahlstedt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DA1C6" w14:textId="384F2042" w:rsidR="003B642A" w:rsidRPr="008C71F4" w:rsidRDefault="003B642A" w:rsidP="003B64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040BEA" w14:textId="77777777" w:rsidR="003B642A" w:rsidRPr="008C71F4" w:rsidRDefault="003B642A" w:rsidP="003B64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9C175" w14:textId="0E283A3E" w:rsidR="003B642A" w:rsidRPr="008C71F4" w:rsidRDefault="003B642A" w:rsidP="003B64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8FA136" w14:textId="77777777" w:rsidR="003B642A" w:rsidRPr="008C71F4" w:rsidRDefault="003B642A" w:rsidP="003B64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286A43" w14:textId="77777777" w:rsidR="003B642A" w:rsidRPr="008C71F4" w:rsidRDefault="003B642A" w:rsidP="003B64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1576A" w14:textId="77777777" w:rsidR="003B642A" w:rsidRPr="008C71F4" w:rsidRDefault="003B642A" w:rsidP="003B64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037DDB" w14:textId="77777777" w:rsidR="003B642A" w:rsidRPr="008C71F4" w:rsidRDefault="003B642A" w:rsidP="003B64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00409A" w14:textId="77777777" w:rsidR="003B642A" w:rsidRPr="008C71F4" w:rsidRDefault="003B642A" w:rsidP="003B64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B5281" w14:textId="77777777" w:rsidR="003B642A" w:rsidRPr="008C71F4" w:rsidRDefault="003B642A" w:rsidP="003B64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58CA53" w14:textId="77777777" w:rsidR="003B642A" w:rsidRPr="008C71F4" w:rsidRDefault="003B642A" w:rsidP="003B64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6931E" w14:textId="77777777" w:rsidR="003B642A" w:rsidRPr="008C71F4" w:rsidRDefault="003B642A" w:rsidP="003B64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6ABE1" w14:textId="77777777" w:rsidR="003B642A" w:rsidRPr="008C71F4" w:rsidRDefault="003B642A" w:rsidP="003B64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CC99A" w14:textId="77777777" w:rsidR="003B642A" w:rsidRPr="008C71F4" w:rsidRDefault="003B642A" w:rsidP="003B64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F043F" w14:textId="77777777" w:rsidR="003B642A" w:rsidRPr="008C71F4" w:rsidRDefault="003B642A" w:rsidP="003B64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B642A" w:rsidRPr="008C71F4" w14:paraId="3343C4FA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CF237" w14:textId="77777777" w:rsidR="003B642A" w:rsidRPr="002E7A1E" w:rsidRDefault="003B642A" w:rsidP="003B64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  <w:r w:rsidRPr="002E7A1E">
              <w:rPr>
                <w:sz w:val="23"/>
                <w:szCs w:val="23"/>
              </w:rPr>
              <w:t>Ida Ekeroth Clausson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1500C6" w14:textId="743B4CC2" w:rsidR="003B642A" w:rsidRPr="008C71F4" w:rsidRDefault="003B642A" w:rsidP="003B64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CB68C6" w14:textId="77777777" w:rsidR="003B642A" w:rsidRPr="008C71F4" w:rsidRDefault="003B642A" w:rsidP="003B64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7F3A49" w14:textId="4E95659C" w:rsidR="003B642A" w:rsidRPr="008C71F4" w:rsidRDefault="003B642A" w:rsidP="003B64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BF1DD" w14:textId="77777777" w:rsidR="003B642A" w:rsidRPr="008C71F4" w:rsidRDefault="003B642A" w:rsidP="003B64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AA81FA" w14:textId="77777777" w:rsidR="003B642A" w:rsidRPr="008C71F4" w:rsidRDefault="003B642A" w:rsidP="003B64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933BB" w14:textId="77777777" w:rsidR="003B642A" w:rsidRPr="008C71F4" w:rsidRDefault="003B642A" w:rsidP="003B64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525397" w14:textId="77777777" w:rsidR="003B642A" w:rsidRPr="008C71F4" w:rsidRDefault="003B642A" w:rsidP="003B64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DACB5" w14:textId="77777777" w:rsidR="003B642A" w:rsidRPr="008C71F4" w:rsidRDefault="003B642A" w:rsidP="003B64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B7887A" w14:textId="77777777" w:rsidR="003B642A" w:rsidRPr="008C71F4" w:rsidRDefault="003B642A" w:rsidP="003B64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B794C" w14:textId="77777777" w:rsidR="003B642A" w:rsidRPr="008C71F4" w:rsidRDefault="003B642A" w:rsidP="003B64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6955AA" w14:textId="77777777" w:rsidR="003B642A" w:rsidRPr="008C71F4" w:rsidRDefault="003B642A" w:rsidP="003B64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083ABD" w14:textId="77777777" w:rsidR="003B642A" w:rsidRPr="008C71F4" w:rsidRDefault="003B642A" w:rsidP="003B64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C258B9" w14:textId="77777777" w:rsidR="003B642A" w:rsidRPr="008C71F4" w:rsidRDefault="003B642A" w:rsidP="003B64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298FC" w14:textId="77777777" w:rsidR="003B642A" w:rsidRPr="008C71F4" w:rsidRDefault="003B642A" w:rsidP="003B64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B642A" w:rsidRPr="008C71F4" w14:paraId="364047CE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884F5" w14:textId="0307F1F1" w:rsidR="003B642A" w:rsidRPr="002E7A1E" w:rsidRDefault="00482C15" w:rsidP="003B64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  <w:r w:rsidRPr="002E7A1E">
              <w:rPr>
                <w:sz w:val="23"/>
                <w:szCs w:val="23"/>
              </w:rPr>
              <w:t xml:space="preserve">Markus </w:t>
            </w:r>
            <w:proofErr w:type="spellStart"/>
            <w:r w:rsidRPr="002E7A1E">
              <w:rPr>
                <w:sz w:val="23"/>
                <w:szCs w:val="23"/>
              </w:rPr>
              <w:t>Wiechel</w:t>
            </w:r>
            <w:proofErr w:type="spellEnd"/>
            <w:r w:rsidRPr="002E7A1E">
              <w:rPr>
                <w:sz w:val="23"/>
                <w:szCs w:val="23"/>
              </w:rPr>
              <w:t xml:space="preserve"> </w:t>
            </w:r>
            <w:r w:rsidR="003B642A" w:rsidRPr="002E7A1E">
              <w:rPr>
                <w:sz w:val="23"/>
                <w:szCs w:val="23"/>
              </w:rPr>
              <w:t>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41988C" w14:textId="2C98B3F2" w:rsidR="003B642A" w:rsidRPr="008C71F4" w:rsidRDefault="00DB6BEB" w:rsidP="003B64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862222" w14:textId="77777777" w:rsidR="003B642A" w:rsidRPr="008C71F4" w:rsidRDefault="003B642A" w:rsidP="003B64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D81BCA" w14:textId="2FE8879A" w:rsidR="003B642A" w:rsidRPr="008C71F4" w:rsidRDefault="003B642A" w:rsidP="003B64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AED904" w14:textId="77777777" w:rsidR="003B642A" w:rsidRPr="008C71F4" w:rsidRDefault="003B642A" w:rsidP="003B64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856FB" w14:textId="77777777" w:rsidR="003B642A" w:rsidRPr="008C71F4" w:rsidRDefault="003B642A" w:rsidP="003B64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BD9D92" w14:textId="77777777" w:rsidR="003B642A" w:rsidRPr="008C71F4" w:rsidRDefault="003B642A" w:rsidP="003B64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2C155" w14:textId="77777777" w:rsidR="003B642A" w:rsidRPr="008C71F4" w:rsidRDefault="003B642A" w:rsidP="003B64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FA4CE" w14:textId="77777777" w:rsidR="003B642A" w:rsidRPr="008C71F4" w:rsidRDefault="003B642A" w:rsidP="003B64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26541" w14:textId="77777777" w:rsidR="003B642A" w:rsidRPr="008C71F4" w:rsidRDefault="003B642A" w:rsidP="003B64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233019" w14:textId="77777777" w:rsidR="003B642A" w:rsidRPr="008C71F4" w:rsidRDefault="003B642A" w:rsidP="003B64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925D9" w14:textId="77777777" w:rsidR="003B642A" w:rsidRPr="008C71F4" w:rsidRDefault="003B642A" w:rsidP="003B64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2DA57D" w14:textId="77777777" w:rsidR="003B642A" w:rsidRPr="008C71F4" w:rsidRDefault="003B642A" w:rsidP="003B64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3273F8" w14:textId="77777777" w:rsidR="003B642A" w:rsidRPr="008C71F4" w:rsidRDefault="003B642A" w:rsidP="003B64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7B67A" w14:textId="77777777" w:rsidR="003B642A" w:rsidRPr="008C71F4" w:rsidRDefault="003B642A" w:rsidP="003B64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B642A" w:rsidRPr="008C71F4" w14:paraId="0E7ADFBC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F6973" w14:textId="77777777" w:rsidR="003B642A" w:rsidRPr="002E7A1E" w:rsidRDefault="003B642A" w:rsidP="003B64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  <w:r w:rsidRPr="002E7A1E">
              <w:rPr>
                <w:sz w:val="23"/>
                <w:szCs w:val="23"/>
              </w:rPr>
              <w:t>Mathias Tegnér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4D42C8" w14:textId="793C27E6" w:rsidR="003B642A" w:rsidRPr="008C71F4" w:rsidRDefault="00DB6BEB" w:rsidP="003B64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07E2FA" w14:textId="77777777" w:rsidR="003B642A" w:rsidRPr="008C71F4" w:rsidRDefault="003B642A" w:rsidP="003B64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9B4F16" w14:textId="4CFC7BB4" w:rsidR="003B642A" w:rsidRPr="008C71F4" w:rsidRDefault="003B642A" w:rsidP="003B64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35D6A9" w14:textId="77777777" w:rsidR="003B642A" w:rsidRPr="008C71F4" w:rsidRDefault="003B642A" w:rsidP="003B64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8D8CC" w14:textId="77777777" w:rsidR="003B642A" w:rsidRPr="008C71F4" w:rsidRDefault="003B642A" w:rsidP="003B64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220E49" w14:textId="77777777" w:rsidR="003B642A" w:rsidRPr="008C71F4" w:rsidRDefault="003B642A" w:rsidP="003B64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8AC9E2" w14:textId="77777777" w:rsidR="003B642A" w:rsidRPr="008C71F4" w:rsidRDefault="003B642A" w:rsidP="003B64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6FA1E3" w14:textId="77777777" w:rsidR="003B642A" w:rsidRPr="008C71F4" w:rsidRDefault="003B642A" w:rsidP="003B64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A289E9" w14:textId="77777777" w:rsidR="003B642A" w:rsidRPr="008C71F4" w:rsidRDefault="003B642A" w:rsidP="003B64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9180A3" w14:textId="77777777" w:rsidR="003B642A" w:rsidRPr="008C71F4" w:rsidRDefault="003B642A" w:rsidP="003B64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0FAFA" w14:textId="77777777" w:rsidR="003B642A" w:rsidRPr="008C71F4" w:rsidRDefault="003B642A" w:rsidP="003B64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A93C23" w14:textId="77777777" w:rsidR="003B642A" w:rsidRPr="008C71F4" w:rsidRDefault="003B642A" w:rsidP="003B64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74D32C" w14:textId="77777777" w:rsidR="003B642A" w:rsidRPr="008C71F4" w:rsidRDefault="003B642A" w:rsidP="003B64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60B42" w14:textId="77777777" w:rsidR="003B642A" w:rsidRPr="008C71F4" w:rsidRDefault="003B642A" w:rsidP="003B64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B642A" w:rsidRPr="008C71F4" w14:paraId="65798DB8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E5F356" w14:textId="77777777" w:rsidR="003B642A" w:rsidRPr="002E7A1E" w:rsidRDefault="003B642A" w:rsidP="003B64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  <w:r w:rsidRPr="002E7A1E">
              <w:rPr>
                <w:sz w:val="23"/>
                <w:szCs w:val="23"/>
              </w:rPr>
              <w:t>Marie Nicholson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4DB06" w14:textId="13D38C5B" w:rsidR="003B642A" w:rsidRPr="008C71F4" w:rsidRDefault="00DB6BEB" w:rsidP="003B64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3322B" w14:textId="77777777" w:rsidR="003B642A" w:rsidRPr="008C71F4" w:rsidRDefault="003B642A" w:rsidP="003B64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E89647" w14:textId="7EA611B7" w:rsidR="003B642A" w:rsidRPr="008C71F4" w:rsidRDefault="003B642A" w:rsidP="003B64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A1FE6" w14:textId="77777777" w:rsidR="003B642A" w:rsidRPr="008C71F4" w:rsidRDefault="003B642A" w:rsidP="003B64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68902" w14:textId="77777777" w:rsidR="003B642A" w:rsidRPr="008C71F4" w:rsidRDefault="003B642A" w:rsidP="003B64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2CC06" w14:textId="77777777" w:rsidR="003B642A" w:rsidRPr="008C71F4" w:rsidRDefault="003B642A" w:rsidP="003B64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19C1CC" w14:textId="77777777" w:rsidR="003B642A" w:rsidRPr="008C71F4" w:rsidRDefault="003B642A" w:rsidP="003B64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2C81C2" w14:textId="77777777" w:rsidR="003B642A" w:rsidRPr="008C71F4" w:rsidRDefault="003B642A" w:rsidP="003B64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AB05E" w14:textId="77777777" w:rsidR="003B642A" w:rsidRPr="008C71F4" w:rsidRDefault="003B642A" w:rsidP="003B64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CCC52A" w14:textId="77777777" w:rsidR="003B642A" w:rsidRPr="008C71F4" w:rsidRDefault="003B642A" w:rsidP="003B64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B4ACE1" w14:textId="77777777" w:rsidR="003B642A" w:rsidRPr="008C71F4" w:rsidRDefault="003B642A" w:rsidP="003B64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591EA9" w14:textId="77777777" w:rsidR="003B642A" w:rsidRPr="008C71F4" w:rsidRDefault="003B642A" w:rsidP="003B64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A1AF4" w14:textId="77777777" w:rsidR="003B642A" w:rsidRPr="008C71F4" w:rsidRDefault="003B642A" w:rsidP="003B64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E8C927" w14:textId="77777777" w:rsidR="003B642A" w:rsidRPr="008C71F4" w:rsidRDefault="003B642A" w:rsidP="003B64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B642A" w:rsidRPr="008C71F4" w14:paraId="63EB20CB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EC0A9" w14:textId="77777777" w:rsidR="003B642A" w:rsidRPr="002E7A1E" w:rsidRDefault="003B642A" w:rsidP="003B64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  <w:r w:rsidRPr="002E7A1E">
              <w:rPr>
                <w:sz w:val="23"/>
                <w:szCs w:val="23"/>
              </w:rPr>
              <w:t xml:space="preserve">Ilona </w:t>
            </w:r>
            <w:proofErr w:type="spellStart"/>
            <w:r w:rsidRPr="002E7A1E">
              <w:rPr>
                <w:sz w:val="23"/>
                <w:szCs w:val="23"/>
              </w:rPr>
              <w:t>Szatmári</w:t>
            </w:r>
            <w:proofErr w:type="spellEnd"/>
            <w:r w:rsidRPr="002E7A1E">
              <w:rPr>
                <w:sz w:val="23"/>
                <w:szCs w:val="23"/>
              </w:rPr>
              <w:t xml:space="preserve"> Waldau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1CDB1" w14:textId="35BC44D1" w:rsidR="003B642A" w:rsidRPr="008C71F4" w:rsidRDefault="00DB6BEB" w:rsidP="003B64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ECBEEB" w14:textId="77777777" w:rsidR="003B642A" w:rsidRPr="008C71F4" w:rsidRDefault="003B642A" w:rsidP="003B64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651004" w14:textId="338977D7" w:rsidR="003B642A" w:rsidRPr="008C71F4" w:rsidRDefault="003B642A" w:rsidP="003B64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2450B4" w14:textId="77777777" w:rsidR="003B642A" w:rsidRPr="008C71F4" w:rsidRDefault="003B642A" w:rsidP="003B64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38EEC4" w14:textId="77777777" w:rsidR="003B642A" w:rsidRPr="008C71F4" w:rsidRDefault="003B642A" w:rsidP="003B64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2CCC30" w14:textId="77777777" w:rsidR="003B642A" w:rsidRPr="008C71F4" w:rsidRDefault="003B642A" w:rsidP="003B64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2385C" w14:textId="77777777" w:rsidR="003B642A" w:rsidRPr="008C71F4" w:rsidRDefault="003B642A" w:rsidP="003B64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59030E" w14:textId="77777777" w:rsidR="003B642A" w:rsidRPr="008C71F4" w:rsidRDefault="003B642A" w:rsidP="003B64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D6FD90" w14:textId="77777777" w:rsidR="003B642A" w:rsidRPr="008C71F4" w:rsidRDefault="003B642A" w:rsidP="003B64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CA501C" w14:textId="77777777" w:rsidR="003B642A" w:rsidRPr="008C71F4" w:rsidRDefault="003B642A" w:rsidP="003B64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7010FE" w14:textId="77777777" w:rsidR="003B642A" w:rsidRPr="008C71F4" w:rsidRDefault="003B642A" w:rsidP="003B64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8E3C6" w14:textId="77777777" w:rsidR="003B642A" w:rsidRPr="008C71F4" w:rsidRDefault="003B642A" w:rsidP="003B64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6F460" w14:textId="77777777" w:rsidR="003B642A" w:rsidRPr="008C71F4" w:rsidRDefault="003B642A" w:rsidP="003B64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E9F1BA" w14:textId="77777777" w:rsidR="003B642A" w:rsidRPr="008C71F4" w:rsidRDefault="003B642A" w:rsidP="003B64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B642A" w:rsidRPr="008C71F4" w14:paraId="72CDFFEA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5FCBD" w14:textId="77777777" w:rsidR="003B642A" w:rsidRPr="002E7A1E" w:rsidRDefault="003B642A" w:rsidP="003B64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  <w:r w:rsidRPr="002E7A1E">
              <w:rPr>
                <w:sz w:val="23"/>
                <w:szCs w:val="23"/>
              </w:rPr>
              <w:t>Cecilia Engström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CDCC34" w14:textId="12A8E3E4" w:rsidR="003B642A" w:rsidRPr="008C71F4" w:rsidRDefault="00DB6BEB" w:rsidP="003B64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FD629" w14:textId="77777777" w:rsidR="003B642A" w:rsidRPr="008C71F4" w:rsidRDefault="003B642A" w:rsidP="003B64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7B29E" w14:textId="67E85132" w:rsidR="003B642A" w:rsidRPr="008C71F4" w:rsidRDefault="003B642A" w:rsidP="003B64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3C3B6E" w14:textId="77777777" w:rsidR="003B642A" w:rsidRPr="008C71F4" w:rsidRDefault="003B642A" w:rsidP="003B64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C0B151" w14:textId="77777777" w:rsidR="003B642A" w:rsidRPr="008C71F4" w:rsidRDefault="003B642A" w:rsidP="003B64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F5FC5" w14:textId="77777777" w:rsidR="003B642A" w:rsidRPr="008C71F4" w:rsidRDefault="003B642A" w:rsidP="003B64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E9DF69" w14:textId="77777777" w:rsidR="003B642A" w:rsidRPr="008C71F4" w:rsidRDefault="003B642A" w:rsidP="003B64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2C86A1" w14:textId="77777777" w:rsidR="003B642A" w:rsidRPr="008C71F4" w:rsidRDefault="003B642A" w:rsidP="003B64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58CE7" w14:textId="77777777" w:rsidR="003B642A" w:rsidRPr="008C71F4" w:rsidRDefault="003B642A" w:rsidP="003B64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B5F86" w14:textId="77777777" w:rsidR="003B642A" w:rsidRPr="008C71F4" w:rsidRDefault="003B642A" w:rsidP="003B64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C56D8" w14:textId="77777777" w:rsidR="003B642A" w:rsidRPr="008C71F4" w:rsidRDefault="003B642A" w:rsidP="003B64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C7B08" w14:textId="77777777" w:rsidR="003B642A" w:rsidRPr="008C71F4" w:rsidRDefault="003B642A" w:rsidP="003B64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689E39" w14:textId="77777777" w:rsidR="003B642A" w:rsidRPr="008C71F4" w:rsidRDefault="003B642A" w:rsidP="003B64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AD304" w14:textId="77777777" w:rsidR="003B642A" w:rsidRPr="008C71F4" w:rsidRDefault="003B642A" w:rsidP="003B64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B642A" w:rsidRPr="008C71F4" w14:paraId="45103219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DFAE70" w14:textId="77777777" w:rsidR="003B642A" w:rsidRPr="002E7A1E" w:rsidRDefault="003B642A" w:rsidP="003B64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  <w:r w:rsidRPr="002E7A1E">
              <w:rPr>
                <w:sz w:val="23"/>
                <w:szCs w:val="23"/>
              </w:rPr>
              <w:t>Anders Ådahl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33F766" w14:textId="21FCB1C1" w:rsidR="003B642A" w:rsidRPr="008C71F4" w:rsidRDefault="00DB6BEB" w:rsidP="003B64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A6CF6F" w14:textId="77777777" w:rsidR="003B642A" w:rsidRPr="008C71F4" w:rsidRDefault="003B642A" w:rsidP="003B64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70A4D2" w14:textId="0289BCF0" w:rsidR="003B642A" w:rsidRPr="008C71F4" w:rsidRDefault="003B642A" w:rsidP="003B64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7001C6" w14:textId="77777777" w:rsidR="003B642A" w:rsidRPr="008C71F4" w:rsidRDefault="003B642A" w:rsidP="003B64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101F1" w14:textId="77777777" w:rsidR="003B642A" w:rsidRPr="008C71F4" w:rsidRDefault="003B642A" w:rsidP="003B64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B43B70" w14:textId="77777777" w:rsidR="003B642A" w:rsidRPr="008C71F4" w:rsidRDefault="003B642A" w:rsidP="003B64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91D11" w14:textId="77777777" w:rsidR="003B642A" w:rsidRPr="008C71F4" w:rsidRDefault="003B642A" w:rsidP="003B64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CE5CC" w14:textId="77777777" w:rsidR="003B642A" w:rsidRPr="008C71F4" w:rsidRDefault="003B642A" w:rsidP="003B64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8AE09" w14:textId="77777777" w:rsidR="003B642A" w:rsidRPr="008C71F4" w:rsidRDefault="003B642A" w:rsidP="003B64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C94A8A" w14:textId="77777777" w:rsidR="003B642A" w:rsidRPr="008C71F4" w:rsidRDefault="003B642A" w:rsidP="003B64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3D5D9C" w14:textId="77777777" w:rsidR="003B642A" w:rsidRPr="008C71F4" w:rsidRDefault="003B642A" w:rsidP="003B64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3CFC78" w14:textId="77777777" w:rsidR="003B642A" w:rsidRPr="008C71F4" w:rsidRDefault="003B642A" w:rsidP="003B64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AE566B" w14:textId="77777777" w:rsidR="003B642A" w:rsidRPr="008C71F4" w:rsidRDefault="003B642A" w:rsidP="003B64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362401" w14:textId="77777777" w:rsidR="003B642A" w:rsidRPr="008C71F4" w:rsidRDefault="003B642A" w:rsidP="003B64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B642A" w:rsidRPr="008C71F4" w14:paraId="40BC5136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5ECD1D" w14:textId="073CFC73" w:rsidR="003B642A" w:rsidRPr="002E7A1E" w:rsidRDefault="00482C15" w:rsidP="003B64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  <w:r w:rsidRPr="002E7A1E">
              <w:rPr>
                <w:sz w:val="23"/>
                <w:szCs w:val="23"/>
              </w:rPr>
              <w:t xml:space="preserve">Jimmy Ståhl </w:t>
            </w:r>
            <w:r w:rsidR="003B642A" w:rsidRPr="002E7A1E">
              <w:rPr>
                <w:sz w:val="23"/>
                <w:szCs w:val="23"/>
              </w:rPr>
              <w:t>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EF97D1" w14:textId="763BF594" w:rsidR="003B642A" w:rsidRPr="008C71F4" w:rsidRDefault="00DB6BEB" w:rsidP="003B64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A0154D" w14:textId="77777777" w:rsidR="003B642A" w:rsidRPr="008C71F4" w:rsidRDefault="003B642A" w:rsidP="003B64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5E05C9" w14:textId="290EB1C4" w:rsidR="003B642A" w:rsidRPr="008C71F4" w:rsidRDefault="003B642A" w:rsidP="003B64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10CF8D" w14:textId="77777777" w:rsidR="003B642A" w:rsidRPr="008C71F4" w:rsidRDefault="003B642A" w:rsidP="003B64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F744C4" w14:textId="77777777" w:rsidR="003B642A" w:rsidRPr="008C71F4" w:rsidRDefault="003B642A" w:rsidP="003B64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15E672" w14:textId="77777777" w:rsidR="003B642A" w:rsidRPr="008C71F4" w:rsidRDefault="003B642A" w:rsidP="003B64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369C0C" w14:textId="77777777" w:rsidR="003B642A" w:rsidRPr="008C71F4" w:rsidRDefault="003B642A" w:rsidP="003B64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0D6321" w14:textId="77777777" w:rsidR="003B642A" w:rsidRPr="008C71F4" w:rsidRDefault="003B642A" w:rsidP="003B64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A0E2FA" w14:textId="77777777" w:rsidR="003B642A" w:rsidRPr="008C71F4" w:rsidRDefault="003B642A" w:rsidP="003B64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303936" w14:textId="77777777" w:rsidR="003B642A" w:rsidRPr="008C71F4" w:rsidRDefault="003B642A" w:rsidP="003B64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F7C6C" w14:textId="77777777" w:rsidR="003B642A" w:rsidRPr="008C71F4" w:rsidRDefault="003B642A" w:rsidP="003B64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2510BB" w14:textId="77777777" w:rsidR="003B642A" w:rsidRPr="008C71F4" w:rsidRDefault="003B642A" w:rsidP="003B64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F9314" w14:textId="77777777" w:rsidR="003B642A" w:rsidRPr="008C71F4" w:rsidRDefault="003B642A" w:rsidP="003B64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BA2222" w14:textId="77777777" w:rsidR="003B642A" w:rsidRPr="008C71F4" w:rsidRDefault="003B642A" w:rsidP="003B64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B642A" w:rsidRPr="008C71F4" w14:paraId="45709B24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845CD0" w14:textId="77777777" w:rsidR="003B642A" w:rsidRPr="002E7A1E" w:rsidRDefault="003B642A" w:rsidP="003B64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  <w:r w:rsidRPr="002E7A1E">
              <w:rPr>
                <w:sz w:val="23"/>
                <w:szCs w:val="23"/>
              </w:rPr>
              <w:t>Annika Hirvonen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E94305" w14:textId="75491F01" w:rsidR="003B642A" w:rsidRPr="008C71F4" w:rsidRDefault="00DB6BEB" w:rsidP="003B64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BCFE25" w14:textId="77777777" w:rsidR="003B642A" w:rsidRPr="008C71F4" w:rsidRDefault="003B642A" w:rsidP="003B64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6E976D" w14:textId="61A9AA52" w:rsidR="003B642A" w:rsidRPr="008C71F4" w:rsidRDefault="003B642A" w:rsidP="003B64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B3FD1A" w14:textId="77777777" w:rsidR="003B642A" w:rsidRPr="008C71F4" w:rsidRDefault="003B642A" w:rsidP="003B64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019361" w14:textId="77777777" w:rsidR="003B642A" w:rsidRPr="008C71F4" w:rsidRDefault="003B642A" w:rsidP="003B64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7FCE46" w14:textId="77777777" w:rsidR="003B642A" w:rsidRPr="008C71F4" w:rsidRDefault="003B642A" w:rsidP="003B64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192BB2" w14:textId="77777777" w:rsidR="003B642A" w:rsidRPr="008C71F4" w:rsidRDefault="003B642A" w:rsidP="003B64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E2474" w14:textId="77777777" w:rsidR="003B642A" w:rsidRPr="008C71F4" w:rsidRDefault="003B642A" w:rsidP="003B64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95959" w14:textId="77777777" w:rsidR="003B642A" w:rsidRPr="008C71F4" w:rsidRDefault="003B642A" w:rsidP="003B64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571B0" w14:textId="77777777" w:rsidR="003B642A" w:rsidRPr="008C71F4" w:rsidRDefault="003B642A" w:rsidP="003B64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075C48" w14:textId="77777777" w:rsidR="003B642A" w:rsidRPr="008C71F4" w:rsidRDefault="003B642A" w:rsidP="003B64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6C0CD9" w14:textId="77777777" w:rsidR="003B642A" w:rsidRPr="008C71F4" w:rsidRDefault="003B642A" w:rsidP="003B64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35C0BD" w14:textId="77777777" w:rsidR="003B642A" w:rsidRPr="008C71F4" w:rsidRDefault="003B642A" w:rsidP="003B64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2FFFAE" w14:textId="77777777" w:rsidR="003B642A" w:rsidRPr="008C71F4" w:rsidRDefault="003B642A" w:rsidP="003B64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B642A" w:rsidRPr="008C71F4" w14:paraId="25A96D65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C8142" w14:textId="77777777" w:rsidR="003B642A" w:rsidRPr="002E7A1E" w:rsidRDefault="003B642A" w:rsidP="003B64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  <w:r w:rsidRPr="002E7A1E">
              <w:rPr>
                <w:sz w:val="23"/>
                <w:szCs w:val="23"/>
              </w:rPr>
              <w:t>Mauricio Rojas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F777E5" w14:textId="11376D77" w:rsidR="003B642A" w:rsidRPr="008C71F4" w:rsidRDefault="00DB6BEB" w:rsidP="003B64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BF91DD" w14:textId="2BF1A0AA" w:rsidR="003B642A" w:rsidRPr="008C71F4" w:rsidRDefault="003B642A" w:rsidP="003B64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4BA6EC" w14:textId="7A1C2A83" w:rsidR="003B642A" w:rsidRPr="008C71F4" w:rsidRDefault="003B642A" w:rsidP="003B64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F8B31" w14:textId="77777777" w:rsidR="003B642A" w:rsidRPr="008C71F4" w:rsidRDefault="003B642A" w:rsidP="003B64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9BC060" w14:textId="77777777" w:rsidR="003B642A" w:rsidRPr="008C71F4" w:rsidRDefault="003B642A" w:rsidP="003B64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2FFA17" w14:textId="77777777" w:rsidR="003B642A" w:rsidRPr="008C71F4" w:rsidRDefault="003B642A" w:rsidP="003B64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9A2EAE" w14:textId="77777777" w:rsidR="003B642A" w:rsidRPr="008C71F4" w:rsidRDefault="003B642A" w:rsidP="003B64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FD9962" w14:textId="77777777" w:rsidR="003B642A" w:rsidRPr="008C71F4" w:rsidRDefault="003B642A" w:rsidP="003B64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F22C14" w14:textId="77777777" w:rsidR="003B642A" w:rsidRPr="008C71F4" w:rsidRDefault="003B642A" w:rsidP="003B64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1CF2F" w14:textId="77777777" w:rsidR="003B642A" w:rsidRPr="008C71F4" w:rsidRDefault="003B642A" w:rsidP="003B64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C628B3" w14:textId="77777777" w:rsidR="003B642A" w:rsidRPr="008C71F4" w:rsidRDefault="003B642A" w:rsidP="003B64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420B7" w14:textId="77777777" w:rsidR="003B642A" w:rsidRPr="008C71F4" w:rsidRDefault="003B642A" w:rsidP="003B64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37BD1D" w14:textId="77777777" w:rsidR="003B642A" w:rsidRPr="008C71F4" w:rsidRDefault="003B642A" w:rsidP="003B64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5EB098" w14:textId="77777777" w:rsidR="003B642A" w:rsidRPr="008C71F4" w:rsidRDefault="003B642A" w:rsidP="003B64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A091F" w:rsidRPr="008C71F4" w14:paraId="648C5D8C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D67BAD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sz w:val="20"/>
              </w:rPr>
            </w:pPr>
            <w:r w:rsidRPr="008C71F4">
              <w:rPr>
                <w:b/>
                <w:i/>
                <w:sz w:val="20"/>
              </w:rPr>
              <w:t>SUPPLEANTER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53A0B3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8A874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73312C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24650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06965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9804C2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FB61BD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E172A4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7D579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538E8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24EDBA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0E36A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E15A76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582B92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A091F" w:rsidRPr="008C71F4" w14:paraId="03D38DA8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EDB812" w14:textId="77777777" w:rsidR="00CA091F" w:rsidRPr="008C71F4" w:rsidRDefault="00CA091F" w:rsidP="00CA091F">
            <w:pPr>
              <w:rPr>
                <w:sz w:val="22"/>
                <w:szCs w:val="22"/>
                <w:lang w:val="en-US"/>
              </w:rPr>
            </w:pPr>
            <w:r w:rsidRPr="008C71F4">
              <w:rPr>
                <w:sz w:val="22"/>
                <w:szCs w:val="22"/>
              </w:rPr>
              <w:t xml:space="preserve">Erik </w:t>
            </w:r>
            <w:proofErr w:type="spellStart"/>
            <w:r w:rsidRPr="008C71F4">
              <w:rPr>
                <w:sz w:val="22"/>
                <w:szCs w:val="22"/>
              </w:rPr>
              <w:t>Hellsborn</w:t>
            </w:r>
            <w:proofErr w:type="spellEnd"/>
            <w:r w:rsidRPr="008C71F4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BB802C" w14:textId="166F2AB3" w:rsidR="00CA091F" w:rsidRPr="008C71F4" w:rsidRDefault="00DB6BEB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311F15" w14:textId="6FAD5E04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822F49" w14:textId="4EAEB8A1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5CE85F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4B7116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E141C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65C13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571FF2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12EA1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6944F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4488E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A04FB8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F217C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44B24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A091F" w:rsidRPr="008C71F4" w14:paraId="6C7E8526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EE16F5" w14:textId="77777777" w:rsidR="00CA091F" w:rsidRPr="008C71F4" w:rsidRDefault="00CA091F" w:rsidP="00CA091F">
            <w:pPr>
              <w:rPr>
                <w:sz w:val="22"/>
                <w:szCs w:val="22"/>
                <w:lang w:val="en-US"/>
              </w:rPr>
            </w:pPr>
            <w:r w:rsidRPr="008C71F4">
              <w:rPr>
                <w:sz w:val="22"/>
                <w:szCs w:val="22"/>
              </w:rPr>
              <w:t>Marie Olsson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3A64B" w14:textId="41C5DEE8" w:rsidR="00CA091F" w:rsidRPr="008C71F4" w:rsidRDefault="00DB6BEB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F7DAA" w14:textId="68FCAB7F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C4A453" w14:textId="0528A9F9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0B527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92916E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E1F0E5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3430D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903CF7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7F9125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001DF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84A226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4D795A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353A9A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5F5AC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A091F" w:rsidRPr="008C71F4" w14:paraId="103DEFCB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C6EF73" w14:textId="77777777" w:rsidR="00CA091F" w:rsidRPr="008C71F4" w:rsidRDefault="00CA091F" w:rsidP="00CA091F">
            <w:pPr>
              <w:rPr>
                <w:sz w:val="22"/>
                <w:szCs w:val="22"/>
                <w:lang w:val="en-US"/>
              </w:rPr>
            </w:pPr>
            <w:r w:rsidRPr="008C71F4">
              <w:rPr>
                <w:sz w:val="22"/>
                <w:szCs w:val="22"/>
              </w:rPr>
              <w:t>Crister Carlsson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CF74E" w14:textId="0F15664E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082DB8" w14:textId="404C24A4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CEE97F" w14:textId="040D58D4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E09E6E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2AAE03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290F1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5F3DF3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D8694C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C502A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C4701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CD2D8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A18E5F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DFAD8C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1C84C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A091F" w:rsidRPr="008C71F4" w14:paraId="647CFBA5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4EC9A" w14:textId="77777777" w:rsidR="00CA091F" w:rsidRPr="008C71F4" w:rsidRDefault="00CA091F" w:rsidP="00CA091F">
            <w:pPr>
              <w:rPr>
                <w:sz w:val="22"/>
                <w:szCs w:val="22"/>
                <w:lang w:val="en-US"/>
              </w:rPr>
            </w:pPr>
            <w:r w:rsidRPr="008C71F4">
              <w:rPr>
                <w:sz w:val="22"/>
                <w:szCs w:val="22"/>
              </w:rPr>
              <w:t>Patrik Björck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5B014" w14:textId="5F0547DD" w:rsidR="00CA091F" w:rsidRPr="008C71F4" w:rsidRDefault="00DB6BEB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90CAD4" w14:textId="44268AEF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1FF82" w14:textId="43027509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3E590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3A75CB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C5B43A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FF9DA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0DF6F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C88ADA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3ABC0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0EDCB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8F6722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74236D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FB62E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A091F" w:rsidRPr="008C71F4" w14:paraId="3700C5A0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EC93A" w14:textId="77777777" w:rsidR="00CA091F" w:rsidRPr="008C71F4" w:rsidRDefault="00CA091F" w:rsidP="00CA091F">
            <w:pPr>
              <w:rPr>
                <w:sz w:val="22"/>
                <w:szCs w:val="22"/>
                <w:lang w:val="en-US"/>
              </w:rPr>
            </w:pPr>
            <w:r w:rsidRPr="008C71F4">
              <w:rPr>
                <w:sz w:val="22"/>
                <w:szCs w:val="22"/>
              </w:rPr>
              <w:t>Johnny Svedin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0A7934" w14:textId="64FAE020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D8B681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E3B05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8B0596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20C01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736B44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E6CE91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F79BA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3DA15F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49A51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810957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50285E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98F38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680E7D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A091F" w:rsidRPr="008C71F4" w14:paraId="464555E5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A5A66" w14:textId="77777777" w:rsidR="00CA091F" w:rsidRPr="008C71F4" w:rsidRDefault="00CA091F" w:rsidP="00CA091F">
            <w:pPr>
              <w:rPr>
                <w:sz w:val="22"/>
                <w:szCs w:val="22"/>
                <w:lang w:val="en-US"/>
              </w:rPr>
            </w:pPr>
            <w:r w:rsidRPr="008C71F4">
              <w:rPr>
                <w:sz w:val="22"/>
                <w:szCs w:val="22"/>
              </w:rPr>
              <w:t>Eva Lindh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ADBA4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A8DB3A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EFFD5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97E52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CFF804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A7E68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80242A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82491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FA930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A8076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8F099B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057E1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E7FAAD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889192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A091F" w:rsidRPr="008C71F4" w14:paraId="18E773BB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FD1372" w14:textId="77777777" w:rsidR="00CA091F" w:rsidRPr="008C71F4" w:rsidRDefault="00CA091F" w:rsidP="00CA091F">
            <w:pPr>
              <w:rPr>
                <w:sz w:val="22"/>
                <w:szCs w:val="22"/>
                <w:lang w:val="en-US"/>
              </w:rPr>
            </w:pPr>
            <w:r w:rsidRPr="008C71F4">
              <w:rPr>
                <w:sz w:val="22"/>
                <w:szCs w:val="22"/>
              </w:rPr>
              <w:t>Ida Drougge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FF3C6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7DA69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A29BB4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3C0CA7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BE33D1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D6A7E7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F40DA0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BA29F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A6C08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F2037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39606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8F5F49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75E12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09741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A091F" w:rsidRPr="008C71F4" w14:paraId="4EC58B75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4F7B9E" w14:textId="77777777" w:rsidR="00CA091F" w:rsidRPr="008C71F4" w:rsidRDefault="00CA091F" w:rsidP="00CA091F">
            <w:pPr>
              <w:rPr>
                <w:sz w:val="22"/>
                <w:szCs w:val="22"/>
                <w:lang w:val="en-US"/>
              </w:rPr>
            </w:pPr>
            <w:r w:rsidRPr="008C71F4">
              <w:rPr>
                <w:sz w:val="22"/>
                <w:szCs w:val="22"/>
              </w:rPr>
              <w:t xml:space="preserve">Erik </w:t>
            </w:r>
            <w:proofErr w:type="spellStart"/>
            <w:r w:rsidRPr="008C71F4">
              <w:rPr>
                <w:sz w:val="22"/>
                <w:szCs w:val="22"/>
              </w:rPr>
              <w:t>Ezelius</w:t>
            </w:r>
            <w:proofErr w:type="spellEnd"/>
            <w:r w:rsidRPr="008C71F4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61618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CA6B51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83CFAD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30419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134C8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2C6AF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1CDBF3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ED1D9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3519C5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A6D4A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AF8EBE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3E738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C9FACD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771CC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A091F" w:rsidRPr="008C71F4" w14:paraId="5635D3EE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3D402" w14:textId="77777777" w:rsidR="00CA091F" w:rsidRPr="008C71F4" w:rsidRDefault="00CA091F" w:rsidP="00CA091F">
            <w:pPr>
              <w:rPr>
                <w:sz w:val="22"/>
                <w:szCs w:val="22"/>
              </w:rPr>
            </w:pPr>
            <w:r w:rsidRPr="008C71F4">
              <w:rPr>
                <w:sz w:val="22"/>
                <w:szCs w:val="22"/>
              </w:rPr>
              <w:t>Ulf Lindholm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915A9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0D26D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459E3A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3EFDD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5AE21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5EE59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59551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DF4C2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437005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2D5CD7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4F6E35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3D9BF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53CD7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BF6BF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A091F" w:rsidRPr="008C71F4" w14:paraId="07D4AF8E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10236E" w14:textId="77777777" w:rsidR="00CA091F" w:rsidRPr="008C71F4" w:rsidRDefault="00CA091F" w:rsidP="00CA091F">
            <w:pPr>
              <w:rPr>
                <w:sz w:val="22"/>
                <w:szCs w:val="22"/>
                <w:lang w:val="en-US"/>
              </w:rPr>
            </w:pPr>
            <w:r w:rsidRPr="008C71F4">
              <w:rPr>
                <w:sz w:val="22"/>
                <w:szCs w:val="22"/>
              </w:rPr>
              <w:t>Sanne Lennström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2C283A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0FF6D0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7C56CF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1B4DD1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52644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9C24B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F6495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2577C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E30217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42895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25E27A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E3006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351785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D40BC7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A091F" w:rsidRPr="008C71F4" w14:paraId="508B2F9F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5FA166" w14:textId="77777777" w:rsidR="00CA091F" w:rsidRPr="008C71F4" w:rsidRDefault="00CA091F" w:rsidP="00CA091F">
            <w:pPr>
              <w:rPr>
                <w:sz w:val="22"/>
                <w:szCs w:val="22"/>
                <w:lang w:val="en-US"/>
              </w:rPr>
            </w:pPr>
            <w:r w:rsidRPr="008C71F4">
              <w:rPr>
                <w:sz w:val="22"/>
                <w:szCs w:val="22"/>
              </w:rPr>
              <w:t>Adam Reuterskiöld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BF6C1E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39F3B" w14:textId="3CB5F7D6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0563A" w14:textId="1A304CD3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8C6F5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5A7AE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CE8FA8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6A0AE2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0347A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A04E2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7A46C3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99FED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790EF4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F87E7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4D538E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A091F" w:rsidRPr="008C71F4" w14:paraId="61A6D02C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AEDA15" w14:textId="77777777" w:rsidR="00CA091F" w:rsidRPr="008C71F4" w:rsidRDefault="00CA091F" w:rsidP="00CA091F">
            <w:pPr>
              <w:rPr>
                <w:sz w:val="22"/>
                <w:szCs w:val="22"/>
                <w:lang w:val="en-US"/>
              </w:rPr>
            </w:pPr>
            <w:r w:rsidRPr="008C71F4">
              <w:rPr>
                <w:sz w:val="22"/>
                <w:szCs w:val="22"/>
              </w:rPr>
              <w:t>Andrea Andersson Tay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0F9A5" w14:textId="720E187A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61A9D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57D39F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5E6BC2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8A1A7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3E7C02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81858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AA39C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387FD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A4F078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A9F34D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7A44B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6AA7C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73DB3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A091F" w:rsidRPr="008C71F4" w14:paraId="6EE1E513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8D0126" w14:textId="77777777" w:rsidR="00CA091F" w:rsidRPr="008C71F4" w:rsidRDefault="00CA091F" w:rsidP="00CA091F">
            <w:pPr>
              <w:rPr>
                <w:sz w:val="22"/>
                <w:szCs w:val="22"/>
                <w:lang w:val="en-US"/>
              </w:rPr>
            </w:pPr>
            <w:r w:rsidRPr="008C71F4">
              <w:rPr>
                <w:sz w:val="22"/>
                <w:szCs w:val="22"/>
                <w:lang w:val="en-US"/>
              </w:rPr>
              <w:t>Yusuf Aydin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71EE7D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70987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954AE5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671EA4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F3F56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FDA435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1302F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27E59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5FF29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7AB823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6F44D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702CA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2F0E6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E08884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A091F" w:rsidRPr="008C71F4" w14:paraId="0A1F5C48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1E01C9" w14:textId="77777777" w:rsidR="00CA091F" w:rsidRPr="008C71F4" w:rsidRDefault="00CA091F" w:rsidP="00CA091F">
            <w:pPr>
              <w:rPr>
                <w:sz w:val="22"/>
                <w:szCs w:val="22"/>
                <w:lang w:val="en-US"/>
              </w:rPr>
            </w:pPr>
            <w:r w:rsidRPr="008C71F4">
              <w:rPr>
                <w:sz w:val="22"/>
                <w:szCs w:val="22"/>
              </w:rPr>
              <w:t>Helena Vilhelmsson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76DD5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D8148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59F92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57538C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2CDB7A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ECCB4E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0766F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C46FC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BF00A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0475D7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99A84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197286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4B5DD7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5BCEF6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A091F" w:rsidRPr="008C71F4" w14:paraId="19E429D5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3F05F" w14:textId="77777777" w:rsidR="00CA091F" w:rsidRPr="008C71F4" w:rsidRDefault="00CA091F" w:rsidP="00CA091F">
            <w:pPr>
              <w:rPr>
                <w:sz w:val="22"/>
                <w:szCs w:val="22"/>
                <w:lang w:val="en-US"/>
              </w:rPr>
            </w:pPr>
            <w:r w:rsidRPr="008C71F4">
              <w:rPr>
                <w:sz w:val="22"/>
                <w:szCs w:val="22"/>
              </w:rPr>
              <w:t>Cecilia Rönn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971E3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2D13B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18E03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71F12B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3DBD8F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E06F8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E20D9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BF0CFC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1E575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C7F0A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926BB0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3A1C99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67F55F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3D048C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A091F" w:rsidRPr="008C71F4" w14:paraId="7EDC0D85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2581FB" w14:textId="77777777" w:rsidR="00CA091F" w:rsidRPr="008C71F4" w:rsidRDefault="00CA091F" w:rsidP="00CA091F">
            <w:pPr>
              <w:rPr>
                <w:sz w:val="22"/>
                <w:szCs w:val="22"/>
                <w:lang w:val="en-US"/>
              </w:rPr>
            </w:pPr>
            <w:proofErr w:type="spellStart"/>
            <w:r w:rsidRPr="008C71F4">
              <w:rPr>
                <w:sz w:val="22"/>
                <w:szCs w:val="22"/>
              </w:rPr>
              <w:t>Janine</w:t>
            </w:r>
            <w:proofErr w:type="spellEnd"/>
            <w:r w:rsidRPr="008C71F4">
              <w:rPr>
                <w:sz w:val="22"/>
                <w:szCs w:val="22"/>
              </w:rPr>
              <w:t xml:space="preserve"> Alm Ericson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F85D76" w14:textId="21CDE46D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266B8F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911CF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D0944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95218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5F14C6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CB04C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F41F37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E3F06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A48BF2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997052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76D67A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ED43E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F14B20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A091F" w:rsidRPr="008C71F4" w14:paraId="5E809AE4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FFB41B" w14:textId="77777777" w:rsidR="00CA091F" w:rsidRPr="008C71F4" w:rsidRDefault="00CA091F" w:rsidP="00CA091F">
            <w:pPr>
              <w:rPr>
                <w:sz w:val="22"/>
                <w:szCs w:val="22"/>
              </w:rPr>
            </w:pPr>
            <w:r w:rsidRPr="008C71F4">
              <w:rPr>
                <w:sz w:val="22"/>
                <w:szCs w:val="22"/>
              </w:rPr>
              <w:t>Saila Quicklund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AD5557" w14:textId="0CF47259" w:rsidR="00CA091F" w:rsidRPr="008C71F4" w:rsidRDefault="00DB6BEB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FA2CC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57527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6C3B8C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3556A9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4A3AFB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C581C2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FA966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27131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D350D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8FBCF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0DDA2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37ADB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7CCAE5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A091F" w:rsidRPr="008C71F4" w14:paraId="17143449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305A8" w14:textId="77777777" w:rsidR="00CA091F" w:rsidRPr="008C71F4" w:rsidRDefault="00CA091F" w:rsidP="00CA091F">
            <w:pPr>
              <w:rPr>
                <w:sz w:val="22"/>
                <w:szCs w:val="22"/>
              </w:rPr>
            </w:pPr>
            <w:r w:rsidRPr="008C71F4">
              <w:rPr>
                <w:sz w:val="22"/>
                <w:szCs w:val="22"/>
              </w:rPr>
              <w:t>Jessica Wetterling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CB5EF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9C3245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14D7F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6D61A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0A2E5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C62A59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3553F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A4594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4C03A0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33E832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F7C30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C15DB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F32EB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6162B3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A091F" w:rsidRPr="008C71F4" w14:paraId="6A8FEEB2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6A464" w14:textId="77777777" w:rsidR="00CA091F" w:rsidRPr="008C71F4" w:rsidRDefault="00CA091F" w:rsidP="00CA091F">
            <w:pPr>
              <w:rPr>
                <w:sz w:val="22"/>
                <w:szCs w:val="22"/>
              </w:rPr>
            </w:pPr>
            <w:r w:rsidRPr="008C71F4">
              <w:rPr>
                <w:sz w:val="22"/>
                <w:szCs w:val="22"/>
              </w:rPr>
              <w:t>Anders Karlsson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7D824B" w14:textId="6A5EDC49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C5BBA" w14:textId="5EC8140C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57B84D" w14:textId="49FFF3E6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46319E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A7DD2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E9D235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320AD4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D63D1C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329B3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937949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0EDBD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D4E31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3D822B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B799B1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A091F" w:rsidRPr="008C71F4" w14:paraId="546012FD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502E0" w14:textId="77777777" w:rsidR="00CA091F" w:rsidRPr="008C71F4" w:rsidRDefault="00CA091F" w:rsidP="00CA091F">
            <w:pPr>
              <w:rPr>
                <w:sz w:val="22"/>
                <w:szCs w:val="22"/>
              </w:rPr>
            </w:pPr>
            <w:r w:rsidRPr="008C71F4">
              <w:rPr>
                <w:sz w:val="22"/>
                <w:szCs w:val="22"/>
              </w:rPr>
              <w:t>Larry Söder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0C078B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8A33DF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F4935A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5DD61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AAB7A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214DF9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B91D73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BB65F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01C13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1DC45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2C14F6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2D0FA9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EAE9F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DD6A3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A091F" w:rsidRPr="008C71F4" w14:paraId="1F0A43B8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563C8" w14:textId="77777777" w:rsidR="00CA091F" w:rsidRPr="008C71F4" w:rsidRDefault="00CA091F" w:rsidP="00CA091F">
            <w:pPr>
              <w:rPr>
                <w:sz w:val="22"/>
                <w:szCs w:val="22"/>
              </w:rPr>
            </w:pPr>
            <w:r w:rsidRPr="008C71F4">
              <w:rPr>
                <w:sz w:val="22"/>
                <w:szCs w:val="22"/>
              </w:rPr>
              <w:t>Hans Eklind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1AA67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2F47B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A9DBF6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85EEF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EC652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DB2D47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64CF70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76E2F1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CF691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BBE94C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1F389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1889F6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18F3D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90EE14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A091F" w:rsidRPr="008C71F4" w14:paraId="1D5D1590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4A423" w14:textId="77777777" w:rsidR="00CA091F" w:rsidRPr="008C71F4" w:rsidRDefault="00CA091F" w:rsidP="00CA091F">
            <w:pPr>
              <w:rPr>
                <w:sz w:val="22"/>
                <w:szCs w:val="22"/>
              </w:rPr>
            </w:pPr>
            <w:r w:rsidRPr="008C71F4">
              <w:rPr>
                <w:sz w:val="22"/>
                <w:szCs w:val="22"/>
              </w:rPr>
              <w:t>Märta Stenevi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9B8B1" w14:textId="7CDA6D21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F4050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2E0A8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14B39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CFA5E9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1C8F7E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B9C94A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BE0AA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96D039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BED4DA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F8873D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8F30C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40DC90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A82EA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A091F" w:rsidRPr="008C71F4" w14:paraId="4BE72E6F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104E4" w14:textId="66283841" w:rsidR="00CA091F" w:rsidRPr="008C71F4" w:rsidRDefault="00122F09" w:rsidP="00CA091F">
            <w:pPr>
              <w:rPr>
                <w:sz w:val="22"/>
                <w:szCs w:val="22"/>
              </w:rPr>
            </w:pPr>
            <w:r w:rsidRPr="00122F09">
              <w:rPr>
                <w:sz w:val="22"/>
                <w:szCs w:val="22"/>
              </w:rPr>
              <w:t>Malte Tängmark Roos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F54E90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3927A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A71396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733FC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24A3A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65A54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A41864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87FEE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0B1DD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94546A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7713E9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3D4B2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437EAA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5F1CF8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A091F" w:rsidRPr="008C71F4" w14:paraId="2BFC3074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D3814" w14:textId="77777777" w:rsidR="00CA091F" w:rsidRPr="008C71F4" w:rsidRDefault="00CA091F" w:rsidP="00CA091F">
            <w:pPr>
              <w:rPr>
                <w:sz w:val="22"/>
                <w:szCs w:val="22"/>
              </w:rPr>
            </w:pPr>
            <w:r w:rsidRPr="008C71F4">
              <w:rPr>
                <w:sz w:val="22"/>
                <w:szCs w:val="22"/>
              </w:rPr>
              <w:t>Martin Melin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8D5CB6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A9F49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2DA662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4E8E5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79D98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E58232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097EC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9117D2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4B9A05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09DA3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8C5EBD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1B6169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4D070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6D239E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A091F" w:rsidRPr="008C71F4" w14:paraId="73294489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B93A2" w14:textId="77777777" w:rsidR="00CA091F" w:rsidRPr="008C71F4" w:rsidRDefault="00CA091F" w:rsidP="00CA091F">
            <w:pPr>
              <w:rPr>
                <w:sz w:val="22"/>
                <w:szCs w:val="22"/>
              </w:rPr>
            </w:pPr>
            <w:r w:rsidRPr="008C71F4">
              <w:rPr>
                <w:sz w:val="22"/>
                <w:szCs w:val="22"/>
              </w:rPr>
              <w:t xml:space="preserve">Helena </w:t>
            </w:r>
            <w:proofErr w:type="spellStart"/>
            <w:r w:rsidRPr="008C71F4">
              <w:rPr>
                <w:sz w:val="22"/>
                <w:szCs w:val="22"/>
              </w:rPr>
              <w:t>Gellerman</w:t>
            </w:r>
            <w:proofErr w:type="spellEnd"/>
            <w:r w:rsidRPr="008C71F4">
              <w:rPr>
                <w:sz w:val="22"/>
                <w:szCs w:val="22"/>
              </w:rPr>
              <w:t xml:space="preserve">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B57E2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27757C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2DD9A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C48B2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D8FC8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11D18F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A135FC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A0F8FD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7CBFE0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9D688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07F74C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A6FAEC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5012F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B2C8F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A091F" w:rsidRPr="008C71F4" w14:paraId="15B36010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372CC4" w14:textId="77777777" w:rsidR="00CA091F" w:rsidRPr="008C71F4" w:rsidRDefault="00CA091F" w:rsidP="00CA091F">
            <w:pPr>
              <w:rPr>
                <w:sz w:val="22"/>
                <w:szCs w:val="22"/>
              </w:rPr>
            </w:pPr>
            <w:r w:rsidRPr="008C71F4">
              <w:rPr>
                <w:sz w:val="22"/>
                <w:szCs w:val="22"/>
              </w:rPr>
              <w:t>Maj Karlsson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D0B63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6A8093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D3564D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A2AC13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04884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AD448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EB064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1A4D2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6D0AD7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45D25D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A42815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26F7D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9C01A7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82515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A091F" w:rsidRPr="008C71F4" w14:paraId="1EEFF222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8F997" w14:textId="77777777" w:rsidR="00CA091F" w:rsidRPr="008C71F4" w:rsidRDefault="00CA091F" w:rsidP="00CA091F">
            <w:pPr>
              <w:rPr>
                <w:sz w:val="22"/>
                <w:szCs w:val="22"/>
                <w:lang w:val="en-GB"/>
              </w:rPr>
            </w:pPr>
            <w:r w:rsidRPr="008C71F4">
              <w:rPr>
                <w:sz w:val="22"/>
                <w:szCs w:val="22"/>
                <w:lang w:val="en-GB"/>
              </w:rPr>
              <w:t xml:space="preserve">Ann-Christine </w:t>
            </w:r>
            <w:proofErr w:type="spellStart"/>
            <w:r w:rsidRPr="008C71F4">
              <w:rPr>
                <w:sz w:val="22"/>
                <w:szCs w:val="22"/>
                <w:lang w:val="en-GB"/>
              </w:rPr>
              <w:t>Frohm</w:t>
            </w:r>
            <w:proofErr w:type="spellEnd"/>
            <w:r w:rsidRPr="008C71F4">
              <w:rPr>
                <w:sz w:val="22"/>
                <w:szCs w:val="22"/>
                <w:lang w:val="en-GB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BDD0A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B9189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B2ADB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7F797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22223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F48117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92A2B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39328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512FB6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02C36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CFE50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453613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87036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5A461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</w:tr>
      <w:tr w:rsidR="002E7A1E" w:rsidRPr="008C71F4" w14:paraId="3A1A16D8" w14:textId="77777777" w:rsidTr="00897D4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7"/>
        </w:trPr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ECE2C4" w14:textId="36F44062" w:rsidR="002E7A1E" w:rsidRPr="002E7A1E" w:rsidRDefault="002E7A1E" w:rsidP="002E7A1E">
            <w:pPr>
              <w:rPr>
                <w:b/>
                <w:bCs/>
                <w:sz w:val="22"/>
                <w:szCs w:val="22"/>
                <w:lang w:val="en-GB"/>
              </w:rPr>
            </w:pPr>
            <w:r>
              <w:rPr>
                <w:b/>
                <w:i/>
                <w:sz w:val="20"/>
              </w:rPr>
              <w:t xml:space="preserve">EXTRA </w:t>
            </w:r>
            <w:r w:rsidRPr="008C71F4">
              <w:rPr>
                <w:b/>
                <w:i/>
                <w:sz w:val="20"/>
              </w:rPr>
              <w:t>SUPPLEANTER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44808" w14:textId="77777777" w:rsidR="002E7A1E" w:rsidRPr="008C71F4" w:rsidRDefault="002E7A1E" w:rsidP="002E7A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C11AD" w14:textId="77777777" w:rsidR="002E7A1E" w:rsidRPr="008C71F4" w:rsidRDefault="002E7A1E" w:rsidP="002E7A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F1196" w14:textId="77777777" w:rsidR="002E7A1E" w:rsidRPr="008C71F4" w:rsidRDefault="002E7A1E" w:rsidP="002E7A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226528" w14:textId="77777777" w:rsidR="002E7A1E" w:rsidRPr="008C71F4" w:rsidRDefault="002E7A1E" w:rsidP="002E7A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8F9C2D" w14:textId="77777777" w:rsidR="002E7A1E" w:rsidRPr="008C71F4" w:rsidRDefault="002E7A1E" w:rsidP="002E7A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6769CD" w14:textId="77777777" w:rsidR="002E7A1E" w:rsidRPr="008C71F4" w:rsidRDefault="002E7A1E" w:rsidP="002E7A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2B630" w14:textId="77777777" w:rsidR="002E7A1E" w:rsidRPr="008C71F4" w:rsidRDefault="002E7A1E" w:rsidP="002E7A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242BAD" w14:textId="77777777" w:rsidR="002E7A1E" w:rsidRPr="008C71F4" w:rsidRDefault="002E7A1E" w:rsidP="002E7A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AC5653" w14:textId="77777777" w:rsidR="002E7A1E" w:rsidRPr="008C71F4" w:rsidRDefault="002E7A1E" w:rsidP="002E7A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789D1F" w14:textId="77777777" w:rsidR="002E7A1E" w:rsidRPr="008C71F4" w:rsidRDefault="002E7A1E" w:rsidP="002E7A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30887A" w14:textId="77777777" w:rsidR="002E7A1E" w:rsidRPr="008C71F4" w:rsidRDefault="002E7A1E" w:rsidP="002E7A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07E79" w14:textId="77777777" w:rsidR="002E7A1E" w:rsidRPr="008C71F4" w:rsidRDefault="002E7A1E" w:rsidP="002E7A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0ACBD" w14:textId="77777777" w:rsidR="002E7A1E" w:rsidRPr="008C71F4" w:rsidRDefault="002E7A1E" w:rsidP="002E7A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FC520" w14:textId="77777777" w:rsidR="002E7A1E" w:rsidRPr="008C71F4" w:rsidRDefault="002E7A1E" w:rsidP="002E7A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</w:tr>
      <w:tr w:rsidR="00482C15" w:rsidRPr="008C71F4" w14:paraId="7DE2709D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8FC309" w14:textId="608EF7A8" w:rsidR="00482C15" w:rsidRPr="008C71F4" w:rsidRDefault="00482C15" w:rsidP="00CA091F">
            <w:pPr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Marcus Andersson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9E732" w14:textId="18D37575" w:rsidR="00482C15" w:rsidRPr="008C71F4" w:rsidRDefault="00DB6BEB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67221C" w14:textId="77777777" w:rsidR="00482C15" w:rsidRPr="008C71F4" w:rsidRDefault="00482C15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9467D0" w14:textId="77777777" w:rsidR="00482C15" w:rsidRPr="008C71F4" w:rsidRDefault="00482C15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F5E0B" w14:textId="77777777" w:rsidR="00482C15" w:rsidRPr="008C71F4" w:rsidRDefault="00482C15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A7B0C7" w14:textId="77777777" w:rsidR="00482C15" w:rsidRPr="008C71F4" w:rsidRDefault="00482C15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358189" w14:textId="77777777" w:rsidR="00482C15" w:rsidRPr="008C71F4" w:rsidRDefault="00482C15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B723EF" w14:textId="77777777" w:rsidR="00482C15" w:rsidRPr="008C71F4" w:rsidRDefault="00482C15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EA6663" w14:textId="77777777" w:rsidR="00482C15" w:rsidRPr="008C71F4" w:rsidRDefault="00482C15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66A048" w14:textId="77777777" w:rsidR="00482C15" w:rsidRPr="008C71F4" w:rsidRDefault="00482C15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FCC77" w14:textId="77777777" w:rsidR="00482C15" w:rsidRPr="008C71F4" w:rsidRDefault="00482C15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3B0B3" w14:textId="77777777" w:rsidR="00482C15" w:rsidRPr="008C71F4" w:rsidRDefault="00482C15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CE70BC" w14:textId="77777777" w:rsidR="00482C15" w:rsidRPr="008C71F4" w:rsidRDefault="00482C15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C7AE7E" w14:textId="77777777" w:rsidR="00482C15" w:rsidRPr="008C71F4" w:rsidRDefault="00482C15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E0715" w14:textId="77777777" w:rsidR="00482C15" w:rsidRPr="008C71F4" w:rsidRDefault="00482C15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</w:tr>
      <w:tr w:rsidR="00CA091F" w:rsidRPr="008C71F4" w14:paraId="25B401AF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3"/>
        </w:trPr>
        <w:tc>
          <w:tcPr>
            <w:tcW w:w="3402" w:type="dxa"/>
          </w:tcPr>
          <w:p w14:paraId="7628D478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sz w:val="20"/>
              </w:rPr>
            </w:pPr>
            <w:r w:rsidRPr="008C71F4">
              <w:rPr>
                <w:sz w:val="20"/>
              </w:rPr>
              <w:t>N = Närvarande</w:t>
            </w:r>
          </w:p>
        </w:tc>
        <w:tc>
          <w:tcPr>
            <w:tcW w:w="5029" w:type="dxa"/>
            <w:gridSpan w:val="16"/>
          </w:tcPr>
          <w:p w14:paraId="176C02CC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sz w:val="20"/>
              </w:rPr>
            </w:pPr>
            <w:r w:rsidRPr="008C71F4">
              <w:rPr>
                <w:sz w:val="20"/>
              </w:rPr>
              <w:t>X = ledamöter som deltagit i handläggningen</w:t>
            </w:r>
          </w:p>
        </w:tc>
      </w:tr>
      <w:tr w:rsidR="00CA091F" w:rsidRPr="008C71F4" w14:paraId="3F592F35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2"/>
        </w:trPr>
        <w:tc>
          <w:tcPr>
            <w:tcW w:w="3402" w:type="dxa"/>
          </w:tcPr>
          <w:p w14:paraId="05B16B8C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8C71F4">
              <w:rPr>
                <w:sz w:val="20"/>
              </w:rPr>
              <w:t>R = omröstning med rösträkning</w:t>
            </w:r>
          </w:p>
        </w:tc>
        <w:tc>
          <w:tcPr>
            <w:tcW w:w="5029" w:type="dxa"/>
            <w:gridSpan w:val="16"/>
          </w:tcPr>
          <w:p w14:paraId="02778C97" w14:textId="77777777" w:rsidR="00CA091F" w:rsidRPr="008C71F4" w:rsidRDefault="00CA091F" w:rsidP="00CA09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8C71F4">
              <w:rPr>
                <w:sz w:val="20"/>
              </w:rPr>
              <w:t>O = ledamöter som har varit närvarande men inte deltagit</w:t>
            </w:r>
          </w:p>
        </w:tc>
      </w:tr>
    </w:tbl>
    <w:p w14:paraId="70679B98" w14:textId="37673E16" w:rsidR="001A0A7C" w:rsidRDefault="001A0A7C" w:rsidP="0096348C">
      <w:pPr>
        <w:tabs>
          <w:tab w:val="left" w:pos="1701"/>
        </w:tabs>
      </w:pPr>
    </w:p>
    <w:tbl>
      <w:tblPr>
        <w:tblW w:w="864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81"/>
        <w:gridCol w:w="3143"/>
        <w:gridCol w:w="2619"/>
      </w:tblGrid>
      <w:tr w:rsidR="001542C9" w14:paraId="7E5FB97E" w14:textId="77777777" w:rsidTr="009F7711">
        <w:tc>
          <w:tcPr>
            <w:tcW w:w="2881" w:type="dxa"/>
          </w:tcPr>
          <w:p w14:paraId="3BF4C7AF" w14:textId="77777777" w:rsidR="001542C9" w:rsidRDefault="001542C9" w:rsidP="009F7711">
            <w:pPr>
              <w:tabs>
                <w:tab w:val="left" w:pos="1276"/>
              </w:tabs>
              <w:rPr>
                <w:sz w:val="28"/>
              </w:rPr>
            </w:pPr>
            <w:r>
              <w:t>SKATTEUTSKOTTET</w:t>
            </w:r>
          </w:p>
        </w:tc>
        <w:tc>
          <w:tcPr>
            <w:tcW w:w="3143" w:type="dxa"/>
          </w:tcPr>
          <w:p w14:paraId="389D4ED4" w14:textId="77777777" w:rsidR="001542C9" w:rsidRDefault="001542C9" w:rsidP="009F7711">
            <w:pPr>
              <w:tabs>
                <w:tab w:val="left" w:pos="1276"/>
              </w:tabs>
            </w:pPr>
          </w:p>
        </w:tc>
        <w:tc>
          <w:tcPr>
            <w:tcW w:w="2619" w:type="dxa"/>
          </w:tcPr>
          <w:p w14:paraId="05E5F515" w14:textId="77777777" w:rsidR="001542C9" w:rsidRDefault="001542C9" w:rsidP="009F7711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>Bilaga 2</w:t>
            </w:r>
          </w:p>
          <w:p w14:paraId="61F7E6D7" w14:textId="2F4F5114" w:rsidR="001542C9" w:rsidRDefault="001542C9" w:rsidP="009F7711">
            <w:pPr>
              <w:tabs>
                <w:tab w:val="left" w:pos="1276"/>
              </w:tabs>
              <w:rPr>
                <w:b/>
              </w:rPr>
            </w:pPr>
            <w:r>
              <w:t>till protokoll 2024/25:2</w:t>
            </w:r>
            <w:r w:rsidR="007C4DC2">
              <w:t>1</w:t>
            </w:r>
          </w:p>
        </w:tc>
      </w:tr>
    </w:tbl>
    <w:p w14:paraId="395C0C7D" w14:textId="77777777" w:rsidR="001542C9" w:rsidRDefault="001542C9" w:rsidP="001542C9">
      <w:pPr>
        <w:tabs>
          <w:tab w:val="left" w:pos="1276"/>
        </w:tabs>
        <w:ind w:left="-1134" w:firstLine="1134"/>
      </w:pPr>
    </w:p>
    <w:p w14:paraId="1B57D8AD" w14:textId="77777777" w:rsidR="001542C9" w:rsidRDefault="001542C9" w:rsidP="001542C9">
      <w:pPr>
        <w:tabs>
          <w:tab w:val="left" w:pos="142"/>
          <w:tab w:val="left" w:pos="7655"/>
        </w:tabs>
        <w:ind w:right="-568"/>
        <w:rPr>
          <w:sz w:val="22"/>
        </w:rPr>
      </w:pPr>
    </w:p>
    <w:p w14:paraId="14202058" w14:textId="77777777" w:rsidR="001542C9" w:rsidRPr="00FE63C5" w:rsidRDefault="001542C9" w:rsidP="001542C9">
      <w:pPr>
        <w:tabs>
          <w:tab w:val="left" w:pos="1985"/>
          <w:tab w:val="left" w:pos="7655"/>
        </w:tabs>
        <w:ind w:left="2127" w:right="-568" w:hanging="2127"/>
        <w:rPr>
          <w:i/>
          <w:sz w:val="32"/>
          <w:szCs w:val="32"/>
        </w:rPr>
      </w:pPr>
      <w:r>
        <w:rPr>
          <w:i/>
          <w:sz w:val="32"/>
          <w:szCs w:val="32"/>
        </w:rPr>
        <w:tab/>
        <w:t>Inkomna skrivelser</w:t>
      </w:r>
    </w:p>
    <w:p w14:paraId="2F858BFD" w14:textId="77777777" w:rsidR="001542C9" w:rsidRDefault="001542C9" w:rsidP="001542C9">
      <w:pPr>
        <w:tabs>
          <w:tab w:val="left" w:pos="1985"/>
          <w:tab w:val="left" w:pos="7655"/>
        </w:tabs>
        <w:ind w:left="2127" w:right="-568" w:hanging="2127"/>
        <w:rPr>
          <w:i/>
          <w:szCs w:val="24"/>
        </w:rPr>
      </w:pPr>
    </w:p>
    <w:p w14:paraId="31582F58" w14:textId="77777777" w:rsidR="001542C9" w:rsidRDefault="001542C9" w:rsidP="001542C9">
      <w:pPr>
        <w:tabs>
          <w:tab w:val="left" w:pos="1985"/>
          <w:tab w:val="left" w:pos="7655"/>
        </w:tabs>
        <w:ind w:left="2127" w:right="-568" w:hanging="2127"/>
        <w:rPr>
          <w:i/>
          <w:szCs w:val="24"/>
        </w:rPr>
      </w:pPr>
      <w:r w:rsidRPr="00D97F2E">
        <w:rPr>
          <w:i/>
          <w:szCs w:val="24"/>
        </w:rPr>
        <w:t>Dnr</w:t>
      </w:r>
      <w:r w:rsidRPr="00D97F2E">
        <w:rPr>
          <w:i/>
          <w:szCs w:val="24"/>
        </w:rPr>
        <w:tab/>
      </w:r>
      <w:r>
        <w:rPr>
          <w:i/>
          <w:szCs w:val="24"/>
        </w:rPr>
        <w:t>Ämne</w:t>
      </w:r>
    </w:p>
    <w:p w14:paraId="4670D91C" w14:textId="70E3636A" w:rsidR="007C4DC2" w:rsidRPr="00D97F2E" w:rsidRDefault="007C4DC2" w:rsidP="007C4DC2">
      <w:pPr>
        <w:tabs>
          <w:tab w:val="left" w:pos="1985"/>
          <w:tab w:val="left" w:pos="7655"/>
        </w:tabs>
        <w:ind w:left="2127" w:right="-568" w:hanging="2127"/>
        <w:rPr>
          <w:iCs/>
          <w:szCs w:val="24"/>
        </w:rPr>
      </w:pPr>
      <w:r>
        <w:rPr>
          <w:color w:val="000000"/>
          <w:lang w:eastAsia="en-US"/>
        </w:rPr>
        <w:t>1038–2024/25</w:t>
      </w:r>
      <w:r w:rsidRPr="00D97F2E">
        <w:rPr>
          <w:iCs/>
          <w:szCs w:val="24"/>
        </w:rPr>
        <w:tab/>
      </w:r>
      <w:r w:rsidRPr="007C4DC2">
        <w:rPr>
          <w:iCs/>
          <w:szCs w:val="24"/>
        </w:rPr>
        <w:t>Polisen underlåter att utreda brott</w:t>
      </w:r>
    </w:p>
    <w:p w14:paraId="1F1D12EB" w14:textId="06856498" w:rsidR="001542C9" w:rsidRPr="00D97F2E" w:rsidRDefault="001542C9" w:rsidP="001542C9">
      <w:pPr>
        <w:tabs>
          <w:tab w:val="left" w:pos="1985"/>
          <w:tab w:val="left" w:pos="7655"/>
        </w:tabs>
        <w:ind w:left="2127" w:right="-568" w:hanging="2127"/>
        <w:rPr>
          <w:iCs/>
          <w:szCs w:val="24"/>
        </w:rPr>
      </w:pPr>
    </w:p>
    <w:p w14:paraId="0EC5AF22" w14:textId="77777777" w:rsidR="001542C9" w:rsidRPr="008C71F4" w:rsidRDefault="001542C9" w:rsidP="0096348C">
      <w:pPr>
        <w:tabs>
          <w:tab w:val="left" w:pos="1701"/>
        </w:tabs>
      </w:pPr>
    </w:p>
    <w:bookmarkEnd w:id="2"/>
    <w:sectPr w:rsidR="001542C9" w:rsidRPr="008C71F4" w:rsidSect="00592BE9">
      <w:pgSz w:w="11906" w:h="16838"/>
      <w:pgMar w:top="851" w:right="1134" w:bottom="1134" w:left="993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D3B4B8A"/>
    <w:multiLevelType w:val="hybridMultilevel"/>
    <w:tmpl w:val="416ADEC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E35C1E"/>
    <w:multiLevelType w:val="hybridMultilevel"/>
    <w:tmpl w:val="CB3AF6DE"/>
    <w:lvl w:ilvl="0" w:tplc="041D0017">
      <w:start w:val="1"/>
      <w:numFmt w:val="lowerLetter"/>
      <w:lvlText w:val="%1)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F0205C"/>
    <w:multiLevelType w:val="hybridMultilevel"/>
    <w:tmpl w:val="5C0EFB6C"/>
    <w:lvl w:ilvl="0" w:tplc="041D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3E2094"/>
    <w:multiLevelType w:val="hybridMultilevel"/>
    <w:tmpl w:val="ED6E2262"/>
    <w:lvl w:ilvl="0" w:tplc="7BC825A8">
      <w:start w:val="1"/>
      <w:numFmt w:val="decimal"/>
      <w:lvlText w:val="%1."/>
      <w:lvlJc w:val="left"/>
      <w:pPr>
        <w:ind w:left="1746" w:hanging="360"/>
      </w:pPr>
      <w:rPr>
        <w:b/>
        <w:bCs w:val="0"/>
        <w:i w:val="0"/>
        <w:iCs w:val="0"/>
      </w:rPr>
    </w:lvl>
    <w:lvl w:ilvl="1" w:tplc="041D0019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abstractNum w:abstractNumId="5" w15:restartNumberingAfterBreak="0">
    <w:nsid w:val="6B67248A"/>
    <w:multiLevelType w:val="hybridMultilevel"/>
    <w:tmpl w:val="0B20176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activeWritingStyle w:appName="MSWord" w:lang="de-DE" w:vendorID="64" w:dllVersion="6" w:nlCheck="1" w:checkStyle="0"/>
  <w:activeWritingStyle w:appName="MSWord" w:lang="en-US" w:vendorID="64" w:dllVersion="6" w:nlCheck="1" w:checkStyle="1"/>
  <w:activeWritingStyle w:appName="MSWord" w:lang="sv-SE" w:vendorID="64" w:dllVersion="4096" w:nlCheck="1" w:checkStyle="0"/>
  <w:activeWritingStyle w:appName="MSWord" w:lang="en-US" w:vendorID="64" w:dllVersion="4096" w:nlCheck="1" w:checkStyle="0"/>
  <w:activeWritingStyle w:appName="MSWord" w:lang="de-DE" w:vendorID="64" w:dllVersion="4096" w:nlCheck="1" w:checkStyle="0"/>
  <w:activeWritingStyle w:appName="MSWord" w:lang="en-GB" w:vendorID="64" w:dllVersion="4096" w:nlCheck="1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5992"/>
    <w:rsid w:val="00003342"/>
    <w:rsid w:val="00004002"/>
    <w:rsid w:val="0000744F"/>
    <w:rsid w:val="00012D39"/>
    <w:rsid w:val="0001638B"/>
    <w:rsid w:val="00016B3F"/>
    <w:rsid w:val="000201BF"/>
    <w:rsid w:val="00025ECC"/>
    <w:rsid w:val="000311F2"/>
    <w:rsid w:val="0003389F"/>
    <w:rsid w:val="0003470E"/>
    <w:rsid w:val="00034CDD"/>
    <w:rsid w:val="00035496"/>
    <w:rsid w:val="00035F7D"/>
    <w:rsid w:val="00037EDF"/>
    <w:rsid w:val="0004283E"/>
    <w:rsid w:val="00043563"/>
    <w:rsid w:val="000641CD"/>
    <w:rsid w:val="00064405"/>
    <w:rsid w:val="00070904"/>
    <w:rsid w:val="00071C98"/>
    <w:rsid w:val="00073002"/>
    <w:rsid w:val="000822C0"/>
    <w:rsid w:val="000833DF"/>
    <w:rsid w:val="000854D9"/>
    <w:rsid w:val="00086452"/>
    <w:rsid w:val="00090BEF"/>
    <w:rsid w:val="000910E8"/>
    <w:rsid w:val="000925AE"/>
    <w:rsid w:val="0009468C"/>
    <w:rsid w:val="000A10F5"/>
    <w:rsid w:val="000A2410"/>
    <w:rsid w:val="000A3EB1"/>
    <w:rsid w:val="000A5E12"/>
    <w:rsid w:val="000A746F"/>
    <w:rsid w:val="000B0E4C"/>
    <w:rsid w:val="000B222F"/>
    <w:rsid w:val="000B2293"/>
    <w:rsid w:val="000B2877"/>
    <w:rsid w:val="000B36D4"/>
    <w:rsid w:val="000B7C05"/>
    <w:rsid w:val="000B7ED3"/>
    <w:rsid w:val="000C0F16"/>
    <w:rsid w:val="000D0939"/>
    <w:rsid w:val="000D3043"/>
    <w:rsid w:val="000D4D83"/>
    <w:rsid w:val="000D5C99"/>
    <w:rsid w:val="000D5D60"/>
    <w:rsid w:val="000E13F0"/>
    <w:rsid w:val="000E3CCF"/>
    <w:rsid w:val="000E59DD"/>
    <w:rsid w:val="000E699C"/>
    <w:rsid w:val="000E707A"/>
    <w:rsid w:val="000F0768"/>
    <w:rsid w:val="000F2258"/>
    <w:rsid w:val="000F47DE"/>
    <w:rsid w:val="000F4B22"/>
    <w:rsid w:val="000F6C0E"/>
    <w:rsid w:val="000F7279"/>
    <w:rsid w:val="001018B5"/>
    <w:rsid w:val="00102BE9"/>
    <w:rsid w:val="00104694"/>
    <w:rsid w:val="00111F56"/>
    <w:rsid w:val="0012168C"/>
    <w:rsid w:val="00121F9D"/>
    <w:rsid w:val="00122F09"/>
    <w:rsid w:val="0012331A"/>
    <w:rsid w:val="001238F7"/>
    <w:rsid w:val="001308F8"/>
    <w:rsid w:val="00133B7E"/>
    <w:rsid w:val="001345BA"/>
    <w:rsid w:val="00137E14"/>
    <w:rsid w:val="00140387"/>
    <w:rsid w:val="00142129"/>
    <w:rsid w:val="001442A0"/>
    <w:rsid w:val="00144FCB"/>
    <w:rsid w:val="001507C0"/>
    <w:rsid w:val="001522CE"/>
    <w:rsid w:val="001542C9"/>
    <w:rsid w:val="00160A88"/>
    <w:rsid w:val="00161AA6"/>
    <w:rsid w:val="001631CE"/>
    <w:rsid w:val="00166E59"/>
    <w:rsid w:val="00167FCF"/>
    <w:rsid w:val="00173B7A"/>
    <w:rsid w:val="00180B5C"/>
    <w:rsid w:val="00183B4D"/>
    <w:rsid w:val="00184C32"/>
    <w:rsid w:val="00186BCD"/>
    <w:rsid w:val="0019207A"/>
    <w:rsid w:val="0019469E"/>
    <w:rsid w:val="001A0A7C"/>
    <w:rsid w:val="001A1578"/>
    <w:rsid w:val="001A30E8"/>
    <w:rsid w:val="001A70AA"/>
    <w:rsid w:val="001B1870"/>
    <w:rsid w:val="001B463E"/>
    <w:rsid w:val="001C213A"/>
    <w:rsid w:val="001C6099"/>
    <w:rsid w:val="001C6194"/>
    <w:rsid w:val="001C74B4"/>
    <w:rsid w:val="001D0ED9"/>
    <w:rsid w:val="001D4393"/>
    <w:rsid w:val="001E1EE0"/>
    <w:rsid w:val="001E1FAC"/>
    <w:rsid w:val="001F1623"/>
    <w:rsid w:val="001F67F5"/>
    <w:rsid w:val="00207218"/>
    <w:rsid w:val="0021301E"/>
    <w:rsid w:val="00214A77"/>
    <w:rsid w:val="002174A8"/>
    <w:rsid w:val="0022241F"/>
    <w:rsid w:val="002240E5"/>
    <w:rsid w:val="002348E1"/>
    <w:rsid w:val="00234B75"/>
    <w:rsid w:val="002373C0"/>
    <w:rsid w:val="00244B2A"/>
    <w:rsid w:val="00245992"/>
    <w:rsid w:val="00246D79"/>
    <w:rsid w:val="00246FAC"/>
    <w:rsid w:val="002544E0"/>
    <w:rsid w:val="0025581D"/>
    <w:rsid w:val="00256C69"/>
    <w:rsid w:val="002615F8"/>
    <w:rsid w:val="002624FF"/>
    <w:rsid w:val="00267857"/>
    <w:rsid w:val="002720CA"/>
    <w:rsid w:val="00272F0A"/>
    <w:rsid w:val="00274266"/>
    <w:rsid w:val="00274DF1"/>
    <w:rsid w:val="00275CD2"/>
    <w:rsid w:val="00275E80"/>
    <w:rsid w:val="00276013"/>
    <w:rsid w:val="00276F72"/>
    <w:rsid w:val="00277F93"/>
    <w:rsid w:val="00285DF8"/>
    <w:rsid w:val="00286838"/>
    <w:rsid w:val="00291A4D"/>
    <w:rsid w:val="002964E2"/>
    <w:rsid w:val="00296D10"/>
    <w:rsid w:val="002A587B"/>
    <w:rsid w:val="002B1854"/>
    <w:rsid w:val="002B194F"/>
    <w:rsid w:val="002B46F6"/>
    <w:rsid w:val="002B4EF3"/>
    <w:rsid w:val="002B51DB"/>
    <w:rsid w:val="002B5686"/>
    <w:rsid w:val="002C03CD"/>
    <w:rsid w:val="002C361F"/>
    <w:rsid w:val="002C3CC1"/>
    <w:rsid w:val="002C4572"/>
    <w:rsid w:val="002C4E9D"/>
    <w:rsid w:val="002C50E7"/>
    <w:rsid w:val="002D2AB5"/>
    <w:rsid w:val="002E1614"/>
    <w:rsid w:val="002E7A1E"/>
    <w:rsid w:val="002F284C"/>
    <w:rsid w:val="002F4D4C"/>
    <w:rsid w:val="003075C2"/>
    <w:rsid w:val="003102EF"/>
    <w:rsid w:val="00313E6F"/>
    <w:rsid w:val="00314F14"/>
    <w:rsid w:val="00315D18"/>
    <w:rsid w:val="003164B8"/>
    <w:rsid w:val="00316A79"/>
    <w:rsid w:val="00325DC6"/>
    <w:rsid w:val="00326373"/>
    <w:rsid w:val="003276CE"/>
    <w:rsid w:val="00327E0E"/>
    <w:rsid w:val="00335BC5"/>
    <w:rsid w:val="003378A2"/>
    <w:rsid w:val="00340F42"/>
    <w:rsid w:val="00345307"/>
    <w:rsid w:val="0035321B"/>
    <w:rsid w:val="0035624B"/>
    <w:rsid w:val="00360479"/>
    <w:rsid w:val="00362805"/>
    <w:rsid w:val="00363647"/>
    <w:rsid w:val="003649DD"/>
    <w:rsid w:val="00366CA6"/>
    <w:rsid w:val="003671D1"/>
    <w:rsid w:val="00371E70"/>
    <w:rsid w:val="00373F43"/>
    <w:rsid w:val="003745F4"/>
    <w:rsid w:val="003748F1"/>
    <w:rsid w:val="00374AAE"/>
    <w:rsid w:val="0037567A"/>
    <w:rsid w:val="00376680"/>
    <w:rsid w:val="00380417"/>
    <w:rsid w:val="003815DF"/>
    <w:rsid w:val="003837CD"/>
    <w:rsid w:val="00387626"/>
    <w:rsid w:val="00387D06"/>
    <w:rsid w:val="003902E7"/>
    <w:rsid w:val="00391A25"/>
    <w:rsid w:val="00394192"/>
    <w:rsid w:val="003952A4"/>
    <w:rsid w:val="0039591D"/>
    <w:rsid w:val="00395E54"/>
    <w:rsid w:val="003970ED"/>
    <w:rsid w:val="003A12AC"/>
    <w:rsid w:val="003A48EB"/>
    <w:rsid w:val="003A6D08"/>
    <w:rsid w:val="003A729A"/>
    <w:rsid w:val="003B0182"/>
    <w:rsid w:val="003B21BE"/>
    <w:rsid w:val="003B6061"/>
    <w:rsid w:val="003B642A"/>
    <w:rsid w:val="003C4FCF"/>
    <w:rsid w:val="003D02E2"/>
    <w:rsid w:val="003D170F"/>
    <w:rsid w:val="003D2B22"/>
    <w:rsid w:val="003D309C"/>
    <w:rsid w:val="003D3213"/>
    <w:rsid w:val="003D65DF"/>
    <w:rsid w:val="003E29F6"/>
    <w:rsid w:val="003E3027"/>
    <w:rsid w:val="003E305E"/>
    <w:rsid w:val="003E60DD"/>
    <w:rsid w:val="003F17B7"/>
    <w:rsid w:val="003F3C29"/>
    <w:rsid w:val="003F49FA"/>
    <w:rsid w:val="003F642F"/>
    <w:rsid w:val="003F76C0"/>
    <w:rsid w:val="004030B9"/>
    <w:rsid w:val="0040375C"/>
    <w:rsid w:val="00406E1F"/>
    <w:rsid w:val="00413EC3"/>
    <w:rsid w:val="0041580F"/>
    <w:rsid w:val="0041582D"/>
    <w:rsid w:val="00416EC2"/>
    <w:rsid w:val="00417945"/>
    <w:rsid w:val="004206DB"/>
    <w:rsid w:val="00423BDD"/>
    <w:rsid w:val="004245AC"/>
    <w:rsid w:val="00425991"/>
    <w:rsid w:val="00431913"/>
    <w:rsid w:val="00433D1B"/>
    <w:rsid w:val="00437AEB"/>
    <w:rsid w:val="00442491"/>
    <w:rsid w:val="00445589"/>
    <w:rsid w:val="00446353"/>
    <w:rsid w:val="00446C86"/>
    <w:rsid w:val="0045270F"/>
    <w:rsid w:val="00455642"/>
    <w:rsid w:val="0046308D"/>
    <w:rsid w:val="00465100"/>
    <w:rsid w:val="004673D5"/>
    <w:rsid w:val="00471F07"/>
    <w:rsid w:val="00472E9B"/>
    <w:rsid w:val="00475E76"/>
    <w:rsid w:val="00481B64"/>
    <w:rsid w:val="00482C15"/>
    <w:rsid w:val="0048563B"/>
    <w:rsid w:val="00494D6F"/>
    <w:rsid w:val="00497F45"/>
    <w:rsid w:val="004A0DC8"/>
    <w:rsid w:val="004A0EF6"/>
    <w:rsid w:val="004A3C1A"/>
    <w:rsid w:val="004B46EB"/>
    <w:rsid w:val="004B5542"/>
    <w:rsid w:val="004B6772"/>
    <w:rsid w:val="004B6D8F"/>
    <w:rsid w:val="004C0D97"/>
    <w:rsid w:val="004C15E6"/>
    <w:rsid w:val="004C27C6"/>
    <w:rsid w:val="004C5D4F"/>
    <w:rsid w:val="004C6112"/>
    <w:rsid w:val="004D3A1E"/>
    <w:rsid w:val="004D45EC"/>
    <w:rsid w:val="004D717F"/>
    <w:rsid w:val="004E0699"/>
    <w:rsid w:val="004E28A2"/>
    <w:rsid w:val="004E6175"/>
    <w:rsid w:val="004E7397"/>
    <w:rsid w:val="004F14A4"/>
    <w:rsid w:val="004F1B55"/>
    <w:rsid w:val="004F680C"/>
    <w:rsid w:val="004F7851"/>
    <w:rsid w:val="004F7B7D"/>
    <w:rsid w:val="0050040F"/>
    <w:rsid w:val="0050149F"/>
    <w:rsid w:val="00502075"/>
    <w:rsid w:val="005028BE"/>
    <w:rsid w:val="00506502"/>
    <w:rsid w:val="005108E6"/>
    <w:rsid w:val="00510E72"/>
    <w:rsid w:val="00511E86"/>
    <w:rsid w:val="0051376D"/>
    <w:rsid w:val="00514F67"/>
    <w:rsid w:val="00517E7E"/>
    <w:rsid w:val="00522A1A"/>
    <w:rsid w:val="005300FA"/>
    <w:rsid w:val="00533D68"/>
    <w:rsid w:val="00533E12"/>
    <w:rsid w:val="00540AE9"/>
    <w:rsid w:val="00541047"/>
    <w:rsid w:val="0054365E"/>
    <w:rsid w:val="00543F05"/>
    <w:rsid w:val="00553F72"/>
    <w:rsid w:val="00554349"/>
    <w:rsid w:val="00555EB7"/>
    <w:rsid w:val="00563737"/>
    <w:rsid w:val="00565087"/>
    <w:rsid w:val="0056689D"/>
    <w:rsid w:val="005727BD"/>
    <w:rsid w:val="00574036"/>
    <w:rsid w:val="00574897"/>
    <w:rsid w:val="00581568"/>
    <w:rsid w:val="00582618"/>
    <w:rsid w:val="00583300"/>
    <w:rsid w:val="00585B29"/>
    <w:rsid w:val="00592BE9"/>
    <w:rsid w:val="005A3782"/>
    <w:rsid w:val="005B0262"/>
    <w:rsid w:val="005B13B2"/>
    <w:rsid w:val="005B1C6E"/>
    <w:rsid w:val="005B2625"/>
    <w:rsid w:val="005B4FDD"/>
    <w:rsid w:val="005C1541"/>
    <w:rsid w:val="005C1EAD"/>
    <w:rsid w:val="005C2F5F"/>
    <w:rsid w:val="005C3A33"/>
    <w:rsid w:val="005D0343"/>
    <w:rsid w:val="005D7A4F"/>
    <w:rsid w:val="005E12EA"/>
    <w:rsid w:val="005E13C8"/>
    <w:rsid w:val="005E28B9"/>
    <w:rsid w:val="005E439C"/>
    <w:rsid w:val="005E4C3F"/>
    <w:rsid w:val="005F3182"/>
    <w:rsid w:val="005F422B"/>
    <w:rsid w:val="005F4792"/>
    <w:rsid w:val="005F493C"/>
    <w:rsid w:val="005F53D6"/>
    <w:rsid w:val="005F57D4"/>
    <w:rsid w:val="006115FA"/>
    <w:rsid w:val="00613B07"/>
    <w:rsid w:val="00614540"/>
    <w:rsid w:val="00614844"/>
    <w:rsid w:val="006150AA"/>
    <w:rsid w:val="00627372"/>
    <w:rsid w:val="00636DF4"/>
    <w:rsid w:val="006378D7"/>
    <w:rsid w:val="00640261"/>
    <w:rsid w:val="00647BE8"/>
    <w:rsid w:val="006604CB"/>
    <w:rsid w:val="00662C0B"/>
    <w:rsid w:val="0066354B"/>
    <w:rsid w:val="0066399F"/>
    <w:rsid w:val="00666516"/>
    <w:rsid w:val="00674171"/>
    <w:rsid w:val="00681B04"/>
    <w:rsid w:val="00694A06"/>
    <w:rsid w:val="00697EB5"/>
    <w:rsid w:val="006A10E7"/>
    <w:rsid w:val="006A511D"/>
    <w:rsid w:val="006B62D9"/>
    <w:rsid w:val="006B7B0C"/>
    <w:rsid w:val="006C21FA"/>
    <w:rsid w:val="006C33F2"/>
    <w:rsid w:val="006C34A5"/>
    <w:rsid w:val="006C5554"/>
    <w:rsid w:val="006D3126"/>
    <w:rsid w:val="006D5165"/>
    <w:rsid w:val="006D7353"/>
    <w:rsid w:val="006E1BFC"/>
    <w:rsid w:val="006F03D9"/>
    <w:rsid w:val="006F5FFE"/>
    <w:rsid w:val="00700B35"/>
    <w:rsid w:val="00722669"/>
    <w:rsid w:val="00723D66"/>
    <w:rsid w:val="0072602E"/>
    <w:rsid w:val="00726644"/>
    <w:rsid w:val="00726EE5"/>
    <w:rsid w:val="0073064C"/>
    <w:rsid w:val="00731EE4"/>
    <w:rsid w:val="007362D7"/>
    <w:rsid w:val="00736A59"/>
    <w:rsid w:val="00737785"/>
    <w:rsid w:val="00750FF0"/>
    <w:rsid w:val="007515BB"/>
    <w:rsid w:val="00751CCC"/>
    <w:rsid w:val="0075315C"/>
    <w:rsid w:val="007534D9"/>
    <w:rsid w:val="00755469"/>
    <w:rsid w:val="007557B6"/>
    <w:rsid w:val="00755B50"/>
    <w:rsid w:val="0075792B"/>
    <w:rsid w:val="00760E17"/>
    <w:rsid w:val="00767BDA"/>
    <w:rsid w:val="00771B76"/>
    <w:rsid w:val="007747AD"/>
    <w:rsid w:val="007753F1"/>
    <w:rsid w:val="007773BF"/>
    <w:rsid w:val="007775D0"/>
    <w:rsid w:val="00780544"/>
    <w:rsid w:val="00780720"/>
    <w:rsid w:val="00785299"/>
    <w:rsid w:val="00785470"/>
    <w:rsid w:val="00791AAB"/>
    <w:rsid w:val="007A17C6"/>
    <w:rsid w:val="007B2157"/>
    <w:rsid w:val="007C4791"/>
    <w:rsid w:val="007C4DC2"/>
    <w:rsid w:val="007C61E3"/>
    <w:rsid w:val="007C7574"/>
    <w:rsid w:val="007D2629"/>
    <w:rsid w:val="007D4AEF"/>
    <w:rsid w:val="007E1B8E"/>
    <w:rsid w:val="007E1E42"/>
    <w:rsid w:val="007E1FAE"/>
    <w:rsid w:val="007E3F0D"/>
    <w:rsid w:val="007E4B5A"/>
    <w:rsid w:val="007F2EDA"/>
    <w:rsid w:val="007F55E5"/>
    <w:rsid w:val="007F6B0D"/>
    <w:rsid w:val="007F78E4"/>
    <w:rsid w:val="008015D8"/>
    <w:rsid w:val="00801A7D"/>
    <w:rsid w:val="008020C2"/>
    <w:rsid w:val="00802FF2"/>
    <w:rsid w:val="0080351C"/>
    <w:rsid w:val="0080789B"/>
    <w:rsid w:val="00815B5B"/>
    <w:rsid w:val="0081772D"/>
    <w:rsid w:val="00820AC7"/>
    <w:rsid w:val="00822226"/>
    <w:rsid w:val="00832238"/>
    <w:rsid w:val="00832411"/>
    <w:rsid w:val="00834A36"/>
    <w:rsid w:val="00834B38"/>
    <w:rsid w:val="00835811"/>
    <w:rsid w:val="00835DF4"/>
    <w:rsid w:val="008378F7"/>
    <w:rsid w:val="0084012B"/>
    <w:rsid w:val="00841280"/>
    <w:rsid w:val="00843FF8"/>
    <w:rsid w:val="00846E56"/>
    <w:rsid w:val="00851785"/>
    <w:rsid w:val="00853FCC"/>
    <w:rsid w:val="008557FA"/>
    <w:rsid w:val="008564A1"/>
    <w:rsid w:val="0086262B"/>
    <w:rsid w:val="00872F1E"/>
    <w:rsid w:val="0087359E"/>
    <w:rsid w:val="008808A5"/>
    <w:rsid w:val="008844B7"/>
    <w:rsid w:val="00885563"/>
    <w:rsid w:val="0088687F"/>
    <w:rsid w:val="0088705A"/>
    <w:rsid w:val="008958A1"/>
    <w:rsid w:val="00895CD0"/>
    <w:rsid w:val="00897089"/>
    <w:rsid w:val="00897D44"/>
    <w:rsid w:val="008A3F7B"/>
    <w:rsid w:val="008A4E5F"/>
    <w:rsid w:val="008A5327"/>
    <w:rsid w:val="008C2DE4"/>
    <w:rsid w:val="008C68ED"/>
    <w:rsid w:val="008C71F4"/>
    <w:rsid w:val="008D12B1"/>
    <w:rsid w:val="008D49B9"/>
    <w:rsid w:val="008E297D"/>
    <w:rsid w:val="008E72AD"/>
    <w:rsid w:val="008F1A6E"/>
    <w:rsid w:val="008F1D3E"/>
    <w:rsid w:val="008F475F"/>
    <w:rsid w:val="008F4D68"/>
    <w:rsid w:val="008F5104"/>
    <w:rsid w:val="008F656A"/>
    <w:rsid w:val="008F79F2"/>
    <w:rsid w:val="00902073"/>
    <w:rsid w:val="009033BA"/>
    <w:rsid w:val="00904F43"/>
    <w:rsid w:val="00906C2D"/>
    <w:rsid w:val="00910FDE"/>
    <w:rsid w:val="00915674"/>
    <w:rsid w:val="009161EA"/>
    <w:rsid w:val="00920599"/>
    <w:rsid w:val="009216D5"/>
    <w:rsid w:val="00921E58"/>
    <w:rsid w:val="00923554"/>
    <w:rsid w:val="009249A0"/>
    <w:rsid w:val="0092600A"/>
    <w:rsid w:val="00926304"/>
    <w:rsid w:val="009304ED"/>
    <w:rsid w:val="00937BF3"/>
    <w:rsid w:val="00941E57"/>
    <w:rsid w:val="009422FF"/>
    <w:rsid w:val="009450D8"/>
    <w:rsid w:val="00946978"/>
    <w:rsid w:val="00947E4C"/>
    <w:rsid w:val="0095079D"/>
    <w:rsid w:val="00953D59"/>
    <w:rsid w:val="00954010"/>
    <w:rsid w:val="009609ED"/>
    <w:rsid w:val="0096238C"/>
    <w:rsid w:val="0096348C"/>
    <w:rsid w:val="00963957"/>
    <w:rsid w:val="00973D8B"/>
    <w:rsid w:val="0097572A"/>
    <w:rsid w:val="009760E3"/>
    <w:rsid w:val="009801E5"/>
    <w:rsid w:val="009815DB"/>
    <w:rsid w:val="00984F1C"/>
    <w:rsid w:val="00986D7D"/>
    <w:rsid w:val="009938A7"/>
    <w:rsid w:val="00994644"/>
    <w:rsid w:val="00994F6E"/>
    <w:rsid w:val="009A06C3"/>
    <w:rsid w:val="009A3449"/>
    <w:rsid w:val="009A54AC"/>
    <w:rsid w:val="009A68FE"/>
    <w:rsid w:val="009B0A01"/>
    <w:rsid w:val="009B0E9B"/>
    <w:rsid w:val="009B2217"/>
    <w:rsid w:val="009B33D5"/>
    <w:rsid w:val="009C18C0"/>
    <w:rsid w:val="009C3B62"/>
    <w:rsid w:val="009C3BE7"/>
    <w:rsid w:val="009D0348"/>
    <w:rsid w:val="009D19B3"/>
    <w:rsid w:val="009D1BB5"/>
    <w:rsid w:val="009D6560"/>
    <w:rsid w:val="009E1310"/>
    <w:rsid w:val="009E6EE2"/>
    <w:rsid w:val="009F3D13"/>
    <w:rsid w:val="009F6E99"/>
    <w:rsid w:val="00A01787"/>
    <w:rsid w:val="00A11536"/>
    <w:rsid w:val="00A11732"/>
    <w:rsid w:val="00A13963"/>
    <w:rsid w:val="00A15EC6"/>
    <w:rsid w:val="00A258F2"/>
    <w:rsid w:val="00A304E0"/>
    <w:rsid w:val="00A31820"/>
    <w:rsid w:val="00A32916"/>
    <w:rsid w:val="00A3519E"/>
    <w:rsid w:val="00A353C5"/>
    <w:rsid w:val="00A35901"/>
    <w:rsid w:val="00A401A5"/>
    <w:rsid w:val="00A41CBC"/>
    <w:rsid w:val="00A45637"/>
    <w:rsid w:val="00A46C20"/>
    <w:rsid w:val="00A47006"/>
    <w:rsid w:val="00A472AE"/>
    <w:rsid w:val="00A508D0"/>
    <w:rsid w:val="00A5183C"/>
    <w:rsid w:val="00A52B21"/>
    <w:rsid w:val="00A53C17"/>
    <w:rsid w:val="00A55748"/>
    <w:rsid w:val="00A575DF"/>
    <w:rsid w:val="00A60A32"/>
    <w:rsid w:val="00A63738"/>
    <w:rsid w:val="00A6425C"/>
    <w:rsid w:val="00A665CC"/>
    <w:rsid w:val="00A70B78"/>
    <w:rsid w:val="00A744C3"/>
    <w:rsid w:val="00A74C6F"/>
    <w:rsid w:val="00A81721"/>
    <w:rsid w:val="00A84DE6"/>
    <w:rsid w:val="00A86B26"/>
    <w:rsid w:val="00A86CDD"/>
    <w:rsid w:val="00A874C8"/>
    <w:rsid w:val="00A907AB"/>
    <w:rsid w:val="00A90C14"/>
    <w:rsid w:val="00A9262A"/>
    <w:rsid w:val="00AB15F1"/>
    <w:rsid w:val="00AB30A5"/>
    <w:rsid w:val="00AB3136"/>
    <w:rsid w:val="00AB3690"/>
    <w:rsid w:val="00AC0EF7"/>
    <w:rsid w:val="00AC1A15"/>
    <w:rsid w:val="00AD4893"/>
    <w:rsid w:val="00AE1695"/>
    <w:rsid w:val="00AE41CE"/>
    <w:rsid w:val="00AE4635"/>
    <w:rsid w:val="00AE7291"/>
    <w:rsid w:val="00AF185B"/>
    <w:rsid w:val="00AF2031"/>
    <w:rsid w:val="00AF2C40"/>
    <w:rsid w:val="00AF4920"/>
    <w:rsid w:val="00AF4E88"/>
    <w:rsid w:val="00AF7C8D"/>
    <w:rsid w:val="00B00B58"/>
    <w:rsid w:val="00B15788"/>
    <w:rsid w:val="00B16BC7"/>
    <w:rsid w:val="00B17955"/>
    <w:rsid w:val="00B23819"/>
    <w:rsid w:val="00B304B3"/>
    <w:rsid w:val="00B30AD3"/>
    <w:rsid w:val="00B30F51"/>
    <w:rsid w:val="00B3204F"/>
    <w:rsid w:val="00B51998"/>
    <w:rsid w:val="00B54D41"/>
    <w:rsid w:val="00B56236"/>
    <w:rsid w:val="00B60B32"/>
    <w:rsid w:val="00B64A91"/>
    <w:rsid w:val="00B722B3"/>
    <w:rsid w:val="00B74A2F"/>
    <w:rsid w:val="00B8336D"/>
    <w:rsid w:val="00B85160"/>
    <w:rsid w:val="00B91803"/>
    <w:rsid w:val="00B9203B"/>
    <w:rsid w:val="00BA7672"/>
    <w:rsid w:val="00BC1606"/>
    <w:rsid w:val="00BC1A61"/>
    <w:rsid w:val="00BC20B3"/>
    <w:rsid w:val="00BD31C8"/>
    <w:rsid w:val="00BE3007"/>
    <w:rsid w:val="00BE56A5"/>
    <w:rsid w:val="00BE5A16"/>
    <w:rsid w:val="00BE7A1F"/>
    <w:rsid w:val="00BF03FD"/>
    <w:rsid w:val="00BF15F9"/>
    <w:rsid w:val="00BF4C14"/>
    <w:rsid w:val="00C00C2D"/>
    <w:rsid w:val="00C03BBC"/>
    <w:rsid w:val="00C137FA"/>
    <w:rsid w:val="00C15FDC"/>
    <w:rsid w:val="00C16B87"/>
    <w:rsid w:val="00C25012"/>
    <w:rsid w:val="00C25306"/>
    <w:rsid w:val="00C25B02"/>
    <w:rsid w:val="00C33FC2"/>
    <w:rsid w:val="00C3591B"/>
    <w:rsid w:val="00C3694B"/>
    <w:rsid w:val="00C42E8F"/>
    <w:rsid w:val="00C4713F"/>
    <w:rsid w:val="00C60220"/>
    <w:rsid w:val="00C644F3"/>
    <w:rsid w:val="00C66C0B"/>
    <w:rsid w:val="00C702CD"/>
    <w:rsid w:val="00C742EF"/>
    <w:rsid w:val="00C761EE"/>
    <w:rsid w:val="00C81684"/>
    <w:rsid w:val="00C901AA"/>
    <w:rsid w:val="00C919F3"/>
    <w:rsid w:val="00C92389"/>
    <w:rsid w:val="00C92589"/>
    <w:rsid w:val="00C93236"/>
    <w:rsid w:val="00C95BBF"/>
    <w:rsid w:val="00CA0868"/>
    <w:rsid w:val="00CA091F"/>
    <w:rsid w:val="00CA262C"/>
    <w:rsid w:val="00CA39FE"/>
    <w:rsid w:val="00CA4F10"/>
    <w:rsid w:val="00CB4BD3"/>
    <w:rsid w:val="00CB6177"/>
    <w:rsid w:val="00CB62DC"/>
    <w:rsid w:val="00CC3321"/>
    <w:rsid w:val="00CC55AD"/>
    <w:rsid w:val="00CD04BE"/>
    <w:rsid w:val="00CE3889"/>
    <w:rsid w:val="00CE5F80"/>
    <w:rsid w:val="00CF09C7"/>
    <w:rsid w:val="00CF4289"/>
    <w:rsid w:val="00D07F38"/>
    <w:rsid w:val="00D11C61"/>
    <w:rsid w:val="00D12EAD"/>
    <w:rsid w:val="00D16528"/>
    <w:rsid w:val="00D226B6"/>
    <w:rsid w:val="00D27511"/>
    <w:rsid w:val="00D34F82"/>
    <w:rsid w:val="00D360F7"/>
    <w:rsid w:val="00D44270"/>
    <w:rsid w:val="00D47AB1"/>
    <w:rsid w:val="00D50D2E"/>
    <w:rsid w:val="00D52626"/>
    <w:rsid w:val="00D5385D"/>
    <w:rsid w:val="00D55F95"/>
    <w:rsid w:val="00D63B73"/>
    <w:rsid w:val="00D676C8"/>
    <w:rsid w:val="00D67826"/>
    <w:rsid w:val="00D73352"/>
    <w:rsid w:val="00D77353"/>
    <w:rsid w:val="00D778C3"/>
    <w:rsid w:val="00D77F51"/>
    <w:rsid w:val="00D80743"/>
    <w:rsid w:val="00D80F8A"/>
    <w:rsid w:val="00D81F39"/>
    <w:rsid w:val="00D824A3"/>
    <w:rsid w:val="00D86979"/>
    <w:rsid w:val="00D87775"/>
    <w:rsid w:val="00D90620"/>
    <w:rsid w:val="00D91240"/>
    <w:rsid w:val="00D928F0"/>
    <w:rsid w:val="00D93637"/>
    <w:rsid w:val="00D95DED"/>
    <w:rsid w:val="00D96F98"/>
    <w:rsid w:val="00DA15EE"/>
    <w:rsid w:val="00DA3029"/>
    <w:rsid w:val="00DA7DB7"/>
    <w:rsid w:val="00DB5429"/>
    <w:rsid w:val="00DB6BEB"/>
    <w:rsid w:val="00DC2437"/>
    <w:rsid w:val="00DC2D9C"/>
    <w:rsid w:val="00DC3767"/>
    <w:rsid w:val="00DC58D9"/>
    <w:rsid w:val="00DD0388"/>
    <w:rsid w:val="00DD1530"/>
    <w:rsid w:val="00DD2E3A"/>
    <w:rsid w:val="00DD4673"/>
    <w:rsid w:val="00DD6387"/>
    <w:rsid w:val="00DD7DC3"/>
    <w:rsid w:val="00DE3F87"/>
    <w:rsid w:val="00DF1A9D"/>
    <w:rsid w:val="00E02BEB"/>
    <w:rsid w:val="00E03BD5"/>
    <w:rsid w:val="00E05FB4"/>
    <w:rsid w:val="00E066D8"/>
    <w:rsid w:val="00E13C56"/>
    <w:rsid w:val="00E13E1C"/>
    <w:rsid w:val="00E23475"/>
    <w:rsid w:val="00E23844"/>
    <w:rsid w:val="00E3077A"/>
    <w:rsid w:val="00E31AA3"/>
    <w:rsid w:val="00E32858"/>
    <w:rsid w:val="00E33857"/>
    <w:rsid w:val="00E356E9"/>
    <w:rsid w:val="00E453FC"/>
    <w:rsid w:val="00E45D77"/>
    <w:rsid w:val="00E57DF8"/>
    <w:rsid w:val="00E64AED"/>
    <w:rsid w:val="00E67EBA"/>
    <w:rsid w:val="00E70A95"/>
    <w:rsid w:val="00E73DF4"/>
    <w:rsid w:val="00E77817"/>
    <w:rsid w:val="00E83750"/>
    <w:rsid w:val="00E84546"/>
    <w:rsid w:val="00E86036"/>
    <w:rsid w:val="00E916EA"/>
    <w:rsid w:val="00E91F39"/>
    <w:rsid w:val="00E92201"/>
    <w:rsid w:val="00E92A77"/>
    <w:rsid w:val="00E9326E"/>
    <w:rsid w:val="00E948E9"/>
    <w:rsid w:val="00E94E12"/>
    <w:rsid w:val="00E95126"/>
    <w:rsid w:val="00E96868"/>
    <w:rsid w:val="00EA2807"/>
    <w:rsid w:val="00EA7B07"/>
    <w:rsid w:val="00EA7B2F"/>
    <w:rsid w:val="00EA7B53"/>
    <w:rsid w:val="00EB0608"/>
    <w:rsid w:val="00EB1158"/>
    <w:rsid w:val="00EB438D"/>
    <w:rsid w:val="00EB60FE"/>
    <w:rsid w:val="00EB6A08"/>
    <w:rsid w:val="00EB7ADB"/>
    <w:rsid w:val="00EC6441"/>
    <w:rsid w:val="00EC7C39"/>
    <w:rsid w:val="00ED08DD"/>
    <w:rsid w:val="00ED1644"/>
    <w:rsid w:val="00ED4EF3"/>
    <w:rsid w:val="00EE24C9"/>
    <w:rsid w:val="00EE30AF"/>
    <w:rsid w:val="00EE4913"/>
    <w:rsid w:val="00EE5EAF"/>
    <w:rsid w:val="00EE7FFE"/>
    <w:rsid w:val="00EF70DA"/>
    <w:rsid w:val="00F051CA"/>
    <w:rsid w:val="00F0569E"/>
    <w:rsid w:val="00F06469"/>
    <w:rsid w:val="00F064EF"/>
    <w:rsid w:val="00F236AC"/>
    <w:rsid w:val="00F243E4"/>
    <w:rsid w:val="00F24B9A"/>
    <w:rsid w:val="00F25A0E"/>
    <w:rsid w:val="00F37A94"/>
    <w:rsid w:val="00F4261B"/>
    <w:rsid w:val="00F439E1"/>
    <w:rsid w:val="00F46F5A"/>
    <w:rsid w:val="00F4704E"/>
    <w:rsid w:val="00F47A7E"/>
    <w:rsid w:val="00F545BA"/>
    <w:rsid w:val="00F61FD7"/>
    <w:rsid w:val="00F633BB"/>
    <w:rsid w:val="00F66BC2"/>
    <w:rsid w:val="00F70370"/>
    <w:rsid w:val="00F744A4"/>
    <w:rsid w:val="00F93B25"/>
    <w:rsid w:val="00F946D4"/>
    <w:rsid w:val="00F968D3"/>
    <w:rsid w:val="00FA384F"/>
    <w:rsid w:val="00FA3922"/>
    <w:rsid w:val="00FB0A2A"/>
    <w:rsid w:val="00FB3BD6"/>
    <w:rsid w:val="00FB538C"/>
    <w:rsid w:val="00FC7B39"/>
    <w:rsid w:val="00FD1267"/>
    <w:rsid w:val="00FD13A3"/>
    <w:rsid w:val="00FD75A8"/>
    <w:rsid w:val="00FE2C59"/>
    <w:rsid w:val="00FE35DD"/>
    <w:rsid w:val="00FE6FF7"/>
    <w:rsid w:val="00FF2806"/>
    <w:rsid w:val="00FF3440"/>
    <w:rsid w:val="00FF434A"/>
    <w:rsid w:val="00FF7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1D876B5"/>
  <w15:chartTrackingRefBased/>
  <w15:docId w15:val="{B4440071-FA87-4D7E-9E00-87E8657ED6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B3204F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B3204F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BE56A5"/>
    <w:pPr>
      <w:autoSpaceDE w:val="0"/>
      <w:autoSpaceDN w:val="0"/>
      <w:ind w:left="111"/>
    </w:pPr>
    <w:rPr>
      <w:sz w:val="22"/>
      <w:szCs w:val="22"/>
      <w:lang w:bidi="sv-SE"/>
    </w:rPr>
  </w:style>
  <w:style w:type="paragraph" w:styleId="Liststycke">
    <w:name w:val="List Paragraph"/>
    <w:basedOn w:val="Normal"/>
    <w:uiPriority w:val="34"/>
    <w:qFormat/>
    <w:rsid w:val="007D2629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paragraph" w:customStyle="1" w:styleId="Default">
    <w:name w:val="Default"/>
    <w:rsid w:val="00071C98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Hyperlnk">
    <w:name w:val="Hyperlink"/>
    <w:basedOn w:val="Standardstycketeckensnitt"/>
    <w:uiPriority w:val="99"/>
    <w:unhideWhenUsed/>
    <w:rsid w:val="00C95BBF"/>
    <w:rPr>
      <w:color w:val="0563C1" w:themeColor="hyperlink"/>
      <w:u w:val="single"/>
    </w:rPr>
  </w:style>
  <w:style w:type="character" w:styleId="Kommentarsreferens">
    <w:name w:val="annotation reference"/>
    <w:basedOn w:val="Standardstycketeckensnitt"/>
    <w:rsid w:val="00A52B21"/>
    <w:rPr>
      <w:sz w:val="16"/>
      <w:szCs w:val="16"/>
    </w:rPr>
  </w:style>
  <w:style w:type="paragraph" w:styleId="Kommentarer">
    <w:name w:val="annotation text"/>
    <w:basedOn w:val="Normal"/>
    <w:link w:val="KommentarerChar"/>
    <w:rsid w:val="00A52B21"/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A52B21"/>
  </w:style>
  <w:style w:type="paragraph" w:styleId="Kommentarsmne">
    <w:name w:val="annotation subject"/>
    <w:basedOn w:val="Kommentarer"/>
    <w:next w:val="Kommentarer"/>
    <w:link w:val="KommentarsmneChar"/>
    <w:rsid w:val="00A52B21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A52B2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46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1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4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5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54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6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8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7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26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e0509aa\AppData\Roaming\Microsoft\Mallar\Protmall%202015-12-18%20Ny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58D989-1428-414D-8A01-CCA7A15F75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Protmall 2015-12-18 Ny</Template>
  <TotalTime>416</TotalTime>
  <Pages>4</Pages>
  <Words>386</Words>
  <Characters>2898</Characters>
  <Application>Microsoft Office Word</Application>
  <DocSecurity>0</DocSecurity>
  <Lines>1449</Lines>
  <Paragraphs>172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3112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Britt-Marie Asplind</dc:creator>
  <cp:keywords/>
  <dc:description/>
  <cp:lastModifiedBy>Geronimo Clemente</cp:lastModifiedBy>
  <cp:revision>22</cp:revision>
  <cp:lastPrinted>2025-02-10T14:16:00Z</cp:lastPrinted>
  <dcterms:created xsi:type="dcterms:W3CDTF">2024-12-18T07:18:00Z</dcterms:created>
  <dcterms:modified xsi:type="dcterms:W3CDTF">2025-02-18T14:24:00Z</dcterms:modified>
</cp:coreProperties>
</file>