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40B0" w:rsidRPr="009E4D92" w:rsidTr="003740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740B0" w:rsidRPr="009E4D92" w:rsidRDefault="003740B0" w:rsidP="003740B0">
            <w:pPr>
              <w:pStyle w:val="RSKRbeteckning"/>
              <w:spacing w:before="240"/>
            </w:pPr>
            <w:r w:rsidRPr="009E4D92">
              <w:t>Riksdagsskrivelse</w:t>
            </w:r>
          </w:p>
          <w:p w:rsidR="003740B0" w:rsidRPr="009E4D92" w:rsidRDefault="003740B0" w:rsidP="003740B0">
            <w:pPr>
              <w:pStyle w:val="RSKRbeteckning"/>
            </w:pPr>
            <w:r w:rsidRPr="009E4D92">
              <w:t>2013/14:78</w:t>
            </w:r>
          </w:p>
        </w:tc>
        <w:tc>
          <w:tcPr>
            <w:tcW w:w="1134" w:type="dxa"/>
          </w:tcPr>
          <w:p w:rsidR="003740B0" w:rsidRPr="009E4D92" w:rsidRDefault="009E4D92" w:rsidP="003740B0">
            <w:pPr>
              <w:jc w:val="right"/>
            </w:pPr>
            <w:r w:rsidRPr="009E4D9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0B0" w:rsidRPr="009E4D92" w:rsidTr="003740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40B0" w:rsidRPr="009E4D92" w:rsidRDefault="003740B0" w:rsidP="003740B0">
            <w:pPr>
              <w:rPr>
                <w:sz w:val="10"/>
              </w:rPr>
            </w:pPr>
          </w:p>
        </w:tc>
      </w:tr>
    </w:tbl>
    <w:p w:rsidR="003740B0" w:rsidRPr="009E4D92" w:rsidRDefault="003740B0" w:rsidP="003740B0"/>
    <w:p w:rsidR="003740B0" w:rsidRPr="009E4D92" w:rsidRDefault="003740B0" w:rsidP="003740B0">
      <w:pPr>
        <w:pStyle w:val="Mottagare1"/>
      </w:pPr>
      <w:r w:rsidRPr="009E4D92">
        <w:t>Riksdagsstyrelsen</w:t>
      </w:r>
      <w:r w:rsidR="00FB3E5E" w:rsidRPr="009E4D92">
        <w:rPr>
          <w:rStyle w:val="Fotnotsreferens"/>
        </w:rPr>
        <w:footnoteReference w:id="1"/>
      </w:r>
    </w:p>
    <w:p w:rsidR="003740B0" w:rsidRPr="009E4D92" w:rsidRDefault="003740B0" w:rsidP="003740B0">
      <w:pPr>
        <w:pStyle w:val="Mottagare2"/>
      </w:pPr>
    </w:p>
    <w:p w:rsidR="003740B0" w:rsidRPr="009E4D92" w:rsidRDefault="003740B0" w:rsidP="003740B0">
      <w:r w:rsidRPr="009E4D92">
        <w:t>Med överlämnande av konstitutionsutskottets betänkande 2013/14:KU1 Utgiftsområde 1 Rikets styrelse får jag anmäla att riksdagen denna dag bifallit utskottets förslag till riksdagsbeslut.</w:t>
      </w:r>
    </w:p>
    <w:p w:rsidR="003740B0" w:rsidRPr="009E4D92" w:rsidRDefault="003740B0" w:rsidP="003740B0">
      <w:pPr>
        <w:pStyle w:val="Stockholm"/>
      </w:pPr>
      <w:r w:rsidRPr="009E4D92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40B0" w:rsidRPr="009E4D92" w:rsidTr="003740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740B0" w:rsidRPr="009E4D92" w:rsidRDefault="003740B0" w:rsidP="003740B0">
            <w:pPr>
              <w:pStyle w:val="AvsTalman"/>
            </w:pPr>
            <w:r w:rsidRPr="009E4D92">
              <w:t>Per Westerberg</w:t>
            </w:r>
          </w:p>
        </w:tc>
        <w:tc>
          <w:tcPr>
            <w:tcW w:w="3628" w:type="dxa"/>
          </w:tcPr>
          <w:p w:rsidR="003740B0" w:rsidRPr="009E4D92" w:rsidRDefault="003740B0" w:rsidP="003740B0">
            <w:pPr>
              <w:pStyle w:val="AvsTjnsteman"/>
            </w:pPr>
            <w:r w:rsidRPr="009E4D92">
              <w:t>Claes Mårtensson</w:t>
            </w:r>
          </w:p>
        </w:tc>
      </w:tr>
    </w:tbl>
    <w:p w:rsidR="00CE5B19" w:rsidRPr="009E4D92" w:rsidRDefault="00CE5B19" w:rsidP="003740B0"/>
    <w:sectPr w:rsidR="00CE5B19" w:rsidRPr="009E4D92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59A2" w:rsidRPr="009E4D92" w:rsidRDefault="00AE59A2">
      <w:r w:rsidRPr="009E4D92">
        <w:separator/>
      </w:r>
    </w:p>
  </w:endnote>
  <w:endnote w:type="continuationSeparator" w:id="0">
    <w:p w:rsidR="00AE59A2" w:rsidRPr="009E4D92" w:rsidRDefault="00AE59A2">
      <w:r w:rsidRPr="009E4D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59A2" w:rsidRPr="009E4D92" w:rsidRDefault="00AE59A2">
      <w:r w:rsidRPr="009E4D92">
        <w:separator/>
      </w:r>
    </w:p>
  </w:footnote>
  <w:footnote w:type="continuationSeparator" w:id="0">
    <w:p w:rsidR="00AE59A2" w:rsidRPr="009E4D92" w:rsidRDefault="00AE59A2">
      <w:r w:rsidRPr="009E4D92">
        <w:continuationSeparator/>
      </w:r>
    </w:p>
  </w:footnote>
  <w:footnote w:id="1">
    <w:p w:rsidR="00FB3E5E" w:rsidRPr="009E4D92" w:rsidRDefault="00FB3E5E">
      <w:pPr>
        <w:pStyle w:val="Fotnotstext"/>
      </w:pPr>
      <w:r w:rsidRPr="009E4D92">
        <w:rPr>
          <w:rStyle w:val="Fotnotsreferens"/>
        </w:rPr>
        <w:footnoteRef/>
      </w:r>
      <w:r w:rsidRPr="009E4D92">
        <w:t xml:space="preserve"> Riksdagsskrivelse 2013/14:79 till Riksdagens ombudsmän</w:t>
      </w:r>
      <w:r w:rsidRPr="009E4D92">
        <w:br/>
        <w:t xml:space="preserve"> Riksdagsskrivelse 2013/14:80 till Statsrådsberedningen </w:t>
      </w:r>
      <w:r w:rsidRPr="009E4D92">
        <w:br/>
        <w:t>Riksdagsskrivelse 2013/14:81 till Justitiedepartementet</w:t>
      </w:r>
      <w:r w:rsidRPr="009E4D92">
        <w:br/>
        <w:t>Riksdagsskrivelse 2013/14:82 till Socialdepartementet</w:t>
      </w:r>
      <w:r w:rsidRPr="009E4D92">
        <w:br/>
        <w:t>Riksdagsskrivelse 2013/14:83 till Finansdepartementet</w:t>
      </w:r>
      <w:r w:rsidRPr="009E4D92">
        <w:br/>
        <w:t>Riksdagsskrivelse 2013/14:84 till Landsbygdsdepartementet</w:t>
      </w:r>
      <w:r w:rsidRPr="009E4D92">
        <w:br/>
        <w:t>Riksdagsskrivelse 2013/14:85 till Kulturdepartementet</w:t>
      </w:r>
      <w:r w:rsidRPr="009E4D92">
        <w:br/>
        <w:t>Riksdagsskrivelse 2013/14:86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B0"/>
    <w:rsid w:val="00030229"/>
    <w:rsid w:val="00062659"/>
    <w:rsid w:val="0009076C"/>
    <w:rsid w:val="00137E7C"/>
    <w:rsid w:val="0028165D"/>
    <w:rsid w:val="002E72EA"/>
    <w:rsid w:val="00333AF6"/>
    <w:rsid w:val="003740B0"/>
    <w:rsid w:val="00433AA1"/>
    <w:rsid w:val="0055519C"/>
    <w:rsid w:val="0065744A"/>
    <w:rsid w:val="0067566D"/>
    <w:rsid w:val="0068755D"/>
    <w:rsid w:val="007D1F51"/>
    <w:rsid w:val="008E3C5F"/>
    <w:rsid w:val="009E4D92"/>
    <w:rsid w:val="00AE59A2"/>
    <w:rsid w:val="00C46916"/>
    <w:rsid w:val="00CE0BEB"/>
    <w:rsid w:val="00CE5B19"/>
    <w:rsid w:val="00E31940"/>
    <w:rsid w:val="00FB22C3"/>
    <w:rsid w:val="00FB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F4850-D11E-4EF2-8A2D-71B636B2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B3E5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B3E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SubTyp">
    <vt:lpwstr> </vt:lpwstr>
  </property>
</Properties>
</file>