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A53A4" w14:textId="77777777" w:rsidR="006F0A85" w:rsidRPr="006C1CF6" w:rsidRDefault="006F0A85" w:rsidP="006F0A85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F0A85" w:rsidRPr="006C1CF6" w14:paraId="57543473" w14:textId="77777777" w:rsidTr="00716922">
        <w:tc>
          <w:tcPr>
            <w:tcW w:w="9141" w:type="dxa"/>
          </w:tcPr>
          <w:p w14:paraId="11F79984" w14:textId="77777777" w:rsidR="006F0A85" w:rsidRPr="006C1CF6" w:rsidRDefault="006F0A85" w:rsidP="00716922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RIKSDAGEN</w:t>
            </w:r>
          </w:p>
          <w:p w14:paraId="62C915BF" w14:textId="77777777" w:rsidR="006F0A85" w:rsidRPr="006C1CF6" w:rsidRDefault="006F0A85" w:rsidP="00716922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TRAFIKUTSKOTTET</w:t>
            </w:r>
          </w:p>
        </w:tc>
      </w:tr>
    </w:tbl>
    <w:p w14:paraId="546D077A" w14:textId="77777777" w:rsidR="006F0A85" w:rsidRPr="006C1CF6" w:rsidRDefault="006F0A85" w:rsidP="006F0A85">
      <w:pPr>
        <w:rPr>
          <w:sz w:val="22"/>
          <w:szCs w:val="22"/>
        </w:rPr>
      </w:pPr>
    </w:p>
    <w:p w14:paraId="75C4BC24" w14:textId="77777777" w:rsidR="006F0A85" w:rsidRPr="006C1CF6" w:rsidRDefault="006F0A85" w:rsidP="006F0A85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6F0A85" w:rsidRPr="006C1CF6" w14:paraId="036641C1" w14:textId="77777777" w:rsidTr="00716922">
        <w:trPr>
          <w:cantSplit/>
          <w:trHeight w:val="742"/>
        </w:trPr>
        <w:tc>
          <w:tcPr>
            <w:tcW w:w="1985" w:type="dxa"/>
          </w:tcPr>
          <w:p w14:paraId="1772B5B4" w14:textId="77777777" w:rsidR="006F0A85" w:rsidRPr="006C1CF6" w:rsidRDefault="006F0A85" w:rsidP="00716922">
            <w:pPr>
              <w:rPr>
                <w:b/>
                <w:sz w:val="22"/>
                <w:szCs w:val="22"/>
              </w:rPr>
            </w:pPr>
            <w:r w:rsidRPr="006C1CF6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26B18159" w14:textId="70E3AD9C" w:rsidR="006F0A85" w:rsidRPr="006C1CF6" w:rsidRDefault="006F0A85" w:rsidP="00716922">
            <w:pPr>
              <w:rPr>
                <w:b/>
                <w:sz w:val="22"/>
                <w:szCs w:val="22"/>
              </w:rPr>
            </w:pPr>
            <w:r w:rsidRPr="006C1CF6">
              <w:rPr>
                <w:b/>
                <w:sz w:val="22"/>
                <w:szCs w:val="22"/>
              </w:rPr>
              <w:t>UTSKOTTSSAMMANTRÄDE 2022/23:1</w:t>
            </w:r>
            <w:r>
              <w:rPr>
                <w:b/>
                <w:sz w:val="22"/>
                <w:szCs w:val="22"/>
              </w:rPr>
              <w:t>7</w:t>
            </w:r>
          </w:p>
          <w:p w14:paraId="02BC0DB3" w14:textId="77777777" w:rsidR="006F0A85" w:rsidRPr="006C1CF6" w:rsidRDefault="006F0A85" w:rsidP="00716922">
            <w:pPr>
              <w:rPr>
                <w:b/>
                <w:sz w:val="22"/>
                <w:szCs w:val="22"/>
              </w:rPr>
            </w:pPr>
          </w:p>
        </w:tc>
      </w:tr>
      <w:tr w:rsidR="006F0A85" w:rsidRPr="006C1CF6" w14:paraId="127FC385" w14:textId="77777777" w:rsidTr="00716922">
        <w:tc>
          <w:tcPr>
            <w:tcW w:w="1985" w:type="dxa"/>
          </w:tcPr>
          <w:p w14:paraId="04F545A9" w14:textId="77777777" w:rsidR="006F0A85" w:rsidRPr="006C1CF6" w:rsidRDefault="006F0A85" w:rsidP="00716922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507E25DF" w14:textId="0CDC061B" w:rsidR="006F0A85" w:rsidRPr="006C1CF6" w:rsidRDefault="006F0A85" w:rsidP="00716922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2023-02-</w:t>
            </w:r>
            <w:r>
              <w:rPr>
                <w:sz w:val="22"/>
                <w:szCs w:val="22"/>
              </w:rPr>
              <w:t>21</w:t>
            </w:r>
          </w:p>
        </w:tc>
      </w:tr>
      <w:tr w:rsidR="006F0A85" w:rsidRPr="006C1CF6" w14:paraId="0FFD6CD0" w14:textId="77777777" w:rsidTr="00716922">
        <w:tc>
          <w:tcPr>
            <w:tcW w:w="1985" w:type="dxa"/>
          </w:tcPr>
          <w:p w14:paraId="4A7C7A4A" w14:textId="77777777" w:rsidR="006F0A85" w:rsidRPr="006C1CF6" w:rsidRDefault="006F0A85" w:rsidP="00716922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246C52D5" w14:textId="6713E2A5" w:rsidR="006F0A85" w:rsidRPr="006C1CF6" w:rsidRDefault="006F0A85" w:rsidP="00716922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6C1CF6">
              <w:rPr>
                <w:sz w:val="22"/>
                <w:szCs w:val="22"/>
              </w:rPr>
              <w:t>.00-1</w:t>
            </w:r>
            <w:r w:rsidR="00265729">
              <w:rPr>
                <w:sz w:val="22"/>
                <w:szCs w:val="22"/>
              </w:rPr>
              <w:t>1</w:t>
            </w:r>
            <w:r w:rsidRPr="006C1CF6">
              <w:rPr>
                <w:sz w:val="22"/>
                <w:szCs w:val="22"/>
              </w:rPr>
              <w:t>.</w:t>
            </w:r>
            <w:r w:rsidR="00265729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</w:t>
            </w:r>
          </w:p>
          <w:p w14:paraId="6AB28912" w14:textId="77777777" w:rsidR="006F0A85" w:rsidRPr="006C1CF6" w:rsidRDefault="006F0A85" w:rsidP="00716922">
            <w:pPr>
              <w:rPr>
                <w:sz w:val="22"/>
                <w:szCs w:val="22"/>
              </w:rPr>
            </w:pPr>
          </w:p>
          <w:p w14:paraId="5E41739E" w14:textId="77777777" w:rsidR="006F0A85" w:rsidRPr="006C1CF6" w:rsidRDefault="006F0A85" w:rsidP="00716922">
            <w:pPr>
              <w:rPr>
                <w:sz w:val="22"/>
                <w:szCs w:val="22"/>
              </w:rPr>
            </w:pPr>
          </w:p>
        </w:tc>
      </w:tr>
      <w:tr w:rsidR="006F0A85" w:rsidRPr="006C1CF6" w14:paraId="25263D86" w14:textId="77777777" w:rsidTr="00716922">
        <w:tc>
          <w:tcPr>
            <w:tcW w:w="1985" w:type="dxa"/>
          </w:tcPr>
          <w:p w14:paraId="08441712" w14:textId="77777777" w:rsidR="006F0A85" w:rsidRPr="006C1CF6" w:rsidRDefault="006F0A85" w:rsidP="00716922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735C729" w14:textId="77777777" w:rsidR="006F0A85" w:rsidRPr="006C1CF6" w:rsidRDefault="006F0A85" w:rsidP="00716922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Se bilaga 1</w:t>
            </w:r>
          </w:p>
        </w:tc>
      </w:tr>
    </w:tbl>
    <w:p w14:paraId="4712F80C" w14:textId="77777777" w:rsidR="006F0A85" w:rsidRPr="006C1CF6" w:rsidRDefault="006F0A85" w:rsidP="006F0A85">
      <w:pPr>
        <w:rPr>
          <w:sz w:val="22"/>
          <w:szCs w:val="22"/>
        </w:rPr>
      </w:pPr>
    </w:p>
    <w:p w14:paraId="3DC2D14E" w14:textId="77777777" w:rsidR="006F0A85" w:rsidRPr="006C1CF6" w:rsidRDefault="006F0A85" w:rsidP="006F0A85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5E47B38" w14:textId="77777777" w:rsidR="006F0A85" w:rsidRPr="006C1CF6" w:rsidRDefault="006F0A85" w:rsidP="006F0A85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59580409" w14:textId="77777777" w:rsidR="006F0A85" w:rsidRPr="006C1CF6" w:rsidRDefault="006F0A85" w:rsidP="006F0A85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6F0A85" w:rsidRPr="006C1CF6" w14:paraId="7720543C" w14:textId="77777777" w:rsidTr="00716922">
        <w:tc>
          <w:tcPr>
            <w:tcW w:w="567" w:type="dxa"/>
          </w:tcPr>
          <w:p w14:paraId="209FAE4E" w14:textId="77777777" w:rsidR="006F0A85" w:rsidRPr="006C1CF6" w:rsidRDefault="006F0A85" w:rsidP="0071692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C1CF6">
              <w:rPr>
                <w:b/>
                <w:snapToGrid w:val="0"/>
                <w:sz w:val="22"/>
                <w:szCs w:val="22"/>
              </w:rPr>
              <w:t xml:space="preserve">§ 1 </w:t>
            </w:r>
          </w:p>
          <w:p w14:paraId="28EEA26E" w14:textId="77777777" w:rsidR="006F0A85" w:rsidRPr="006C1CF6" w:rsidRDefault="006F0A85" w:rsidP="00461D34">
            <w:pPr>
              <w:spacing w:line="360" w:lineRule="auto"/>
              <w:rPr>
                <w:sz w:val="22"/>
                <w:szCs w:val="22"/>
              </w:rPr>
            </w:pPr>
          </w:p>
          <w:p w14:paraId="65DA235C" w14:textId="77777777" w:rsidR="006F0A85" w:rsidRPr="006C1CF6" w:rsidRDefault="006F0A85" w:rsidP="00716922">
            <w:pPr>
              <w:spacing w:line="276" w:lineRule="auto"/>
              <w:rPr>
                <w:sz w:val="22"/>
                <w:szCs w:val="22"/>
              </w:rPr>
            </w:pPr>
          </w:p>
          <w:p w14:paraId="7C8B729C" w14:textId="77777777" w:rsidR="006F0A85" w:rsidRPr="006C1CF6" w:rsidRDefault="006F0A85" w:rsidP="00716922">
            <w:pPr>
              <w:rPr>
                <w:b/>
                <w:sz w:val="22"/>
                <w:szCs w:val="22"/>
              </w:rPr>
            </w:pPr>
            <w:r w:rsidRPr="006C1CF6">
              <w:rPr>
                <w:b/>
                <w:sz w:val="22"/>
                <w:szCs w:val="22"/>
              </w:rPr>
              <w:t>§ 2</w:t>
            </w:r>
          </w:p>
          <w:p w14:paraId="0CB8C3FC" w14:textId="77777777" w:rsidR="006F0A85" w:rsidRPr="006C1CF6" w:rsidRDefault="006F0A85" w:rsidP="00716922">
            <w:pPr>
              <w:rPr>
                <w:b/>
                <w:sz w:val="22"/>
                <w:szCs w:val="22"/>
              </w:rPr>
            </w:pPr>
          </w:p>
          <w:p w14:paraId="27435106" w14:textId="77777777" w:rsidR="006F0A85" w:rsidRPr="006C1CF6" w:rsidRDefault="006F0A85" w:rsidP="00716922">
            <w:pPr>
              <w:rPr>
                <w:b/>
                <w:sz w:val="22"/>
                <w:szCs w:val="22"/>
              </w:rPr>
            </w:pPr>
          </w:p>
          <w:p w14:paraId="5C8808AD" w14:textId="77777777" w:rsidR="006F0A85" w:rsidRPr="006C1CF6" w:rsidRDefault="006F0A85" w:rsidP="00716922">
            <w:pPr>
              <w:rPr>
                <w:b/>
                <w:sz w:val="22"/>
                <w:szCs w:val="22"/>
              </w:rPr>
            </w:pPr>
          </w:p>
          <w:p w14:paraId="69C1C936" w14:textId="77777777" w:rsidR="006F0A85" w:rsidRPr="006C1CF6" w:rsidRDefault="006F0A85" w:rsidP="00716922">
            <w:pPr>
              <w:rPr>
                <w:b/>
                <w:sz w:val="22"/>
                <w:szCs w:val="22"/>
              </w:rPr>
            </w:pPr>
          </w:p>
          <w:p w14:paraId="02060CD2" w14:textId="77777777" w:rsidR="006F0A85" w:rsidRDefault="006F0A85" w:rsidP="00716922">
            <w:pPr>
              <w:rPr>
                <w:b/>
                <w:sz w:val="22"/>
                <w:szCs w:val="22"/>
              </w:rPr>
            </w:pPr>
          </w:p>
          <w:p w14:paraId="3D268D03" w14:textId="77777777" w:rsidR="006F0A85" w:rsidRPr="006C1CF6" w:rsidRDefault="006F0A85" w:rsidP="00716922">
            <w:pPr>
              <w:rPr>
                <w:b/>
                <w:sz w:val="22"/>
                <w:szCs w:val="22"/>
              </w:rPr>
            </w:pPr>
          </w:p>
          <w:p w14:paraId="0AFC72D4" w14:textId="77777777" w:rsidR="006F0A85" w:rsidRPr="006C1CF6" w:rsidRDefault="006F0A85" w:rsidP="00716922">
            <w:pPr>
              <w:spacing w:line="276" w:lineRule="auto"/>
              <w:rPr>
                <w:b/>
                <w:sz w:val="22"/>
                <w:szCs w:val="22"/>
              </w:rPr>
            </w:pPr>
            <w:r w:rsidRPr="006C1CF6">
              <w:rPr>
                <w:b/>
                <w:sz w:val="22"/>
                <w:szCs w:val="22"/>
              </w:rPr>
              <w:t>§ 3</w:t>
            </w:r>
          </w:p>
          <w:p w14:paraId="11CDE51E" w14:textId="77777777" w:rsidR="006F0A85" w:rsidRPr="006C1CF6" w:rsidRDefault="006F0A85" w:rsidP="00716922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22DB68EC" w14:textId="77777777" w:rsidR="006F0A85" w:rsidRPr="006C1CF6" w:rsidRDefault="006F0A85" w:rsidP="00DD5864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5654E1FA" w14:textId="77777777" w:rsidR="006F0A85" w:rsidRPr="006C1CF6" w:rsidRDefault="006F0A85" w:rsidP="00716922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659A3107" w14:textId="77777777" w:rsidR="00265729" w:rsidRDefault="006F0A85" w:rsidP="00265729">
            <w:pPr>
              <w:spacing w:line="276" w:lineRule="auto"/>
              <w:rPr>
                <w:b/>
                <w:sz w:val="22"/>
                <w:szCs w:val="22"/>
              </w:rPr>
            </w:pPr>
            <w:r w:rsidRPr="006C1CF6">
              <w:rPr>
                <w:b/>
                <w:sz w:val="22"/>
                <w:szCs w:val="22"/>
              </w:rPr>
              <w:t xml:space="preserve">§ </w:t>
            </w:r>
            <w:r w:rsidR="00DD5864">
              <w:rPr>
                <w:b/>
                <w:sz w:val="22"/>
                <w:szCs w:val="22"/>
              </w:rPr>
              <w:t>4</w:t>
            </w:r>
          </w:p>
          <w:p w14:paraId="2CD3EDE4" w14:textId="77777777" w:rsidR="00265729" w:rsidRDefault="00265729" w:rsidP="00265729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719E35E0" w14:textId="77777777" w:rsidR="00265729" w:rsidRDefault="00265729" w:rsidP="00265729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71624FB8" w14:textId="77777777" w:rsidR="00265729" w:rsidRDefault="00265729" w:rsidP="00265729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7BD39B7B" w14:textId="549CD282" w:rsidR="006F0A85" w:rsidRDefault="00DD5864" w:rsidP="00265729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§ 5</w:t>
            </w:r>
          </w:p>
          <w:p w14:paraId="20187C81" w14:textId="77777777" w:rsidR="00265729" w:rsidRDefault="00265729" w:rsidP="00265729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04304292" w14:textId="77777777" w:rsidR="00265729" w:rsidRDefault="00265729" w:rsidP="00265729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42152650" w14:textId="77777777" w:rsidR="00265729" w:rsidRDefault="00265729" w:rsidP="00265729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7E17B2C6" w14:textId="77777777" w:rsidR="00265729" w:rsidRDefault="00265729" w:rsidP="00265729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1F44B8B2" w14:textId="406BAEA4" w:rsidR="00265729" w:rsidRDefault="00265729" w:rsidP="00265729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§ 6</w:t>
            </w:r>
          </w:p>
          <w:p w14:paraId="5BDF15BF" w14:textId="77777777" w:rsidR="00265729" w:rsidRPr="006C1CF6" w:rsidRDefault="00265729" w:rsidP="00265729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0000B8CC" w14:textId="77777777" w:rsidR="006F0A85" w:rsidRPr="006C1CF6" w:rsidRDefault="006F0A85" w:rsidP="00716922">
            <w:pPr>
              <w:rPr>
                <w:b/>
                <w:sz w:val="22"/>
                <w:szCs w:val="22"/>
              </w:rPr>
            </w:pPr>
          </w:p>
          <w:p w14:paraId="36BE0802" w14:textId="77777777" w:rsidR="006F0A85" w:rsidRPr="006C1CF6" w:rsidRDefault="006F0A85" w:rsidP="00716922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3345FA6A" w14:textId="77777777" w:rsidR="006F0A85" w:rsidRPr="006C1CF6" w:rsidRDefault="006F0A85" w:rsidP="00716922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1EA472ED" w14:textId="77777777" w:rsidR="006F0A85" w:rsidRPr="006C1CF6" w:rsidRDefault="006F0A85" w:rsidP="00716922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25D9AD57" w14:textId="77777777" w:rsidR="006F0A85" w:rsidRPr="006C1CF6" w:rsidRDefault="006F0A85" w:rsidP="00716922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2ADBA1C6" w14:textId="77777777" w:rsidR="006F0A85" w:rsidRPr="006C1CF6" w:rsidRDefault="006F0A85" w:rsidP="00716922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6946" w:type="dxa"/>
          </w:tcPr>
          <w:p w14:paraId="46D9E120" w14:textId="77777777" w:rsidR="006F0A85" w:rsidRPr="006C1CF6" w:rsidRDefault="006F0A85" w:rsidP="00716922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6C1CF6">
              <w:rPr>
                <w:b/>
                <w:sz w:val="22"/>
                <w:szCs w:val="22"/>
              </w:rPr>
              <w:t>Justering av protokoll</w:t>
            </w:r>
          </w:p>
          <w:p w14:paraId="1998B235" w14:textId="490FA04A" w:rsidR="006F0A85" w:rsidRPr="006C1CF6" w:rsidRDefault="006F0A85" w:rsidP="006F0A85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6C1CF6">
              <w:rPr>
                <w:bCs/>
                <w:sz w:val="22"/>
                <w:szCs w:val="22"/>
              </w:rPr>
              <w:t>Utskottet justerade protokoll 2022/23:1</w:t>
            </w:r>
            <w:r w:rsidR="005C4C15">
              <w:rPr>
                <w:bCs/>
                <w:sz w:val="22"/>
                <w:szCs w:val="22"/>
              </w:rPr>
              <w:t>6</w:t>
            </w:r>
            <w:r w:rsidRPr="006C1CF6">
              <w:rPr>
                <w:bCs/>
                <w:sz w:val="22"/>
                <w:szCs w:val="22"/>
              </w:rPr>
              <w:t>.</w:t>
            </w:r>
          </w:p>
          <w:p w14:paraId="11F9613D" w14:textId="77777777" w:rsidR="006F0A85" w:rsidRPr="006C1CF6" w:rsidRDefault="006F0A85" w:rsidP="00716922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6C1CF6">
              <w:rPr>
                <w:b/>
                <w:sz w:val="22"/>
                <w:szCs w:val="22"/>
              </w:rPr>
              <w:t>Genomförande av tillgänglighetsdirektivet (TU2y)</w:t>
            </w:r>
            <w:r w:rsidRPr="006C1CF6">
              <w:rPr>
                <w:b/>
                <w:sz w:val="22"/>
                <w:szCs w:val="22"/>
              </w:rPr>
              <w:br/>
            </w:r>
          </w:p>
          <w:p w14:paraId="27142DAA" w14:textId="281F796A" w:rsidR="006F0A85" w:rsidRPr="006C1CF6" w:rsidRDefault="006F0A85" w:rsidP="00716922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6C1CF6">
              <w:rPr>
                <w:bCs/>
                <w:sz w:val="22"/>
                <w:szCs w:val="22"/>
              </w:rPr>
              <w:t>Utskottet fortsatte beredningen av fråga</w:t>
            </w:r>
            <w:r>
              <w:rPr>
                <w:bCs/>
                <w:sz w:val="22"/>
                <w:szCs w:val="22"/>
              </w:rPr>
              <w:t>n</w:t>
            </w:r>
            <w:r w:rsidRPr="006C1CF6">
              <w:rPr>
                <w:bCs/>
                <w:sz w:val="22"/>
                <w:szCs w:val="22"/>
              </w:rPr>
              <w:t xml:space="preserve"> om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6C1CF6">
              <w:rPr>
                <w:bCs/>
                <w:sz w:val="22"/>
                <w:szCs w:val="22"/>
              </w:rPr>
              <w:t>yttrande till socialutskottet</w:t>
            </w:r>
            <w:r>
              <w:rPr>
                <w:bCs/>
                <w:sz w:val="22"/>
                <w:szCs w:val="22"/>
              </w:rPr>
              <w:t xml:space="preserve"> över proposition 2022/23:42 och motioner</w:t>
            </w:r>
            <w:r w:rsidRPr="006C1CF6">
              <w:rPr>
                <w:bCs/>
                <w:sz w:val="22"/>
                <w:szCs w:val="22"/>
              </w:rPr>
              <w:t>.</w:t>
            </w:r>
          </w:p>
          <w:p w14:paraId="4C2897B1" w14:textId="77777777" w:rsidR="006F0A85" w:rsidRPr="006C1CF6" w:rsidRDefault="006F0A85" w:rsidP="00716922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3D9A9E82" w14:textId="3A19308D" w:rsidR="006F0A85" w:rsidRPr="006C1CF6" w:rsidRDefault="006F0A85" w:rsidP="00716922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Utskottet justerade yttrande 2022/</w:t>
            </w:r>
            <w:proofErr w:type="gramStart"/>
            <w:r>
              <w:rPr>
                <w:bCs/>
                <w:sz w:val="22"/>
                <w:szCs w:val="22"/>
              </w:rPr>
              <w:t>23:TU</w:t>
            </w:r>
            <w:proofErr w:type="gramEnd"/>
            <w:r>
              <w:rPr>
                <w:bCs/>
                <w:sz w:val="22"/>
                <w:szCs w:val="22"/>
              </w:rPr>
              <w:t>2y.</w:t>
            </w:r>
            <w:r w:rsidR="00265729">
              <w:rPr>
                <w:bCs/>
                <w:sz w:val="22"/>
                <w:szCs w:val="22"/>
              </w:rPr>
              <w:br/>
            </w:r>
          </w:p>
          <w:p w14:paraId="5952DD3B" w14:textId="77777777" w:rsidR="00265729" w:rsidRDefault="00265729" w:rsidP="00265729">
            <w:pPr>
              <w:spacing w:after="200" w:line="280" w:lineRule="exact"/>
              <w:rPr>
                <w:b/>
                <w:sz w:val="22"/>
                <w:szCs w:val="22"/>
              </w:rPr>
            </w:pPr>
            <w:bookmarkStart w:id="0" w:name="_Hlk127446997"/>
            <w:r>
              <w:rPr>
                <w:b/>
                <w:sz w:val="22"/>
                <w:szCs w:val="22"/>
              </w:rPr>
              <w:t>Medgivande att närvara</w:t>
            </w:r>
          </w:p>
          <w:p w14:paraId="5AFE1818" w14:textId="23A1A3D2" w:rsidR="00265729" w:rsidRPr="007F5E3B" w:rsidRDefault="00265729" w:rsidP="00265729">
            <w:pPr>
              <w:spacing w:after="200" w:line="280" w:lineRule="exact"/>
              <w:rPr>
                <w:bCs/>
                <w:sz w:val="22"/>
                <w:szCs w:val="22"/>
              </w:rPr>
            </w:pPr>
            <w:r w:rsidRPr="007F5E3B">
              <w:rPr>
                <w:bCs/>
                <w:sz w:val="22"/>
                <w:szCs w:val="22"/>
              </w:rPr>
              <w:t xml:space="preserve">Utskottet </w:t>
            </w:r>
            <w:r>
              <w:rPr>
                <w:bCs/>
                <w:sz w:val="22"/>
                <w:szCs w:val="22"/>
              </w:rPr>
              <w:t>medgav</w:t>
            </w:r>
            <w:r w:rsidRPr="007F5E3B">
              <w:rPr>
                <w:bCs/>
                <w:sz w:val="22"/>
                <w:szCs w:val="22"/>
              </w:rPr>
              <w:t xml:space="preserve"> att </w:t>
            </w:r>
            <w:r>
              <w:rPr>
                <w:bCs/>
                <w:sz w:val="22"/>
                <w:szCs w:val="22"/>
              </w:rPr>
              <w:t xml:space="preserve">en </w:t>
            </w:r>
            <w:r w:rsidRPr="007F5E3B">
              <w:rPr>
                <w:bCs/>
                <w:sz w:val="22"/>
                <w:szCs w:val="22"/>
              </w:rPr>
              <w:t>tjänstem</w:t>
            </w:r>
            <w:r>
              <w:rPr>
                <w:bCs/>
                <w:sz w:val="22"/>
                <w:szCs w:val="22"/>
              </w:rPr>
              <w:t>a</w:t>
            </w:r>
            <w:r w:rsidRPr="007F5E3B">
              <w:rPr>
                <w:bCs/>
                <w:sz w:val="22"/>
                <w:szCs w:val="22"/>
              </w:rPr>
              <w:t xml:space="preserve">n från </w:t>
            </w:r>
            <w:r>
              <w:rPr>
                <w:bCs/>
                <w:sz w:val="22"/>
                <w:szCs w:val="22"/>
              </w:rPr>
              <w:t>Socialdemokraternas</w:t>
            </w:r>
            <w:r w:rsidRPr="007F5E3B">
              <w:rPr>
                <w:bCs/>
                <w:sz w:val="22"/>
                <w:szCs w:val="22"/>
              </w:rPr>
              <w:t xml:space="preserve"> riksdagskansli </w:t>
            </w:r>
            <w:r>
              <w:rPr>
                <w:bCs/>
                <w:sz w:val="22"/>
                <w:szCs w:val="22"/>
              </w:rPr>
              <w:t>närvarade</w:t>
            </w:r>
            <w:r w:rsidRPr="007F5E3B">
              <w:rPr>
                <w:bCs/>
                <w:sz w:val="22"/>
                <w:szCs w:val="22"/>
              </w:rPr>
              <w:t xml:space="preserve"> under </w:t>
            </w:r>
            <w:r>
              <w:rPr>
                <w:bCs/>
                <w:sz w:val="22"/>
                <w:szCs w:val="22"/>
              </w:rPr>
              <w:t xml:space="preserve">sammanträdet vid </w:t>
            </w:r>
            <w:r w:rsidRPr="007F5E3B">
              <w:rPr>
                <w:bCs/>
                <w:sz w:val="22"/>
                <w:szCs w:val="22"/>
              </w:rPr>
              <w:t>punkt 4</w:t>
            </w:r>
            <w:r>
              <w:rPr>
                <w:bCs/>
                <w:sz w:val="22"/>
                <w:szCs w:val="22"/>
              </w:rPr>
              <w:t>.</w:t>
            </w:r>
          </w:p>
          <w:p w14:paraId="616CADEB" w14:textId="6FC29ED4" w:rsidR="00DD5864" w:rsidRPr="00DD5864" w:rsidRDefault="00DD5864" w:rsidP="00DD5864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DD5864">
              <w:rPr>
                <w:b/>
                <w:sz w:val="22"/>
                <w:szCs w:val="22"/>
              </w:rPr>
              <w:t>Information från Sveriges Åkeriföretag</w:t>
            </w:r>
            <w:r>
              <w:rPr>
                <w:b/>
                <w:sz w:val="22"/>
                <w:szCs w:val="22"/>
              </w:rPr>
              <w:br/>
            </w:r>
            <w:r w:rsidRPr="00DD5864">
              <w:rPr>
                <w:b/>
                <w:sz w:val="22"/>
                <w:szCs w:val="22"/>
              </w:rPr>
              <w:br/>
            </w:r>
            <w:r w:rsidRPr="00DD5864">
              <w:rPr>
                <w:bCs/>
                <w:sz w:val="22"/>
                <w:szCs w:val="22"/>
              </w:rPr>
              <w:t>Företrädare för Sveriges Åkeriföretag informera</w:t>
            </w:r>
            <w:r>
              <w:rPr>
                <w:bCs/>
                <w:sz w:val="22"/>
                <w:szCs w:val="22"/>
              </w:rPr>
              <w:t xml:space="preserve">de och svarade på </w:t>
            </w:r>
            <w:r w:rsidRPr="00DD5864">
              <w:rPr>
                <w:bCs/>
                <w:sz w:val="22"/>
                <w:szCs w:val="22"/>
              </w:rPr>
              <w:t>aktuella frågor</w:t>
            </w:r>
            <w:r>
              <w:rPr>
                <w:bCs/>
                <w:sz w:val="22"/>
                <w:szCs w:val="22"/>
              </w:rPr>
              <w:t>.</w:t>
            </w:r>
          </w:p>
          <w:p w14:paraId="7F4F2FC0" w14:textId="74EBD0BB" w:rsidR="006F0A85" w:rsidRDefault="00DD5864" w:rsidP="0071692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D5864">
              <w:rPr>
                <w:b/>
                <w:sz w:val="22"/>
                <w:szCs w:val="22"/>
              </w:rPr>
              <w:t>Sjöfartsfrågor (TU7)</w:t>
            </w:r>
          </w:p>
          <w:p w14:paraId="15B37C10" w14:textId="37E18211" w:rsidR="00DD5864" w:rsidRDefault="00DD5864" w:rsidP="0071692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1478B55" w14:textId="7178A30C" w:rsidR="00DD5864" w:rsidRPr="00DD5864" w:rsidRDefault="00DD5864" w:rsidP="00716922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DD5864">
              <w:rPr>
                <w:bCs/>
                <w:sz w:val="22"/>
                <w:szCs w:val="22"/>
              </w:rPr>
              <w:t>Utskottet påbörjade beredningen av motioner.</w:t>
            </w:r>
          </w:p>
          <w:p w14:paraId="3C13ECA2" w14:textId="0B2508A1" w:rsidR="00DD5864" w:rsidRPr="00DD5864" w:rsidRDefault="00DD5864" w:rsidP="00716922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26C8BF30" w14:textId="7A531B2C" w:rsidR="00DD5864" w:rsidRPr="00DD5864" w:rsidRDefault="00DD5864" w:rsidP="00716922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DD5864">
              <w:rPr>
                <w:bCs/>
                <w:sz w:val="22"/>
                <w:szCs w:val="22"/>
              </w:rPr>
              <w:t>Ärendet bordlades.</w:t>
            </w:r>
          </w:p>
          <w:bookmarkEnd w:id="0"/>
          <w:p w14:paraId="3F357736" w14:textId="6339A20B" w:rsidR="006F0A85" w:rsidRPr="006C1CF6" w:rsidRDefault="006F0A85" w:rsidP="00716922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12B3873" w14:textId="77777777" w:rsidR="006F0A85" w:rsidRPr="006C1CF6" w:rsidRDefault="006F0A85" w:rsidP="00716922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  <w:r w:rsidRPr="006C1CF6"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t xml:space="preserve">Nästa sammanträde </w:t>
            </w:r>
          </w:p>
          <w:p w14:paraId="7221417B" w14:textId="77777777" w:rsidR="006F0A85" w:rsidRPr="006C1CF6" w:rsidRDefault="006F0A85" w:rsidP="00716922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</w:p>
          <w:p w14:paraId="00DA0440" w14:textId="6E325707" w:rsidR="006F0A85" w:rsidRDefault="006F0A85" w:rsidP="00716922">
            <w:pPr>
              <w:widowControl/>
              <w:spacing w:after="200" w:line="280" w:lineRule="exact"/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Utskottet beslutade att nästa sammanträde ska äga rum t</w:t>
            </w:r>
            <w:r>
              <w:rPr>
                <w:sz w:val="22"/>
                <w:szCs w:val="22"/>
              </w:rPr>
              <w:t>ors</w:t>
            </w:r>
            <w:r w:rsidRPr="006C1CF6">
              <w:rPr>
                <w:sz w:val="22"/>
                <w:szCs w:val="22"/>
              </w:rPr>
              <w:t xml:space="preserve">dagen den </w:t>
            </w:r>
            <w:r>
              <w:rPr>
                <w:sz w:val="22"/>
                <w:szCs w:val="22"/>
              </w:rPr>
              <w:t>9</w:t>
            </w:r>
            <w:r w:rsidRPr="006C1CF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mars</w:t>
            </w:r>
            <w:r w:rsidRPr="006C1CF6">
              <w:rPr>
                <w:sz w:val="22"/>
                <w:szCs w:val="22"/>
              </w:rPr>
              <w:t xml:space="preserve"> 2023 kl. 1</w:t>
            </w:r>
            <w:r>
              <w:rPr>
                <w:sz w:val="22"/>
                <w:szCs w:val="22"/>
              </w:rPr>
              <w:t>0</w:t>
            </w:r>
            <w:r w:rsidRPr="006C1CF6">
              <w:rPr>
                <w:sz w:val="22"/>
                <w:szCs w:val="22"/>
              </w:rPr>
              <w:t>.00.</w:t>
            </w:r>
          </w:p>
          <w:p w14:paraId="1C41A68D" w14:textId="1D9F1E35" w:rsidR="00265729" w:rsidRDefault="00265729" w:rsidP="00716922">
            <w:pPr>
              <w:widowControl/>
              <w:spacing w:after="200" w:line="280" w:lineRule="exact"/>
              <w:rPr>
                <w:sz w:val="22"/>
                <w:szCs w:val="22"/>
              </w:rPr>
            </w:pPr>
          </w:p>
          <w:p w14:paraId="7C568675" w14:textId="1E7120FB" w:rsidR="00265729" w:rsidRDefault="00265729" w:rsidP="00716922">
            <w:pPr>
              <w:widowControl/>
              <w:spacing w:after="200" w:line="280" w:lineRule="exact"/>
              <w:rPr>
                <w:sz w:val="22"/>
                <w:szCs w:val="22"/>
              </w:rPr>
            </w:pPr>
          </w:p>
          <w:p w14:paraId="750AF501" w14:textId="40660D91" w:rsidR="00265729" w:rsidRDefault="00265729" w:rsidP="00716922">
            <w:pPr>
              <w:widowControl/>
              <w:spacing w:after="200" w:line="280" w:lineRule="exact"/>
              <w:rPr>
                <w:sz w:val="22"/>
                <w:szCs w:val="22"/>
              </w:rPr>
            </w:pPr>
          </w:p>
          <w:p w14:paraId="57279312" w14:textId="77777777" w:rsidR="00265729" w:rsidRPr="006C1CF6" w:rsidRDefault="00265729" w:rsidP="00716922">
            <w:pPr>
              <w:widowControl/>
              <w:spacing w:after="200" w:line="280" w:lineRule="exact"/>
              <w:rPr>
                <w:sz w:val="22"/>
                <w:szCs w:val="22"/>
              </w:rPr>
            </w:pPr>
          </w:p>
          <w:p w14:paraId="46E1ADF1" w14:textId="77777777" w:rsidR="006F0A85" w:rsidRPr="006C1CF6" w:rsidRDefault="006F0A85" w:rsidP="00716922">
            <w:pPr>
              <w:widowControl/>
              <w:spacing w:after="200" w:line="280" w:lineRule="exact"/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lastRenderedPageBreak/>
              <w:t xml:space="preserve">Vi protokollet </w:t>
            </w:r>
          </w:p>
          <w:p w14:paraId="5ADAD436" w14:textId="77777777" w:rsidR="006F0A85" w:rsidRPr="006C1CF6" w:rsidRDefault="006F0A85" w:rsidP="00716922">
            <w:pPr>
              <w:widowControl/>
              <w:spacing w:after="200" w:line="280" w:lineRule="exact"/>
              <w:rPr>
                <w:sz w:val="22"/>
                <w:szCs w:val="22"/>
              </w:rPr>
            </w:pPr>
          </w:p>
          <w:p w14:paraId="180C02DF" w14:textId="5346A0C6" w:rsidR="006F0A85" w:rsidRPr="006C1CF6" w:rsidRDefault="006F0A85" w:rsidP="00716922">
            <w:pPr>
              <w:widowControl/>
              <w:spacing w:after="200" w:line="280" w:lineRule="exact"/>
              <w:rPr>
                <w:sz w:val="22"/>
                <w:szCs w:val="22"/>
              </w:rPr>
            </w:pPr>
          </w:p>
          <w:p w14:paraId="1FD6E407" w14:textId="3CA0226E" w:rsidR="006F0A85" w:rsidRPr="006C1CF6" w:rsidRDefault="006F0A85" w:rsidP="00716922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  <w:r w:rsidRPr="006C1CF6">
              <w:rPr>
                <w:rFonts w:ascii="Times New Roman" w:hAnsi="Times New Roman" w:cs="Times New Roman"/>
                <w:snapToGrid w:val="0"/>
                <w:szCs w:val="22"/>
              </w:rPr>
              <w:t xml:space="preserve">Justeras den </w:t>
            </w:r>
            <w:r>
              <w:rPr>
                <w:rFonts w:ascii="Times New Roman" w:hAnsi="Times New Roman" w:cs="Times New Roman"/>
                <w:snapToGrid w:val="0"/>
                <w:szCs w:val="22"/>
              </w:rPr>
              <w:t xml:space="preserve">9 mars </w:t>
            </w:r>
            <w:r w:rsidRPr="006C1CF6">
              <w:rPr>
                <w:rFonts w:ascii="Times New Roman" w:hAnsi="Times New Roman" w:cs="Times New Roman"/>
                <w:snapToGrid w:val="0"/>
                <w:szCs w:val="22"/>
              </w:rPr>
              <w:t>2023.</w:t>
            </w:r>
          </w:p>
          <w:p w14:paraId="11F6B12B" w14:textId="77777777" w:rsidR="006F0A85" w:rsidRPr="006C1CF6" w:rsidRDefault="006F0A85" w:rsidP="00716922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</w:p>
          <w:p w14:paraId="3FF7832E" w14:textId="77777777" w:rsidR="006F0A85" w:rsidRPr="006C1CF6" w:rsidRDefault="006F0A85" w:rsidP="00716922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</w:p>
          <w:p w14:paraId="15705D45" w14:textId="77777777" w:rsidR="006F0A85" w:rsidRPr="006C1CF6" w:rsidRDefault="006F0A85" w:rsidP="00716922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</w:p>
          <w:p w14:paraId="12B6E694" w14:textId="77777777" w:rsidR="006F0A85" w:rsidRPr="006C1CF6" w:rsidRDefault="006F0A85" w:rsidP="00716922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</w:p>
          <w:p w14:paraId="0DB86C53" w14:textId="77777777" w:rsidR="006F0A85" w:rsidRPr="006C1CF6" w:rsidRDefault="006F0A85" w:rsidP="00716922">
            <w:pPr>
              <w:pStyle w:val="Oformateradtext"/>
              <w:rPr>
                <w:rFonts w:ascii="Times New Roman" w:hAnsi="Times New Roman" w:cs="Times New Roman"/>
                <w:b/>
                <w:bCs/>
                <w:snapToGrid w:val="0"/>
                <w:szCs w:val="22"/>
              </w:rPr>
            </w:pPr>
            <w:r w:rsidRPr="006C1CF6">
              <w:rPr>
                <w:rFonts w:ascii="Times New Roman" w:hAnsi="Times New Roman" w:cs="Times New Roman"/>
                <w:snapToGrid w:val="0"/>
                <w:szCs w:val="22"/>
              </w:rPr>
              <w:t>Ulrika Heie</w:t>
            </w:r>
          </w:p>
        </w:tc>
      </w:tr>
      <w:tr w:rsidR="006F0A85" w:rsidRPr="006C1CF6" w14:paraId="5CEE02AA" w14:textId="77777777" w:rsidTr="00716922">
        <w:tc>
          <w:tcPr>
            <w:tcW w:w="567" w:type="dxa"/>
          </w:tcPr>
          <w:p w14:paraId="2E4C88D2" w14:textId="77777777" w:rsidR="006F0A85" w:rsidRPr="006C1CF6" w:rsidRDefault="006F0A85" w:rsidP="0071692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4929A00E" w14:textId="77777777" w:rsidR="006F0A85" w:rsidRPr="006C1CF6" w:rsidRDefault="006F0A85" w:rsidP="00716922">
            <w:pPr>
              <w:pStyle w:val="Oformateradtext"/>
              <w:rPr>
                <w:b/>
                <w:snapToGrid w:val="0"/>
                <w:szCs w:val="22"/>
              </w:rPr>
            </w:pPr>
          </w:p>
        </w:tc>
      </w:tr>
      <w:tr w:rsidR="006F0A85" w:rsidRPr="006C1CF6" w14:paraId="0F43C63B" w14:textId="77777777" w:rsidTr="00716922">
        <w:tc>
          <w:tcPr>
            <w:tcW w:w="567" w:type="dxa"/>
          </w:tcPr>
          <w:p w14:paraId="31E91BD6" w14:textId="77777777" w:rsidR="006F0A85" w:rsidRPr="006C1CF6" w:rsidRDefault="006F0A85" w:rsidP="0071692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56DD9FAE" w14:textId="77777777" w:rsidR="006F0A85" w:rsidRPr="006C1CF6" w:rsidRDefault="006F0A85" w:rsidP="0071692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</w:tbl>
    <w:p w14:paraId="36188E1D" w14:textId="77777777" w:rsidR="006F0A85" w:rsidRPr="006C1CF6" w:rsidRDefault="006F0A85" w:rsidP="006F0A85">
      <w:pPr>
        <w:rPr>
          <w:sz w:val="22"/>
          <w:szCs w:val="22"/>
        </w:rPr>
      </w:pP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1597"/>
        <w:gridCol w:w="355"/>
        <w:gridCol w:w="356"/>
        <w:gridCol w:w="314"/>
        <w:gridCol w:w="398"/>
        <w:gridCol w:w="356"/>
        <w:gridCol w:w="356"/>
        <w:gridCol w:w="449"/>
        <w:gridCol w:w="263"/>
        <w:gridCol w:w="356"/>
        <w:gridCol w:w="356"/>
        <w:gridCol w:w="359"/>
        <w:gridCol w:w="359"/>
        <w:gridCol w:w="356"/>
        <w:gridCol w:w="430"/>
      </w:tblGrid>
      <w:tr w:rsidR="006F0A85" w:rsidRPr="006C1CF6" w14:paraId="4B38F73C" w14:textId="77777777" w:rsidTr="00716922">
        <w:trPr>
          <w:cantSplit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10CFB7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b/>
                <w:sz w:val="22"/>
                <w:szCs w:val="22"/>
              </w:rPr>
            </w:pPr>
            <w:r w:rsidRPr="006C1CF6">
              <w:rPr>
                <w:b/>
                <w:sz w:val="22"/>
                <w:szCs w:val="22"/>
              </w:rPr>
              <w:t>TRAFIKUTSKOTTET</w:t>
            </w:r>
          </w:p>
        </w:tc>
        <w:tc>
          <w:tcPr>
            <w:tcW w:w="284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FD8FE0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b/>
                <w:sz w:val="22"/>
                <w:szCs w:val="22"/>
              </w:rPr>
            </w:pPr>
            <w:r w:rsidRPr="006C1CF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21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854989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6C1CF6">
              <w:rPr>
                <w:b/>
                <w:sz w:val="22"/>
                <w:szCs w:val="22"/>
              </w:rPr>
              <w:t>Bilaga 1 till protokoll</w:t>
            </w:r>
            <w:r w:rsidRPr="006C1CF6">
              <w:rPr>
                <w:sz w:val="22"/>
                <w:szCs w:val="22"/>
              </w:rPr>
              <w:t xml:space="preserve"> </w:t>
            </w:r>
          </w:p>
          <w:p w14:paraId="6062D958" w14:textId="1777E45C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6C1CF6">
              <w:rPr>
                <w:b/>
                <w:sz w:val="22"/>
                <w:szCs w:val="22"/>
              </w:rPr>
              <w:t>2022/23:1</w:t>
            </w:r>
            <w:r>
              <w:rPr>
                <w:b/>
                <w:sz w:val="22"/>
                <w:szCs w:val="22"/>
              </w:rPr>
              <w:t>7</w:t>
            </w:r>
          </w:p>
        </w:tc>
      </w:tr>
      <w:tr w:rsidR="006F0A85" w:rsidRPr="006C1CF6" w14:paraId="0A7FD4A1" w14:textId="77777777" w:rsidTr="00716922">
        <w:trPr>
          <w:cantSplit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192B6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628C3" w14:textId="07C5478B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 xml:space="preserve">§ </w:t>
            </w:r>
            <w:proofErr w:type="gramStart"/>
            <w:r w:rsidR="00265729">
              <w:rPr>
                <w:sz w:val="22"/>
                <w:szCs w:val="22"/>
              </w:rPr>
              <w:t>1-2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66FBF" w14:textId="47BA6B58" w:rsidR="006F0A85" w:rsidRPr="006C1CF6" w:rsidRDefault="00265729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proofErr w:type="gramStart"/>
            <w:r>
              <w:rPr>
                <w:sz w:val="22"/>
                <w:szCs w:val="22"/>
              </w:rPr>
              <w:t>3-6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9C0FE" w14:textId="16F641BE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D7223" w14:textId="7650DB34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0ACD1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28A65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40E92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</w:tr>
      <w:tr w:rsidR="006F0A85" w:rsidRPr="006C1CF6" w14:paraId="73673032" w14:textId="77777777" w:rsidTr="00716922">
        <w:trPr>
          <w:trHeight w:val="467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0CD2F1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6C1CF6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55911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6C222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6DD8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A2A1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7C5F0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18505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8DBD3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5DA4F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4EC6F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F1673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CEF22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E9C0B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95457D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AA25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</w:tr>
      <w:tr w:rsidR="006F0A85" w:rsidRPr="006C1CF6" w14:paraId="6CAC5CFE" w14:textId="77777777" w:rsidTr="0071692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0D770" w14:textId="77777777" w:rsidR="006F0A85" w:rsidRPr="006C1CF6" w:rsidRDefault="006F0A85" w:rsidP="00716922">
            <w:pPr>
              <w:rPr>
                <w:i/>
                <w:iCs/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</w:rPr>
              <w:t xml:space="preserve">Ulrika Heie (C) </w:t>
            </w:r>
            <w:r w:rsidRPr="006C1CF6">
              <w:rPr>
                <w:i/>
                <w:iCs/>
                <w:sz w:val="22"/>
                <w:szCs w:val="22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5C579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6801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3DF48" w14:textId="55B4F911" w:rsidR="006F0A85" w:rsidRPr="006C1CF6" w:rsidRDefault="00265729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99CCF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167E6" w14:textId="4DD2BFF4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BACF5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1B01" w14:textId="6E4E52FE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3D3B2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D47CF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8724B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57387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DBD94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6E8317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BA8B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F0A85" w:rsidRPr="006C1CF6" w14:paraId="26047E0F" w14:textId="77777777" w:rsidTr="0071692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737C" w14:textId="77777777" w:rsidR="006F0A85" w:rsidRPr="006C1CF6" w:rsidRDefault="006F0A85" w:rsidP="00716922">
            <w:pPr>
              <w:rPr>
                <w:i/>
                <w:iCs/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 xml:space="preserve">Thomas Morell (SD) </w:t>
            </w:r>
            <w:r w:rsidRPr="006C1CF6">
              <w:rPr>
                <w:i/>
                <w:iCs/>
                <w:sz w:val="22"/>
                <w:szCs w:val="22"/>
                <w:lang w:val="en-US"/>
              </w:rPr>
              <w:t xml:space="preserve">vice </w:t>
            </w:r>
            <w:proofErr w:type="spellStart"/>
            <w:r w:rsidRPr="006C1CF6">
              <w:rPr>
                <w:i/>
                <w:iCs/>
                <w:sz w:val="22"/>
                <w:szCs w:val="22"/>
                <w:lang w:val="en-US"/>
              </w:rPr>
              <w:t>ordf</w:t>
            </w:r>
            <w:proofErr w:type="spellEnd"/>
            <w:r w:rsidRPr="006C1CF6">
              <w:rPr>
                <w:i/>
                <w:iCs/>
                <w:sz w:val="22"/>
                <w:szCs w:val="22"/>
                <w:lang w:val="en-US"/>
              </w:rPr>
              <w:t>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33596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B97A7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5CB8C" w14:textId="1AC3E2CF" w:rsidR="006F0A85" w:rsidRPr="006C1CF6" w:rsidRDefault="00265729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E604C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1246B" w14:textId="7417BD19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EEA6C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40B00" w14:textId="0380826A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C9B4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DBE6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FAC4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526D7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FE6D7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478CAF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19D2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F0A85" w:rsidRPr="006C1CF6" w14:paraId="66B7F44B" w14:textId="77777777" w:rsidTr="0071692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4C717" w14:textId="77777777" w:rsidR="006F0A85" w:rsidRPr="006C1CF6" w:rsidRDefault="006F0A85" w:rsidP="00716922">
            <w:pPr>
              <w:rPr>
                <w:color w:val="000000"/>
                <w:sz w:val="22"/>
                <w:szCs w:val="22"/>
                <w:lang w:val="en-US"/>
              </w:rPr>
            </w:pPr>
            <w:r w:rsidRPr="006C1CF6">
              <w:rPr>
                <w:color w:val="000000"/>
                <w:sz w:val="22"/>
                <w:szCs w:val="22"/>
                <w:lang w:val="en-US"/>
              </w:rPr>
              <w:t>Gunilla Svantorp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67553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 w:rsidRPr="006C1CF6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FE54C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C368D" w14:textId="67E0ECAC" w:rsidR="006F0A85" w:rsidRPr="006C1CF6" w:rsidRDefault="00265729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5A3EE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EB0BB" w14:textId="32BBF82B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FCE1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22D3" w14:textId="1CC7A970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CBF62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6FE6D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5DAF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E45A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65278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F6B682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8F3D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6F0A85" w:rsidRPr="006C1CF6" w14:paraId="37FDD142" w14:textId="77777777" w:rsidTr="0071692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D8FB" w14:textId="77777777" w:rsidR="006F0A85" w:rsidRPr="006C1CF6" w:rsidRDefault="006F0A85" w:rsidP="00716922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7F911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AB986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C13EF" w14:textId="3AE47BA5" w:rsidR="006F0A85" w:rsidRPr="006C1CF6" w:rsidRDefault="00265729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591E3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A980C" w14:textId="1DE39FAC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7AB05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8D488" w14:textId="6F5B5548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E26AB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E4FFA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F0C33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3ED65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7390C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D456DA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CCB4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F0A85" w:rsidRPr="006C1CF6" w14:paraId="33FD16CF" w14:textId="77777777" w:rsidTr="0071692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AFD7" w14:textId="77777777" w:rsidR="006F0A85" w:rsidRPr="006C1CF6" w:rsidRDefault="006F0A85" w:rsidP="00716922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37CEF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AEA6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4D745" w14:textId="6A6837C4" w:rsidR="006F0A85" w:rsidRPr="006C1CF6" w:rsidRDefault="00265729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3380D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A1739" w14:textId="4218FEA8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9D102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3F166" w14:textId="55D75D09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0AE53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C5894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F08F8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7FED0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760E7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ED7AFA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825E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F0A85" w:rsidRPr="006C1CF6" w14:paraId="4FEC8EAC" w14:textId="77777777" w:rsidTr="0071692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0C1B1" w14:textId="77777777" w:rsidR="006F0A85" w:rsidRPr="006C1CF6" w:rsidRDefault="006F0A85" w:rsidP="00716922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Jimmy Ståhl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36983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381A2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02C9" w14:textId="3B303757" w:rsidR="006F0A85" w:rsidRPr="006C1CF6" w:rsidRDefault="00265729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4B82E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A8A69" w14:textId="30D6AF0B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CC5D9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D84C" w14:textId="77D13B23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C9382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3A909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8AB3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DB2FF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89C6E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E45FFD9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2A81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F0A85" w:rsidRPr="006C1CF6" w14:paraId="2A66B105" w14:textId="77777777" w:rsidTr="0071692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A4755" w14:textId="77777777" w:rsidR="006F0A85" w:rsidRPr="006C1CF6" w:rsidRDefault="006F0A85" w:rsidP="00716922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F6278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603A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4140" w14:textId="43C7D5FA" w:rsidR="006F0A85" w:rsidRPr="006C1CF6" w:rsidRDefault="00265729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50638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C879B" w14:textId="6CF4C003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B297D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74A1" w14:textId="7C448D7C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E249E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C352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51FCC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8416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BED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98B735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4A5D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F0A85" w:rsidRPr="006C1CF6" w14:paraId="39AC21F5" w14:textId="77777777" w:rsidTr="00716922">
        <w:trPr>
          <w:trHeight w:val="276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1E17C" w14:textId="77777777" w:rsidR="006F0A85" w:rsidRPr="006C1CF6" w:rsidRDefault="006F0A85" w:rsidP="00716922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435A1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2453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05EE4" w14:textId="6468BBB3" w:rsidR="006F0A85" w:rsidRPr="006C1CF6" w:rsidRDefault="00265729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52965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D5FF" w14:textId="67D005D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43FF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557F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8BB09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C1034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65CC1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124FD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4E5AF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BCC5A72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8229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F0A85" w:rsidRPr="006C1CF6" w14:paraId="4E5B6794" w14:textId="77777777" w:rsidTr="00716922">
        <w:trPr>
          <w:trHeight w:val="138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7D49" w14:textId="77777777" w:rsidR="006F0A85" w:rsidRPr="006C1CF6" w:rsidRDefault="006F0A85" w:rsidP="00716922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625B9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1F9A2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28402" w14:textId="20F5A0BD" w:rsidR="006F0A85" w:rsidRPr="006C1CF6" w:rsidRDefault="00265729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F177F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523A6" w14:textId="40FD659A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58035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301F" w14:textId="015F52F0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6D7F2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75215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4AA12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D6874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D03FB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FCE85DA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FBF3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F0A85" w:rsidRPr="006C1CF6" w14:paraId="31F4574E" w14:textId="77777777" w:rsidTr="0071692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16B7D" w14:textId="77777777" w:rsidR="006F0A85" w:rsidRPr="006C1CF6" w:rsidRDefault="006F0A85" w:rsidP="00716922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56245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ABF6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CCD5E" w14:textId="0A243CEB" w:rsidR="006F0A85" w:rsidRPr="006C1CF6" w:rsidRDefault="00265729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F6730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686AF" w14:textId="29302661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9D724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BAD" w14:textId="43838FCB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29F65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AD79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0D53F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1A702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0B864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DEA4CE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2975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F0A85" w:rsidRPr="006C1CF6" w14:paraId="55635EF2" w14:textId="77777777" w:rsidTr="0071692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61119" w14:textId="77777777" w:rsidR="006F0A85" w:rsidRPr="006C1CF6" w:rsidRDefault="006F0A85" w:rsidP="00716922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AA3AE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61B82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A2724" w14:textId="2B41B713" w:rsidR="006F0A85" w:rsidRPr="006C1CF6" w:rsidRDefault="00265729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4C8C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160BE" w14:textId="5A856542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91040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115B5" w14:textId="3F8B353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A8BE9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243E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913A7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398D4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AC878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997A10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82D0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F0A85" w:rsidRPr="006C1CF6" w14:paraId="2A247867" w14:textId="77777777" w:rsidTr="0071692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E4DA4" w14:textId="77777777" w:rsidR="006F0A85" w:rsidRPr="006C1CF6" w:rsidRDefault="006F0A85" w:rsidP="00716922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583B7" w14:textId="1319141E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AD5FB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FB122" w14:textId="2D79F766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52F9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AEA69" w14:textId="78BE095C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F6A5B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FDEFA" w14:textId="3B70FD9B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A0651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14809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56FCA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E6F27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AEBAE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805B1D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3D66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F0A85" w:rsidRPr="006C1CF6" w14:paraId="485659F3" w14:textId="77777777" w:rsidTr="0071692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BD51E" w14:textId="77777777" w:rsidR="006F0A85" w:rsidRPr="006C1CF6" w:rsidRDefault="006F0A85" w:rsidP="00716922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Linda W Snecker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BC79A" w14:textId="44258FED" w:rsidR="006F0A85" w:rsidRPr="006C1CF6" w:rsidRDefault="00265729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52168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F710A" w14:textId="700F4672" w:rsidR="006F0A85" w:rsidRPr="006C1CF6" w:rsidRDefault="00265729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079CE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DA057" w14:textId="2794CE44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CEE8A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8022A" w14:textId="3B14C9F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803E3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9F467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2048F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C694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FF382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0D909B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3DA3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F0A85" w:rsidRPr="006C1CF6" w14:paraId="4AF69143" w14:textId="77777777" w:rsidTr="0071692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5A0E9" w14:textId="77777777" w:rsidR="006F0A85" w:rsidRPr="006C1CF6" w:rsidRDefault="006F0A85" w:rsidP="00716922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Magnus Oscarsson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AD81F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1F00E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3E46" w14:textId="150E6AF8" w:rsidR="006F0A85" w:rsidRPr="006C1CF6" w:rsidRDefault="00265729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8E091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BEC0D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B6C3D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43EDF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CD244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B7236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97708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839A9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8D45F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D82165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F436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F0A85" w:rsidRPr="006C1CF6" w14:paraId="115BC8F7" w14:textId="77777777" w:rsidTr="0071692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826A" w14:textId="77777777" w:rsidR="006F0A85" w:rsidRPr="006C1CF6" w:rsidRDefault="006F0A85" w:rsidP="00716922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Oskar Svärd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1CDC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039A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296C" w14:textId="652A60C4" w:rsidR="006F0A85" w:rsidRPr="006C1CF6" w:rsidRDefault="00265729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40574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1F84C" w14:textId="1F0608F9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F6E8D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0E321" w14:textId="05A4D182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61C89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1B2C6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42B33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A1221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4437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43F615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4018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F0A85" w:rsidRPr="006C1CF6" w14:paraId="55A328EE" w14:textId="77777777" w:rsidTr="0071692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9631B" w14:textId="77777777" w:rsidR="006F0A85" w:rsidRPr="006C1CF6" w:rsidRDefault="006F0A85" w:rsidP="00716922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Daniel Helldén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BBF33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2F0CD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CCA40" w14:textId="25CF33A5" w:rsidR="006F0A85" w:rsidRPr="006C1CF6" w:rsidRDefault="00265729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7FB07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60618" w14:textId="43C6136D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4BCA7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64F20" w14:textId="329CC88A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64D26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A926E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067D1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B9F4E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B6023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63C84C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048B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F0A85" w:rsidRPr="006C1CF6" w14:paraId="55538015" w14:textId="77777777" w:rsidTr="0071692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60388" w14:textId="77777777" w:rsidR="006F0A85" w:rsidRPr="006C1CF6" w:rsidRDefault="006F0A85" w:rsidP="00716922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Johanna Rantsi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266C7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DA932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0D93F" w14:textId="18FCFEC3" w:rsidR="006F0A85" w:rsidRPr="006C1CF6" w:rsidRDefault="00265729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B5047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3A084" w14:textId="4C2E5636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1B101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7763" w14:textId="66D67408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0ECE6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D2EE4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C93B5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B470C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15BFE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3307CD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05EF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F0A85" w:rsidRPr="006C1CF6" w14:paraId="24E97620" w14:textId="77777777" w:rsidTr="0071692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6592CC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6C1CF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D8EE6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FF1E2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4D56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694BE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4EED9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BF304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6C7C8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B09B6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084F4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94575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518D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762F8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CC8847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F0E0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</w:tr>
      <w:tr w:rsidR="006F0A85" w:rsidRPr="006C1CF6" w14:paraId="620D6539" w14:textId="77777777" w:rsidTr="0071692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57EAC" w14:textId="77777777" w:rsidR="006F0A85" w:rsidRPr="006C1CF6" w:rsidRDefault="006F0A85" w:rsidP="00716922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Patrik Jönsson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9462D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74E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EB806" w14:textId="3CC62CB2" w:rsidR="006F0A85" w:rsidRPr="006C1CF6" w:rsidRDefault="00265729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8C1C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9BE0C" w14:textId="7BA30CB6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CD52F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4B9C" w14:textId="3B1DA72C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069DA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A34A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A3895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978C8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6388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7607D5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775C2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F0A85" w:rsidRPr="006C1CF6" w14:paraId="7F28B22C" w14:textId="77777777" w:rsidTr="0071692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11C11" w14:textId="77777777" w:rsidR="006F0A85" w:rsidRPr="006C1CF6" w:rsidRDefault="006F0A85" w:rsidP="00716922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Adrian Magnusson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E8247" w14:textId="19AD88CD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D049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B48FA" w14:textId="5A294584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B6B19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747A" w14:textId="0FB62800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9305C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0EA32" w14:textId="5878071F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589E3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782F0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6F0E0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3AA59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B049A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EC73EA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CE78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F0A85" w:rsidRPr="006C1CF6" w14:paraId="2D4A9719" w14:textId="77777777" w:rsidTr="0071692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8475B" w14:textId="77777777" w:rsidR="006F0A85" w:rsidRPr="006C1CF6" w:rsidRDefault="006F0A85" w:rsidP="00716922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65430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87F04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DA488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DB459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C83FC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04997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40730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49468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E16B2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99E5A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CDEB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8782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0F8FF2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0B5B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F0A85" w:rsidRPr="006C1CF6" w14:paraId="03E34510" w14:textId="77777777" w:rsidTr="0071692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3696F" w14:textId="77777777" w:rsidR="006F0A85" w:rsidRPr="006C1CF6" w:rsidRDefault="006F0A85" w:rsidP="00716922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8883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1E47A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702D2" w14:textId="3165D5AC" w:rsidR="006F0A85" w:rsidRPr="006C1CF6" w:rsidRDefault="00265729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41EB6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AFFA9" w14:textId="0BFEBF04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EE48A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25C6C" w14:textId="7C5CB7A9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0705B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313BA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70AD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7A032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99EF7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944CC9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99CE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F0A85" w:rsidRPr="006C1CF6" w14:paraId="05584BD0" w14:textId="77777777" w:rsidTr="0071692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D2664" w14:textId="77777777" w:rsidR="006F0A85" w:rsidRPr="006C1CF6" w:rsidRDefault="006F0A85" w:rsidP="00716922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Rashid Farivar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6B147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BE0AA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69495" w14:textId="2AC2FFFA" w:rsidR="006F0A85" w:rsidRPr="006C1CF6" w:rsidRDefault="00265729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EBBCC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74645" w14:textId="57EF0C4D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F91A5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332D8" w14:textId="675F8E9D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26262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223D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9CB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2F59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53191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AB3F0C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921D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F0A85" w:rsidRPr="006C1CF6" w14:paraId="2AD8FA22" w14:textId="77777777" w:rsidTr="0071692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125E8" w14:textId="77777777" w:rsidR="006F0A85" w:rsidRPr="006C1CF6" w:rsidRDefault="006F0A85" w:rsidP="00716922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Denis Begic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809B9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9F33F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58717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C309B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8D70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BE770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AA726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B598F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7AD6C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4E658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59D34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CA88E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CB5988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7952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F0A85" w:rsidRPr="006C1CF6" w14:paraId="02030C48" w14:textId="77777777" w:rsidTr="0071692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BECB" w14:textId="77777777" w:rsidR="006F0A85" w:rsidRPr="006C1CF6" w:rsidRDefault="006F0A85" w:rsidP="00716922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Johanna Hornberger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466C8" w14:textId="13EE61B6" w:rsidR="006F0A85" w:rsidRPr="006C1CF6" w:rsidRDefault="00265729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7FC38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CA08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A7F00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72AFF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4631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67933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48A99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C6BA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5C1C9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0B4B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1CD4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0CD007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5C4F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F0A85" w:rsidRPr="006C1CF6" w14:paraId="3AEA10E6" w14:textId="77777777" w:rsidTr="0071692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AE7DE" w14:textId="77777777" w:rsidR="006F0A85" w:rsidRPr="006C1CF6" w:rsidRDefault="006F0A85" w:rsidP="00716922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Anna-Bell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E14F4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B54D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0A97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0FE80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049F4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08E2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B8784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A9C63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E35BE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08135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9728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8CF9F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D1C46E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763E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F0A85" w:rsidRPr="006C1CF6" w14:paraId="1E9DC845" w14:textId="77777777" w:rsidTr="0071692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72271" w14:textId="77777777" w:rsidR="006F0A85" w:rsidRPr="006C1CF6" w:rsidRDefault="006F0A85" w:rsidP="00716922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 xml:space="preserve">Björn </w:t>
            </w:r>
            <w:proofErr w:type="spellStart"/>
            <w:r w:rsidRPr="006C1CF6">
              <w:rPr>
                <w:sz w:val="22"/>
                <w:szCs w:val="22"/>
              </w:rPr>
              <w:t>Tidland</w:t>
            </w:r>
            <w:proofErr w:type="spellEnd"/>
            <w:r w:rsidRPr="006C1CF6">
              <w:rPr>
                <w:sz w:val="22"/>
                <w:szCs w:val="22"/>
              </w:rPr>
              <w:t xml:space="preserve"> (D)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12F8F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A20A6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32D6A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207D2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F058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B5B73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031CD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37C61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9FA2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3D036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77099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77447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848156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AD44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F0A85" w:rsidRPr="006C1CF6" w14:paraId="64D5B173" w14:textId="77777777" w:rsidTr="0071692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8CC3F" w14:textId="77777777" w:rsidR="006F0A85" w:rsidRPr="006C1CF6" w:rsidRDefault="006F0A85" w:rsidP="00716922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Joakim Järrebring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5AD0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8B3CE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24C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8BCFF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3EE1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41914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D7DA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F99E4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958C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8EDE8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BB326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498CA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764B03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6C75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F0A85" w:rsidRPr="006C1CF6" w14:paraId="6AC3F166" w14:textId="77777777" w:rsidTr="0071692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566CF" w14:textId="77777777" w:rsidR="006F0A85" w:rsidRPr="006C1CF6" w:rsidRDefault="006F0A85" w:rsidP="00716922">
            <w:pPr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611D3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6CAF4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4E3DC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63415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8D635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E7B29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78772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3F90F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6635B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8AA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1E39F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64EDD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C6C47AF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BE6C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F0A85" w:rsidRPr="006C1CF6" w14:paraId="62E592DC" w14:textId="77777777" w:rsidTr="0071692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0D0C9" w14:textId="77777777" w:rsidR="006F0A85" w:rsidRPr="006C1CF6" w:rsidRDefault="006F0A85" w:rsidP="00716922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Kajsa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69D16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4EC0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AFC09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3A868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6E07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9F0FD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EE9DC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E6F7E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8150E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CA397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C81BD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A1E1C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D1C19C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424E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F0A85" w:rsidRPr="006C1CF6" w14:paraId="5365EA63" w14:textId="77777777" w:rsidTr="0071692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FEAAD" w14:textId="77777777" w:rsidR="006F0A85" w:rsidRPr="006C1CF6" w:rsidRDefault="006F0A85" w:rsidP="00716922">
            <w:pPr>
              <w:tabs>
                <w:tab w:val="left" w:pos="328"/>
              </w:tabs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Kjell-Arne Ottosson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9FC6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06039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36C3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9854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59EEB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4D07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CD19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223D5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55D7F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0B709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D5AD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3F590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705321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ED35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F0A85" w:rsidRPr="006C1CF6" w14:paraId="69A97F5B" w14:textId="77777777" w:rsidTr="0071692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DB388" w14:textId="77777777" w:rsidR="006F0A85" w:rsidRPr="006C1CF6" w:rsidRDefault="006F0A85" w:rsidP="00716922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Anders Ådahl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1A88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FC11A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FD94A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FB35D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0DB91" w14:textId="6898A7F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08EB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6DE8A" w14:textId="10820F7B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40C54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9D532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4C178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EFE6C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3494D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900788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D037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F0A85" w:rsidRPr="006C1CF6" w14:paraId="5E103EA4" w14:textId="77777777" w:rsidTr="0071692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7BACC" w14:textId="77777777" w:rsidR="006F0A85" w:rsidRPr="006C1CF6" w:rsidRDefault="006F0A85" w:rsidP="00716922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Ulf Lindholm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5FDCD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66536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83E3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68F0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3B859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3FD3C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A489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30F63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206DB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DDABF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DAD65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1FDFE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A9CE52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D97C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F0A85" w:rsidRPr="006C1CF6" w14:paraId="14E90799" w14:textId="77777777" w:rsidTr="0071692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FF631" w14:textId="77777777" w:rsidR="006F0A85" w:rsidRPr="006C1CF6" w:rsidRDefault="006F0A85" w:rsidP="00716922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 xml:space="preserve">Katarina </w:t>
            </w:r>
            <w:proofErr w:type="spellStart"/>
            <w:proofErr w:type="gramStart"/>
            <w:r w:rsidRPr="006C1CF6">
              <w:rPr>
                <w:sz w:val="22"/>
                <w:szCs w:val="22"/>
                <w:lang w:val="en-US"/>
              </w:rPr>
              <w:t>Luhr</w:t>
            </w:r>
            <w:proofErr w:type="spellEnd"/>
            <w:r w:rsidRPr="006C1CF6">
              <w:rPr>
                <w:sz w:val="22"/>
                <w:szCs w:val="22"/>
                <w:lang w:val="en-US"/>
              </w:rPr>
              <w:t xml:space="preserve">  (</w:t>
            </w:r>
            <w:proofErr w:type="gramEnd"/>
            <w:r w:rsidRPr="006C1CF6">
              <w:rPr>
                <w:sz w:val="22"/>
                <w:szCs w:val="22"/>
                <w:lang w:val="en-US"/>
              </w:rPr>
              <w:t>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47CC3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2F8D8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12C31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936B4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48E9B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8369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2857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5593C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D4583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08FF4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F438F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761B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F2A347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C0D8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F0A85" w:rsidRPr="006C1CF6" w14:paraId="16DB56CF" w14:textId="77777777" w:rsidTr="0071692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525FD" w14:textId="77777777" w:rsidR="006F0A85" w:rsidRPr="006C1CF6" w:rsidRDefault="006F0A85" w:rsidP="00716922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lastRenderedPageBreak/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F3798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4B682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6F78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32B0E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9779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AB934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FB4DD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A6C3C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0DA4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303B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3799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7E590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4E9E41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EE64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F0A85" w:rsidRPr="006C1CF6" w14:paraId="038EA4F3" w14:textId="77777777" w:rsidTr="0071692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E0D00" w14:textId="77777777" w:rsidR="006F0A85" w:rsidRPr="006C1CF6" w:rsidRDefault="006F0A85" w:rsidP="00716922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 xml:space="preserve">Sara-Lena </w:t>
            </w:r>
            <w:proofErr w:type="spellStart"/>
            <w:r w:rsidRPr="006C1CF6">
              <w:rPr>
                <w:sz w:val="22"/>
                <w:szCs w:val="22"/>
                <w:lang w:val="en-US"/>
              </w:rPr>
              <w:t>Bjälkö</w:t>
            </w:r>
            <w:proofErr w:type="spellEnd"/>
            <w:r w:rsidRPr="006C1CF6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5B5FC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33720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69167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500E5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04148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55D2A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417C2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03EEE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ACE95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04B9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E87A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5DCC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B4F2DE8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EC1B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F0A85" w:rsidRPr="006C1CF6" w14:paraId="046D1B87" w14:textId="77777777" w:rsidTr="0071692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A94A" w14:textId="77777777" w:rsidR="006F0A85" w:rsidRPr="006C1CF6" w:rsidRDefault="006F0A85" w:rsidP="00716922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 xml:space="preserve">Rasmus </w:t>
            </w:r>
            <w:proofErr w:type="spellStart"/>
            <w:r w:rsidRPr="006C1CF6">
              <w:rPr>
                <w:sz w:val="22"/>
                <w:szCs w:val="22"/>
                <w:lang w:val="en-US"/>
              </w:rPr>
              <w:t>Giertz</w:t>
            </w:r>
            <w:proofErr w:type="spellEnd"/>
            <w:r w:rsidRPr="006C1CF6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D3966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FDCC3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51575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503A4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9981F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DCC87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C4D22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7CF04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DB91A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2F389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5A77D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71C48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14E700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EB39A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F0A85" w:rsidRPr="006C1CF6" w14:paraId="34F18237" w14:textId="77777777" w:rsidTr="0071692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5B1D4" w14:textId="77777777" w:rsidR="006F0A85" w:rsidRPr="006C1CF6" w:rsidRDefault="006F0A85" w:rsidP="00716922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 xml:space="preserve">Isabelle </w:t>
            </w:r>
            <w:proofErr w:type="spellStart"/>
            <w:r w:rsidRPr="006C1CF6">
              <w:rPr>
                <w:sz w:val="22"/>
                <w:szCs w:val="22"/>
                <w:lang w:val="en-US"/>
              </w:rPr>
              <w:t>Mixter</w:t>
            </w:r>
            <w:proofErr w:type="spellEnd"/>
            <w:r w:rsidRPr="006C1CF6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3FD2B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45B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7F791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164B9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1C807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37E93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290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26AE4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B78BC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377D9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99879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B2F3B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3F92AB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98B8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F0A85" w:rsidRPr="006C1CF6" w14:paraId="026908B5" w14:textId="77777777" w:rsidTr="0071692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D5ABD" w14:textId="4FECBA79" w:rsidR="006F0A85" w:rsidRPr="006C1CF6" w:rsidRDefault="006F0A85" w:rsidP="00716922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EC792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B0DBF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B2CD4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3B60E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670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FB7E0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DE744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DDBD8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B386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F1583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29EA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9E25B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BDD89B7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DDFD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F0A85" w:rsidRPr="006C1CF6" w14:paraId="08A13C8F" w14:textId="77777777" w:rsidTr="0071692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FBA69" w14:textId="77777777" w:rsidR="006F0A85" w:rsidRPr="006C1CF6" w:rsidRDefault="006F0A85" w:rsidP="00716922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 xml:space="preserve">Dan </w:t>
            </w:r>
            <w:proofErr w:type="spellStart"/>
            <w:r w:rsidRPr="006C1CF6">
              <w:rPr>
                <w:sz w:val="22"/>
                <w:szCs w:val="22"/>
                <w:lang w:val="en-US"/>
              </w:rPr>
              <w:t>Hovskär</w:t>
            </w:r>
            <w:proofErr w:type="spellEnd"/>
            <w:r w:rsidRPr="006C1CF6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F988" w14:textId="2442060A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7A767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E01D1" w14:textId="2E4DD04C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8A23E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4ECFA" w14:textId="5161C19F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42576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DF642" w14:textId="4370971B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D2C60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3605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11ACF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E4B7E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07E1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741F3D1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71CB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F0A85" w:rsidRPr="006C1CF6" w14:paraId="4696056C" w14:textId="77777777" w:rsidTr="0071692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CFC30" w14:textId="77777777" w:rsidR="006F0A85" w:rsidRPr="006C1CF6" w:rsidRDefault="006F0A85" w:rsidP="00716922">
            <w:pPr>
              <w:rPr>
                <w:sz w:val="22"/>
                <w:szCs w:val="22"/>
                <w:lang w:val="en-US"/>
              </w:rPr>
            </w:pPr>
            <w:proofErr w:type="spellStart"/>
            <w:r w:rsidRPr="006C1CF6">
              <w:rPr>
                <w:sz w:val="22"/>
                <w:szCs w:val="22"/>
                <w:lang w:val="en-US"/>
              </w:rPr>
              <w:t>Torsten</w:t>
            </w:r>
            <w:proofErr w:type="spellEnd"/>
            <w:r w:rsidRPr="006C1CF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C1CF6">
              <w:rPr>
                <w:sz w:val="22"/>
                <w:szCs w:val="22"/>
                <w:lang w:val="en-US"/>
              </w:rPr>
              <w:t>Elofsson</w:t>
            </w:r>
            <w:proofErr w:type="spellEnd"/>
            <w:r w:rsidRPr="006C1CF6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386CB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6ECEA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BBEAD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EBB60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74B7C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A651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5C32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1E438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D346D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10BA6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8ECF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B7B2E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1187B4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BEC3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F0A85" w:rsidRPr="006C1CF6" w14:paraId="0BE2F807" w14:textId="77777777" w:rsidTr="0071692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ADE20" w14:textId="77777777" w:rsidR="006F0A85" w:rsidRPr="006C1CF6" w:rsidRDefault="006F0A85" w:rsidP="00716922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Emma Berginger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81598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122E4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40EC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B6B23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E98A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4C71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E67E4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44B54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A384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DC2A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E0F9A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94056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D628B2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EC09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F0A85" w:rsidRPr="006C1CF6" w14:paraId="7F30A957" w14:textId="77777777" w:rsidTr="0071692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E775" w14:textId="77777777" w:rsidR="006F0A85" w:rsidRPr="006C1CF6" w:rsidRDefault="006F0A85" w:rsidP="00716922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 xml:space="preserve">Jakob </w:t>
            </w:r>
            <w:proofErr w:type="spellStart"/>
            <w:r w:rsidRPr="006C1CF6">
              <w:rPr>
                <w:sz w:val="22"/>
                <w:szCs w:val="22"/>
                <w:lang w:val="en-US"/>
              </w:rPr>
              <w:t>Olofsgård</w:t>
            </w:r>
            <w:proofErr w:type="spellEnd"/>
            <w:r w:rsidRPr="006C1CF6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92ED8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70F47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E578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CFBCB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745B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0D08D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970D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8A1CB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3BAF1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7935A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CE1CD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F43EC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CD9565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034E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F0A85" w:rsidRPr="006C1CF6" w14:paraId="430BFBE8" w14:textId="77777777" w:rsidTr="0071692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D5EED" w14:textId="77777777" w:rsidR="006F0A85" w:rsidRPr="006C1CF6" w:rsidRDefault="006F0A85" w:rsidP="00716922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 xml:space="preserve">Camilla </w:t>
            </w:r>
            <w:proofErr w:type="spellStart"/>
            <w:r w:rsidRPr="006C1CF6">
              <w:rPr>
                <w:sz w:val="22"/>
                <w:szCs w:val="22"/>
                <w:lang w:val="en-US"/>
              </w:rPr>
              <w:t>Mårtensen</w:t>
            </w:r>
            <w:proofErr w:type="spellEnd"/>
            <w:r w:rsidRPr="006C1CF6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F685D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38F74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31C8C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B04AC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FDD9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D2C9F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5B1D8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47C65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E8C2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251EA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4604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3D048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FA4947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EAA9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F0A85" w:rsidRPr="006C1CF6" w14:paraId="0D089041" w14:textId="77777777" w:rsidTr="0071692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BDB0F" w14:textId="77777777" w:rsidR="006F0A85" w:rsidRPr="006C1CF6" w:rsidRDefault="006F0A85" w:rsidP="00716922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Marléne Lund Kopparklint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FA358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3918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D0432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6A7A9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AF2C3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FD9C3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1ED25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A671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51C96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670AD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4994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C9D77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A71AAE2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72F9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F0A85" w:rsidRPr="006C1CF6" w14:paraId="342308CD" w14:textId="77777777" w:rsidTr="0071692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2C044" w14:textId="77777777" w:rsidR="006F0A85" w:rsidRPr="006C1CF6" w:rsidRDefault="006F0A85" w:rsidP="00716922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 xml:space="preserve">Nadja </w:t>
            </w:r>
            <w:proofErr w:type="spellStart"/>
            <w:r w:rsidRPr="006C1CF6">
              <w:rPr>
                <w:sz w:val="22"/>
                <w:szCs w:val="22"/>
                <w:lang w:val="en-US"/>
              </w:rPr>
              <w:t>Awad</w:t>
            </w:r>
            <w:proofErr w:type="spellEnd"/>
            <w:r w:rsidRPr="006C1CF6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6C273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E9622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286D2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F26B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2BB54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951CC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AF23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2BC1E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77BAC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07F34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CC256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82BEB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69A592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ABA8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F0A85" w:rsidRPr="006C1CF6" w14:paraId="10C1F3FC" w14:textId="77777777" w:rsidTr="0071692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55FDD" w14:textId="77777777" w:rsidR="006F0A85" w:rsidRPr="006C1CF6" w:rsidRDefault="006F0A85" w:rsidP="00716922">
            <w:pPr>
              <w:rPr>
                <w:sz w:val="22"/>
                <w:szCs w:val="22"/>
                <w:lang w:val="en-US"/>
              </w:rPr>
            </w:pPr>
            <w:r w:rsidRPr="006C1CF6">
              <w:rPr>
                <w:sz w:val="22"/>
                <w:szCs w:val="22"/>
                <w:lang w:val="en-US"/>
              </w:rPr>
              <w:t>Ulf Holm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B6E63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6A247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C8796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A60D5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18EF7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66D6D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0C451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2979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BDCD3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36AA2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EBCD8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F64D7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49C52B1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07D2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F0A85" w:rsidRPr="006C1CF6" w14:paraId="0B0A72CE" w14:textId="77777777" w:rsidTr="00716922">
        <w:trPr>
          <w:trHeight w:val="263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BB9C536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N = Närvarande</w:t>
            </w:r>
          </w:p>
          <w:p w14:paraId="20CFB170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V = Votering</w:t>
            </w:r>
          </w:p>
        </w:tc>
        <w:tc>
          <w:tcPr>
            <w:tcW w:w="666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D6E33D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X = Ledamöter som deltagit i handläggningen</w:t>
            </w:r>
          </w:p>
          <w:p w14:paraId="00D874EE" w14:textId="77777777" w:rsidR="006F0A85" w:rsidRPr="006C1CF6" w:rsidRDefault="006F0A85" w:rsidP="007169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6C1CF6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2AE2FFFC" w14:textId="77777777" w:rsidR="006F0A85" w:rsidRPr="006C1CF6" w:rsidRDefault="006F0A85" w:rsidP="006F0A85">
      <w:pPr>
        <w:rPr>
          <w:sz w:val="22"/>
          <w:szCs w:val="22"/>
        </w:rPr>
      </w:pPr>
    </w:p>
    <w:p w14:paraId="61833FE6" w14:textId="77777777" w:rsidR="006F0A85" w:rsidRPr="006C1CF6" w:rsidRDefault="006F0A85" w:rsidP="006F0A85">
      <w:pPr>
        <w:rPr>
          <w:sz w:val="22"/>
          <w:szCs w:val="22"/>
        </w:rPr>
      </w:pPr>
    </w:p>
    <w:p w14:paraId="0337387B" w14:textId="77777777" w:rsidR="006F0A85" w:rsidRPr="006C1CF6" w:rsidRDefault="006F0A85" w:rsidP="006F0A85">
      <w:pPr>
        <w:tabs>
          <w:tab w:val="left" w:pos="1701"/>
        </w:tabs>
        <w:rPr>
          <w:sz w:val="22"/>
          <w:szCs w:val="22"/>
        </w:rPr>
      </w:pPr>
    </w:p>
    <w:p w14:paraId="787E8146" w14:textId="77777777" w:rsidR="006F0A85" w:rsidRPr="006C1CF6" w:rsidRDefault="006F0A85" w:rsidP="006F0A85">
      <w:pPr>
        <w:rPr>
          <w:sz w:val="22"/>
          <w:szCs w:val="22"/>
        </w:rPr>
      </w:pPr>
    </w:p>
    <w:p w14:paraId="28325C49" w14:textId="77777777" w:rsidR="006F0A85" w:rsidRPr="006C1CF6" w:rsidRDefault="006F0A85" w:rsidP="006F0A85">
      <w:pPr>
        <w:rPr>
          <w:sz w:val="22"/>
          <w:szCs w:val="22"/>
        </w:rPr>
      </w:pPr>
    </w:p>
    <w:p w14:paraId="17BD01C3" w14:textId="77777777" w:rsidR="00A37376" w:rsidRPr="00A37376" w:rsidRDefault="00A37376" w:rsidP="006D3AF9"/>
    <w:sectPr w:rsidR="00A37376" w:rsidRPr="00A37376">
      <w:pgSz w:w="11906" w:h="16838" w:code="9"/>
      <w:pgMar w:top="1191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2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A85"/>
    <w:rsid w:val="0006043F"/>
    <w:rsid w:val="00072835"/>
    <w:rsid w:val="00094A50"/>
    <w:rsid w:val="00265729"/>
    <w:rsid w:val="0028015F"/>
    <w:rsid w:val="00280BC7"/>
    <w:rsid w:val="002B7046"/>
    <w:rsid w:val="00386CC5"/>
    <w:rsid w:val="00461D34"/>
    <w:rsid w:val="004976C2"/>
    <w:rsid w:val="005315D0"/>
    <w:rsid w:val="00585C22"/>
    <w:rsid w:val="005C4C15"/>
    <w:rsid w:val="006D3AF9"/>
    <w:rsid w:val="006F0A85"/>
    <w:rsid w:val="00712851"/>
    <w:rsid w:val="007149F6"/>
    <w:rsid w:val="007B6A85"/>
    <w:rsid w:val="007E0F4F"/>
    <w:rsid w:val="00874A67"/>
    <w:rsid w:val="008D3BE8"/>
    <w:rsid w:val="008F5C48"/>
    <w:rsid w:val="00925EF5"/>
    <w:rsid w:val="00980BA4"/>
    <w:rsid w:val="009855B9"/>
    <w:rsid w:val="00A37376"/>
    <w:rsid w:val="00B026D0"/>
    <w:rsid w:val="00D26E3B"/>
    <w:rsid w:val="00D66118"/>
    <w:rsid w:val="00D8468E"/>
    <w:rsid w:val="00DD5864"/>
    <w:rsid w:val="00DE3D8E"/>
    <w:rsid w:val="00F063C4"/>
    <w:rsid w:val="00F6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288A4"/>
  <w15:chartTrackingRefBased/>
  <w15:docId w15:val="{7E098B5F-4ADC-45C3-A4AE-036689D64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0A8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Oformateradtext">
    <w:name w:val="Plain Text"/>
    <w:basedOn w:val="Normal"/>
    <w:link w:val="OformateradtextChar"/>
    <w:uiPriority w:val="99"/>
    <w:unhideWhenUsed/>
    <w:rsid w:val="006F0A85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6F0A85"/>
    <w:rPr>
      <w:rFonts w:ascii="Calibri" w:hAnsi="Calibri"/>
      <w:szCs w:val="21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060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25</TotalTime>
  <Pages>3</Pages>
  <Words>453</Words>
  <Characters>2477</Characters>
  <Application>Microsoft Office Word</Application>
  <DocSecurity>0</DocSecurity>
  <Lines>1238</Lines>
  <Paragraphs>195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Josefine Tolleman</dc:creator>
  <cp:keywords/>
  <dc:description/>
  <cp:lastModifiedBy>Josefine Tolleman</cp:lastModifiedBy>
  <cp:revision>8</cp:revision>
  <cp:lastPrinted>2023-02-21T12:11:00Z</cp:lastPrinted>
  <dcterms:created xsi:type="dcterms:W3CDTF">2023-02-20T11:37:00Z</dcterms:created>
  <dcterms:modified xsi:type="dcterms:W3CDTF">2023-03-09T09:22:00Z</dcterms:modified>
</cp:coreProperties>
</file>