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D4970" w:rsidRPr="00D62FE3" w:rsidTr="004D497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D4970" w:rsidRPr="00D62FE3" w:rsidRDefault="005E6E80" w:rsidP="004D4970">
            <w:pPr>
              <w:pStyle w:val="RSKRbeteckning"/>
              <w:spacing w:before="240"/>
            </w:pPr>
            <w:r w:rsidRPr="00D62FE3">
              <w:t>Riksdagsskrivelse</w:t>
            </w:r>
          </w:p>
          <w:p w:rsidR="004D4970" w:rsidRPr="00D62FE3" w:rsidRDefault="005E6E80" w:rsidP="004D4970">
            <w:pPr>
              <w:pStyle w:val="RSKRbeteckning"/>
            </w:pPr>
            <w:r w:rsidRPr="00D62FE3">
              <w:t>2013/14</w:t>
            </w:r>
            <w:r w:rsidR="004D4970" w:rsidRPr="00D62FE3">
              <w:t>:</w:t>
            </w:r>
            <w:r w:rsidRPr="00D62FE3">
              <w:t>95</w:t>
            </w:r>
          </w:p>
        </w:tc>
        <w:tc>
          <w:tcPr>
            <w:tcW w:w="1134" w:type="dxa"/>
          </w:tcPr>
          <w:p w:rsidR="004D4970" w:rsidRPr="00D62FE3" w:rsidRDefault="00D62FE3" w:rsidP="004D4970">
            <w:pPr>
              <w:jc w:val="right"/>
            </w:pPr>
            <w:r w:rsidRPr="00D62FE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970" w:rsidRPr="00D62FE3" w:rsidTr="004D497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D4970" w:rsidRPr="00D62FE3" w:rsidRDefault="004D4970" w:rsidP="004D4970">
            <w:pPr>
              <w:rPr>
                <w:sz w:val="10"/>
              </w:rPr>
            </w:pPr>
          </w:p>
        </w:tc>
      </w:tr>
    </w:tbl>
    <w:p w:rsidR="004D4970" w:rsidRPr="00D62FE3" w:rsidRDefault="004D4970" w:rsidP="004D4970"/>
    <w:p w:rsidR="004D4970" w:rsidRPr="00D62FE3" w:rsidRDefault="005E6E80" w:rsidP="004D4970">
      <w:pPr>
        <w:pStyle w:val="Mottagare1"/>
      </w:pPr>
      <w:r w:rsidRPr="00D62FE3">
        <w:t>Regeringen</w:t>
      </w:r>
    </w:p>
    <w:p w:rsidR="004D4970" w:rsidRPr="00D62FE3" w:rsidRDefault="005E6E80" w:rsidP="004D4970">
      <w:pPr>
        <w:pStyle w:val="Mottagare2"/>
      </w:pPr>
      <w:r w:rsidRPr="00D62FE3">
        <w:t>Finansdepartementet</w:t>
      </w:r>
    </w:p>
    <w:p w:rsidR="004D4970" w:rsidRPr="00D62FE3" w:rsidRDefault="004D4970" w:rsidP="004D4970">
      <w:r w:rsidRPr="00D62FE3">
        <w:t xml:space="preserve">Med överlämnande av </w:t>
      </w:r>
      <w:r w:rsidR="005E6E80" w:rsidRPr="00D62FE3">
        <w:t>skatteutskottet</w:t>
      </w:r>
      <w:r w:rsidRPr="00D62FE3">
        <w:t xml:space="preserve">s betänkande </w:t>
      </w:r>
      <w:r w:rsidR="005E6E80" w:rsidRPr="00D62FE3">
        <w:t>2013/14</w:t>
      </w:r>
      <w:r w:rsidRPr="00D62FE3">
        <w:t>:</w:t>
      </w:r>
      <w:r w:rsidR="005E6E80" w:rsidRPr="00D62FE3">
        <w:t>SkU15</w:t>
      </w:r>
      <w:r w:rsidRPr="00D62FE3">
        <w:t xml:space="preserve"> </w:t>
      </w:r>
      <w:r w:rsidR="005E6E80" w:rsidRPr="00D62FE3">
        <w:t>Förändringar av trängselskatten i Stockholm med anledning av trafikleden Norra länken och den nya stadsdelen Hagastaden</w:t>
      </w:r>
      <w:r w:rsidRPr="00D62FE3">
        <w:t xml:space="preserve"> får jag anmäla att riksdagen denna dag bifallit utskottets förslag till riksdagsbeslut.</w:t>
      </w:r>
    </w:p>
    <w:p w:rsidR="004D4970" w:rsidRPr="00D62FE3" w:rsidRDefault="004D4970" w:rsidP="004D4970">
      <w:pPr>
        <w:pStyle w:val="Stockholm"/>
      </w:pPr>
      <w:r w:rsidRPr="00D62FE3">
        <w:t xml:space="preserve">Stockholm </w:t>
      </w:r>
      <w:r w:rsidR="005E6E80" w:rsidRPr="00D62FE3">
        <w:t>den 5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4970" w:rsidRPr="00D62FE3" w:rsidTr="004D497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D4970" w:rsidRPr="00D62FE3" w:rsidRDefault="005E6E80" w:rsidP="004D4970">
            <w:pPr>
              <w:pStyle w:val="AvsTalman"/>
            </w:pPr>
            <w:r w:rsidRPr="00D62FE3">
              <w:t>Per Westerberg</w:t>
            </w:r>
          </w:p>
        </w:tc>
        <w:tc>
          <w:tcPr>
            <w:tcW w:w="3628" w:type="dxa"/>
          </w:tcPr>
          <w:p w:rsidR="004D4970" w:rsidRPr="00D62FE3" w:rsidRDefault="005E6E80" w:rsidP="004D4970">
            <w:pPr>
              <w:pStyle w:val="AvsTjnsteman"/>
            </w:pPr>
            <w:r w:rsidRPr="00D62FE3">
              <w:t>Claes Mårtensson</w:t>
            </w:r>
          </w:p>
        </w:tc>
      </w:tr>
    </w:tbl>
    <w:p w:rsidR="00CE5B19" w:rsidRPr="00D62FE3" w:rsidRDefault="00CE5B19" w:rsidP="004D4970"/>
    <w:sectPr w:rsidR="00CE5B19" w:rsidRPr="00D62FE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70"/>
    <w:rsid w:val="00062659"/>
    <w:rsid w:val="0009076C"/>
    <w:rsid w:val="00137E7C"/>
    <w:rsid w:val="0028165D"/>
    <w:rsid w:val="002E72EA"/>
    <w:rsid w:val="00333AF6"/>
    <w:rsid w:val="00433AA1"/>
    <w:rsid w:val="004D4970"/>
    <w:rsid w:val="0055519C"/>
    <w:rsid w:val="005E6E80"/>
    <w:rsid w:val="0065744A"/>
    <w:rsid w:val="0067566D"/>
    <w:rsid w:val="0068755D"/>
    <w:rsid w:val="007D1F51"/>
    <w:rsid w:val="00817736"/>
    <w:rsid w:val="00831CBF"/>
    <w:rsid w:val="00C46916"/>
    <w:rsid w:val="00CE0BEB"/>
    <w:rsid w:val="00CE5B19"/>
    <w:rsid w:val="00D62FE3"/>
    <w:rsid w:val="00E31940"/>
    <w:rsid w:val="00FB22C3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B2A7A-6C70-4030-92FB-6B7ED067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E6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47</Words>
  <Characters>353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2013-12-05T08:19:00Z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2013-12-05</vt:lpwstr>
  </property>
  <property fmtid="{D5CDD505-2E9C-101B-9397-08002B2CF9AE}" pid="6" name="DatumIText">
    <vt:lpwstr>den 5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95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15</vt:lpwstr>
  </property>
  <property fmtid="{D5CDD505-2E9C-101B-9397-08002B2CF9AE}" pid="18" name="RefRubrik">
    <vt:lpwstr>Förändringar av trängselskatten i Stockholm med anledning av trafikleden Norra länken och den nya stadsdelen Hagastaden</vt:lpwstr>
  </property>
  <property fmtid="{D5CDD505-2E9C-101B-9397-08002B2CF9AE}" pid="19" name="SubTyp">
    <vt:lpwstr> </vt:lpwstr>
  </property>
</Properties>
</file>