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52D2528F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FA78B1">
              <w:rPr>
                <w:b/>
                <w:lang w:eastAsia="en-US"/>
              </w:rPr>
              <w:t>3</w:t>
            </w:r>
            <w:r w:rsidR="005D4164">
              <w:rPr>
                <w:b/>
                <w:lang w:eastAsia="en-US"/>
              </w:rPr>
              <w:t>1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08D5440F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C95A47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C95A47">
              <w:rPr>
                <w:lang w:eastAsia="en-US"/>
              </w:rPr>
              <w:t>0</w:t>
            </w:r>
            <w:r w:rsidR="00846091">
              <w:rPr>
                <w:lang w:eastAsia="en-US"/>
              </w:rPr>
              <w:t>3</w:t>
            </w:r>
            <w:r w:rsidR="005462E1">
              <w:rPr>
                <w:lang w:eastAsia="en-US"/>
              </w:rPr>
              <w:t>-</w:t>
            </w:r>
            <w:r w:rsidR="00FA78B1">
              <w:rPr>
                <w:lang w:eastAsia="en-US"/>
              </w:rPr>
              <w:t>1</w:t>
            </w:r>
            <w:r w:rsidR="005D4164">
              <w:rPr>
                <w:lang w:eastAsia="en-US"/>
              </w:rPr>
              <w:t>8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31FC64B7" w:rsidR="00626DFC" w:rsidRPr="005F6757" w:rsidRDefault="00FA78B1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467B2A">
              <w:rPr>
                <w:color w:val="000000" w:themeColor="text1"/>
                <w:lang w:eastAsia="en-US"/>
              </w:rPr>
              <w:t>8</w:t>
            </w:r>
            <w:r w:rsidR="008C4E2B">
              <w:rPr>
                <w:color w:val="000000" w:themeColor="text1"/>
                <w:lang w:eastAsia="en-US"/>
              </w:rPr>
              <w:t>.</w:t>
            </w:r>
            <w:r w:rsidR="00467B2A">
              <w:rPr>
                <w:color w:val="000000" w:themeColor="text1"/>
                <w:lang w:eastAsia="en-US"/>
              </w:rPr>
              <w:t>45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5D4164">
              <w:rPr>
                <w:color w:val="000000" w:themeColor="text1"/>
                <w:lang w:eastAsia="en-US"/>
              </w:rPr>
              <w:t xml:space="preserve"> </w:t>
            </w:r>
            <w:r w:rsidR="00E33A9A" w:rsidRPr="00F93E38">
              <w:rPr>
                <w:color w:val="000000" w:themeColor="text1"/>
                <w:lang w:eastAsia="en-US"/>
              </w:rPr>
              <w:t>09.48</w:t>
            </w:r>
            <w:r w:rsidR="00326BC2" w:rsidRPr="00F93E38">
              <w:rPr>
                <w:color w:val="000000" w:themeColor="text1"/>
                <w:lang w:eastAsia="en-US"/>
              </w:rPr>
              <w:br/>
            </w:r>
            <w:r w:rsidR="00FC4445" w:rsidRPr="00F93E38">
              <w:rPr>
                <w:color w:val="000000" w:themeColor="text1"/>
                <w:lang w:eastAsia="en-US"/>
              </w:rPr>
              <w:t>09.</w:t>
            </w:r>
            <w:r w:rsidR="001C4A50" w:rsidRPr="00F93E38">
              <w:rPr>
                <w:color w:val="000000" w:themeColor="text1"/>
                <w:lang w:eastAsia="en-US"/>
              </w:rPr>
              <w:t xml:space="preserve">54 – </w:t>
            </w:r>
            <w:r w:rsidR="007953B3" w:rsidRPr="00F93E38">
              <w:rPr>
                <w:color w:val="000000" w:themeColor="text1"/>
                <w:lang w:eastAsia="en-US"/>
              </w:rPr>
              <w:t>10.19</w:t>
            </w:r>
            <w:r w:rsidR="007953B3">
              <w:rPr>
                <w:color w:val="000000" w:themeColor="text1"/>
                <w:highlight w:val="yellow"/>
                <w:lang w:eastAsia="en-US"/>
              </w:rPr>
              <w:br/>
            </w:r>
            <w:r w:rsidR="007953B3" w:rsidRPr="003A7134">
              <w:rPr>
                <w:color w:val="000000" w:themeColor="text1"/>
                <w:lang w:eastAsia="en-US"/>
              </w:rPr>
              <w:t>10.4</w:t>
            </w:r>
            <w:r w:rsidR="006A2E2A" w:rsidRPr="003A7134">
              <w:rPr>
                <w:color w:val="000000" w:themeColor="text1"/>
                <w:lang w:eastAsia="en-US"/>
              </w:rPr>
              <w:t>8</w:t>
            </w:r>
            <w:r w:rsidR="007953B3" w:rsidRPr="003A7134">
              <w:rPr>
                <w:color w:val="000000" w:themeColor="text1"/>
                <w:lang w:eastAsia="en-US"/>
              </w:rPr>
              <w:t xml:space="preserve"> – </w:t>
            </w:r>
            <w:r w:rsidR="00881D71" w:rsidRPr="003A7134">
              <w:rPr>
                <w:color w:val="000000" w:themeColor="text1"/>
                <w:lang w:eastAsia="en-US"/>
              </w:rPr>
              <w:t>11:07</w:t>
            </w:r>
            <w:r w:rsidR="00CC05D6">
              <w:rPr>
                <w:color w:val="000000" w:themeColor="text1"/>
                <w:highlight w:val="yellow"/>
                <w:lang w:eastAsia="en-US"/>
              </w:rPr>
              <w:br/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7E13E1B6" w14:textId="5BC6F8D4" w:rsidR="00F53F0A" w:rsidRPr="00804894" w:rsidRDefault="00F53F0A" w:rsidP="00804894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F723F63" w14:textId="77777777" w:rsidR="00C32EDA" w:rsidRPr="00DF4413" w:rsidRDefault="00C32EDA">
      <w:bookmarkStart w:id="1" w:name="_GoBack"/>
      <w:bookmarkEnd w:id="1"/>
    </w:p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1A08FB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1A08FB" w:rsidRDefault="001A08FB" w:rsidP="001A08F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846091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371" w:type="dxa"/>
          </w:tcPr>
          <w:p w14:paraId="3CF611AD" w14:textId="49DB243D" w:rsidR="001D0165" w:rsidRPr="001D0165" w:rsidRDefault="001D0165" w:rsidP="001D0165">
            <w:pPr>
              <w:rPr>
                <w:b/>
                <w:snapToGrid w:val="0"/>
                <w:color w:val="000000" w:themeColor="text1"/>
                <w:lang w:eastAsia="en-US"/>
              </w:rPr>
            </w:pPr>
            <w:r w:rsidRPr="001D0165">
              <w:rPr>
                <w:rFonts w:eastAsiaTheme="minorHAnsi"/>
                <w:b/>
                <w:bCs/>
                <w:color w:val="000000"/>
                <w:lang w:eastAsia="en-US"/>
              </w:rPr>
              <w:t>Utrikes frågor</w:t>
            </w:r>
            <w:r w:rsidR="00A3147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Utrikesminister Ann Linde </w:t>
            </w:r>
            <w:proofErr w:type="gramStart"/>
            <w:r w:rsidR="00A31475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="00A3147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31475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A31475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Utrikes</w:t>
            </w:r>
            <w:r w:rsidR="00914356">
              <w:rPr>
                <w:rFonts w:eastAsiaTheme="minorHAnsi"/>
                <w:color w:val="000000"/>
                <w:lang w:eastAsia="en-US"/>
              </w:rPr>
              <w:t>departementet</w:t>
            </w:r>
            <w:r w:rsidR="00A62496">
              <w:rPr>
                <w:rFonts w:eastAsiaTheme="minorHAnsi"/>
                <w:color w:val="000000"/>
                <w:lang w:eastAsia="en-US"/>
              </w:rPr>
              <w:t xml:space="preserve"> och Statsrådsberedningen</w:t>
            </w:r>
            <w:r w:rsidR="00D036E7">
              <w:rPr>
                <w:rFonts w:eastAsiaTheme="minorHAnsi"/>
                <w:color w:val="000000"/>
                <w:lang w:eastAsia="en-US"/>
              </w:rPr>
              <w:t xml:space="preserve">, </w:t>
            </w:r>
            <w:r w:rsidR="00A31475">
              <w:rPr>
                <w:rFonts w:eastAsiaTheme="minorHAnsi"/>
                <w:color w:val="000000"/>
                <w:lang w:eastAsia="en-US"/>
              </w:rPr>
              <w:t xml:space="preserve">informerade och samrådde inför </w:t>
            </w:r>
            <w:r w:rsidR="00D036E7">
              <w:rPr>
                <w:rFonts w:eastAsiaTheme="minorHAnsi"/>
                <w:color w:val="000000"/>
                <w:lang w:eastAsia="en-US"/>
              </w:rPr>
              <w:t>möte</w:t>
            </w:r>
            <w:r w:rsidR="00914356">
              <w:rPr>
                <w:rFonts w:eastAsiaTheme="minorHAnsi"/>
                <w:color w:val="000000"/>
                <w:lang w:eastAsia="en-US"/>
              </w:rPr>
              <w:t xml:space="preserve"> i rådet den </w:t>
            </w:r>
            <w:r>
              <w:rPr>
                <w:rFonts w:eastAsiaTheme="minorHAnsi"/>
                <w:color w:val="000000"/>
                <w:lang w:eastAsia="en-US"/>
              </w:rPr>
              <w:t>21</w:t>
            </w:r>
            <w:r w:rsidR="00914356">
              <w:rPr>
                <w:rFonts w:eastAsiaTheme="minorHAnsi"/>
                <w:color w:val="000000"/>
                <w:lang w:eastAsia="en-US"/>
              </w:rPr>
              <w:t xml:space="preserve"> mars 2022.</w:t>
            </w:r>
            <w:r w:rsidR="00A3147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3147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31475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A31475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31475"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1D0165">
              <w:rPr>
                <w:b/>
                <w:snapToGrid w:val="0"/>
                <w:color w:val="000000" w:themeColor="text1"/>
                <w:lang w:eastAsia="en-US"/>
              </w:rPr>
              <w:t>Återrapport från möte i rådet den 21 februari 2022</w:t>
            </w:r>
          </w:p>
          <w:p w14:paraId="4710E274" w14:textId="2B91811D" w:rsidR="001D0165" w:rsidRPr="001D0165" w:rsidRDefault="001D0165" w:rsidP="001D0165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Pr="001D0165">
              <w:rPr>
                <w:b/>
                <w:snapToGrid w:val="0"/>
                <w:color w:val="000000" w:themeColor="text1"/>
                <w:lang w:eastAsia="en-US"/>
              </w:rPr>
              <w:t>Återrapport från extrainsatt möte i rådet den 25 februari</w:t>
            </w:r>
          </w:p>
          <w:p w14:paraId="7FA961DC" w14:textId="30E9A851" w:rsidR="001D0165" w:rsidRPr="001D0165" w:rsidRDefault="001D0165" w:rsidP="001D0165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Pr="001D0165">
              <w:rPr>
                <w:b/>
                <w:snapToGrid w:val="0"/>
                <w:color w:val="000000" w:themeColor="text1"/>
                <w:lang w:eastAsia="en-US"/>
              </w:rPr>
              <w:t>Återrapport från extrainsatt möte i rådet den 4 mars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Pr="001D0165">
              <w:rPr>
                <w:b/>
                <w:bCs/>
                <w:snapToGrid w:val="0"/>
                <w:color w:val="000000" w:themeColor="text1"/>
                <w:lang w:eastAsia="en-US"/>
              </w:rPr>
              <w:t>Aktuella frågor</w:t>
            </w:r>
          </w:p>
          <w:p w14:paraId="201C404A" w14:textId="01E04134" w:rsidR="001D0165" w:rsidRPr="001D0165" w:rsidRDefault="001D0165" w:rsidP="001D0165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Pr="001D0165">
              <w:rPr>
                <w:b/>
                <w:bCs/>
                <w:snapToGrid w:val="0"/>
                <w:color w:val="000000" w:themeColor="text1"/>
                <w:lang w:eastAsia="en-US"/>
              </w:rPr>
              <w:t>Rysslands aggression mot Ukraina</w:t>
            </w:r>
            <w:r w:rsidR="006A2657"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  <w:r w:rsidR="006A2657"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 w:rsidR="006A2657">
              <w:rPr>
                <w:rFonts w:eastAsiaTheme="minorHAnsi"/>
                <w:color w:val="000000"/>
                <w:lang w:eastAsia="en-US"/>
              </w:rPr>
              <w:t>ns inriktning.</w:t>
            </w:r>
          </w:p>
          <w:p w14:paraId="76DB2B06" w14:textId="4C2CAE09" w:rsidR="001D0165" w:rsidRPr="001D0165" w:rsidRDefault="001D0165" w:rsidP="001D0165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</w:p>
          <w:p w14:paraId="510E84B5" w14:textId="5B710E65" w:rsidR="001D0165" w:rsidRDefault="001D0165" w:rsidP="004E6011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Pr="001D0165">
              <w:rPr>
                <w:b/>
                <w:bCs/>
                <w:snapToGrid w:val="0"/>
                <w:color w:val="000000" w:themeColor="text1"/>
                <w:lang w:eastAsia="en-US"/>
              </w:rPr>
              <w:t>Mali</w:t>
            </w:r>
            <w:r w:rsidR="004E6011"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  <w:r w:rsidR="004E6011" w:rsidRPr="00A44FD3">
              <w:rPr>
                <w:rFonts w:eastAsiaTheme="minorHAnsi"/>
                <w:color w:val="000000"/>
                <w:lang w:eastAsia="en-US"/>
              </w:rPr>
              <w:t xml:space="preserve"> Ordföranden konstaterade att det fanns stöd för regeringe</w:t>
            </w:r>
            <w:r w:rsidR="004E6011">
              <w:rPr>
                <w:rFonts w:eastAsiaTheme="minorHAnsi"/>
                <w:color w:val="000000"/>
                <w:lang w:eastAsia="en-US"/>
              </w:rPr>
              <w:t>ns inriktning.</w:t>
            </w:r>
          </w:p>
          <w:p w14:paraId="56C98984" w14:textId="1833FDCF" w:rsidR="00DC0E1C" w:rsidRPr="00DC0E1C" w:rsidRDefault="00DC0E1C" w:rsidP="004E6011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bCs/>
                <w:snapToGrid w:val="0"/>
                <w:color w:val="000000" w:themeColor="text1"/>
                <w:lang w:eastAsia="en-US"/>
              </w:rPr>
              <w:br/>
            </w:r>
            <w:r w:rsidRPr="00DC0E1C">
              <w:rPr>
                <w:b/>
                <w:bCs/>
                <w:snapToGrid w:val="0"/>
                <w:color w:val="000000" w:themeColor="text1"/>
                <w:lang w:eastAsia="en-US"/>
              </w:rPr>
              <w:t>- Informell lunch med Moldaviens utrikesminister.</w:t>
            </w:r>
          </w:p>
          <w:p w14:paraId="20C3B814" w14:textId="24E42FF0" w:rsidR="004C344A" w:rsidRDefault="004C344A" w:rsidP="0084609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F62720" w:rsidRPr="00DF4413" w14:paraId="22F1DF84" w14:textId="77777777" w:rsidTr="00910104">
        <w:trPr>
          <w:trHeight w:val="568"/>
        </w:trPr>
        <w:tc>
          <w:tcPr>
            <w:tcW w:w="567" w:type="dxa"/>
          </w:tcPr>
          <w:p w14:paraId="2209A205" w14:textId="79490D69" w:rsidR="00F62720" w:rsidRDefault="00F62720" w:rsidP="001A08F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371" w:type="dxa"/>
          </w:tcPr>
          <w:p w14:paraId="1F9F89D7" w14:textId="77777777" w:rsidR="00891F91" w:rsidRPr="001D0165" w:rsidRDefault="001D0165" w:rsidP="00891F91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1D0165">
              <w:rPr>
                <w:rFonts w:eastAsiaTheme="minorHAnsi"/>
                <w:b/>
                <w:bCs/>
                <w:color w:val="000000"/>
                <w:lang w:eastAsia="en-US"/>
              </w:rPr>
              <w:t>Utrikes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Utrikesminister Ann Linde och försvarsminister Peter Hultqvist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Utrikesdepartementet</w:t>
            </w:r>
            <w:r w:rsidR="00891F91">
              <w:rPr>
                <w:rFonts w:eastAsiaTheme="minorHAnsi"/>
                <w:color w:val="000000"/>
                <w:lang w:eastAsia="en-US"/>
              </w:rPr>
              <w:t xml:space="preserve"> och Försvarsdepartementet</w:t>
            </w:r>
            <w:r>
              <w:rPr>
                <w:rFonts w:eastAsiaTheme="minorHAnsi"/>
                <w:color w:val="000000"/>
                <w:lang w:eastAsia="en-US"/>
              </w:rPr>
              <w:t>, informerade och samrådde inför möte i rådet den 21 mars 2022.</w:t>
            </w:r>
            <w:r w:rsidR="00F62720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F62720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F62720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F62720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 w:rsidR="00F62720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 w:rsidR="00891F91"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="00891F91" w:rsidRPr="001D0165">
              <w:rPr>
                <w:b/>
                <w:bCs/>
                <w:snapToGrid w:val="0"/>
                <w:color w:val="000000" w:themeColor="text1"/>
                <w:lang w:eastAsia="en-US"/>
              </w:rPr>
              <w:t>Den strategiska kompassen</w:t>
            </w:r>
          </w:p>
          <w:p w14:paraId="66995229" w14:textId="2C89C744" w:rsidR="00B071E0" w:rsidRPr="00F16287" w:rsidRDefault="00C57802" w:rsidP="00F16287">
            <w:pPr>
              <w:rPr>
                <w:rFonts w:eastAsiaTheme="minorHAnsi"/>
                <w:bCs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 xml:space="preserve">ns </w:t>
            </w:r>
            <w:r w:rsidR="00923FF4">
              <w:rPr>
                <w:rFonts w:eastAsiaTheme="minorHAnsi"/>
                <w:color w:val="000000"/>
                <w:lang w:eastAsia="en-US"/>
              </w:rPr>
              <w:t>ståndpunkt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b/>
                <w:bCs/>
                <w:lang w:eastAsia="en-US"/>
              </w:rPr>
              <w:br/>
            </w:r>
            <w:r w:rsidR="00923FF4">
              <w:rPr>
                <w:rFonts w:eastAsiaTheme="minorHAnsi"/>
                <w:bCs/>
                <w:color w:val="000000"/>
                <w:lang w:eastAsia="en-US"/>
              </w:rPr>
              <w:t>V-ledamoten anmälde avvikande ståndpunkt.</w:t>
            </w:r>
          </w:p>
        </w:tc>
      </w:tr>
      <w:tr w:rsidR="00F62720" w:rsidRPr="00DF4413" w14:paraId="20F0A0F8" w14:textId="77777777" w:rsidTr="00910104">
        <w:trPr>
          <w:trHeight w:val="568"/>
        </w:trPr>
        <w:tc>
          <w:tcPr>
            <w:tcW w:w="567" w:type="dxa"/>
          </w:tcPr>
          <w:p w14:paraId="24BCAA3B" w14:textId="311E212B" w:rsidR="00F62720" w:rsidRDefault="00F62720" w:rsidP="001A08F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7371" w:type="dxa"/>
          </w:tcPr>
          <w:p w14:paraId="031266BD" w14:textId="2FE34189" w:rsidR="00026846" w:rsidRPr="00026846" w:rsidRDefault="00026846" w:rsidP="0002684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1D0165">
              <w:rPr>
                <w:rFonts w:eastAsiaTheme="minorHAnsi"/>
                <w:b/>
                <w:bCs/>
                <w:color w:val="000000"/>
                <w:lang w:eastAsia="en-US"/>
              </w:rPr>
              <w:t>Utrikes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- försvar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Försvarsminister Peter Hultqvist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Försvarsdepartementet, informerade och samrådde inför möte i rådet den 21 mars 2022.</w:t>
            </w:r>
            <w:r w:rsidR="00A61872">
              <w:rPr>
                <w:rFonts w:eastAsiaTheme="minorHAnsi"/>
                <w:color w:val="000000"/>
                <w:lang w:eastAsia="en-US"/>
              </w:rPr>
              <w:br/>
            </w:r>
            <w:r w:rsidR="00A61872">
              <w:rPr>
                <w:rFonts w:eastAsiaTheme="minorHAnsi"/>
                <w:bCs/>
                <w:color w:val="000000"/>
                <w:u w:val="single"/>
                <w:lang w:eastAsia="en-US"/>
              </w:rPr>
              <w:br/>
            </w:r>
            <w:r w:rsidR="00A61872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A61872">
              <w:rPr>
                <w:rFonts w:eastAsiaTheme="minorHAnsi"/>
                <w:bCs/>
                <w:color w:val="000000"/>
                <w:u w:val="single"/>
                <w:lang w:eastAsia="en-US"/>
              </w:rPr>
              <w:br/>
            </w:r>
            <w:r w:rsidR="00A61872">
              <w:rPr>
                <w:rFonts w:eastAsiaTheme="minorHAnsi"/>
                <w:bCs/>
                <w:color w:val="000000"/>
                <w:u w:val="single"/>
                <w:lang w:eastAsia="en-US"/>
              </w:rPr>
              <w:br/>
            </w:r>
            <w:r>
              <w:rPr>
                <w:b/>
                <w:bCs/>
                <w:color w:val="000000"/>
              </w:rPr>
              <w:t xml:space="preserve">- </w:t>
            </w:r>
            <w:r w:rsidRPr="00026846"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16 november 2021</w:t>
            </w:r>
          </w:p>
          <w:p w14:paraId="73FC0692" w14:textId="313C3CA7" w:rsidR="00026846" w:rsidRPr="00026846" w:rsidRDefault="00026846" w:rsidP="0002684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02684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informellt ministermöte den 12–13 januari 2022 </w:t>
            </w:r>
          </w:p>
          <w:p w14:paraId="74DB6CFA" w14:textId="6881512E" w:rsidR="006300A8" w:rsidRPr="00110B54" w:rsidRDefault="00026846" w:rsidP="00A61872">
            <w:pP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026846">
              <w:rPr>
                <w:rFonts w:eastAsiaTheme="minorHAnsi"/>
                <w:b/>
                <w:bCs/>
                <w:color w:val="000000"/>
                <w:lang w:eastAsia="en-US"/>
              </w:rPr>
              <w:t>Återrapport från informellt videomöte den 28 februari 2022</w:t>
            </w:r>
            <w:r w:rsidR="00A61872">
              <w:rPr>
                <w:rFonts w:eastAsiaTheme="minorHAnsi"/>
                <w:bCs/>
                <w:color w:val="000000"/>
                <w:u w:val="single"/>
                <w:lang w:eastAsia="en-US"/>
              </w:rPr>
              <w:br/>
            </w:r>
            <w:r w:rsidR="00A61872">
              <w:rPr>
                <w:rFonts w:eastAsiaTheme="minorHAnsi"/>
                <w:bCs/>
                <w:color w:val="000000"/>
                <w:u w:val="single"/>
                <w:lang w:eastAsia="en-US"/>
              </w:rPr>
              <w:br/>
            </w:r>
            <w:proofErr w:type="gramStart"/>
            <w:r w:rsidR="00A6187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>
              <w:t xml:space="preserve"> </w:t>
            </w:r>
            <w:r w:rsidRPr="00026846">
              <w:rPr>
                <w:rFonts w:eastAsiaTheme="minorHAnsi"/>
                <w:b/>
                <w:bCs/>
                <w:color w:val="000000"/>
                <w:lang w:eastAsia="en-US"/>
              </w:rPr>
              <w:t>Rysslands</w:t>
            </w:r>
            <w:proofErr w:type="gramEnd"/>
            <w:r w:rsidRPr="0002684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aggression mot Ukraina</w:t>
            </w:r>
            <w:r w:rsidR="005B048E" w:rsidRPr="005B048E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6645D7"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 w:rsidR="006645D7">
              <w:rPr>
                <w:rFonts w:eastAsiaTheme="minorHAnsi"/>
                <w:color w:val="000000"/>
                <w:lang w:eastAsia="en-US"/>
              </w:rPr>
              <w:t>ns inriktning.</w:t>
            </w:r>
            <w:r w:rsidR="006645D7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</w:p>
        </w:tc>
      </w:tr>
      <w:tr w:rsidR="00F62720" w:rsidRPr="00DF4413" w14:paraId="573F1604" w14:textId="77777777" w:rsidTr="00910104">
        <w:trPr>
          <w:trHeight w:val="568"/>
        </w:trPr>
        <w:tc>
          <w:tcPr>
            <w:tcW w:w="567" w:type="dxa"/>
          </w:tcPr>
          <w:p w14:paraId="65286511" w14:textId="586AEDF0" w:rsidR="00F62720" w:rsidRDefault="00F62720" w:rsidP="001A08F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7371" w:type="dxa"/>
          </w:tcPr>
          <w:p w14:paraId="5BDF2C92" w14:textId="29BF6DC7" w:rsidR="004C344A" w:rsidRDefault="00026846" w:rsidP="00A31475">
            <w:pPr>
              <w:rPr>
                <w:b/>
                <w:bCs/>
                <w:snapToGrid w:val="0"/>
                <w:color w:val="000000" w:themeColor="text1"/>
                <w:u w:val="single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Allmänna frågor</w:t>
            </w:r>
            <w:r w:rsidR="004C344A" w:rsidRPr="00EF03A4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Statsrådet Hans Dahlgren </w:t>
            </w:r>
            <w:proofErr w:type="gramStart"/>
            <w:r w:rsidR="004C344A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="004C344A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C344A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4C344A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Statsrådsberedningen</w:t>
            </w:r>
            <w:r w:rsidR="004C344A">
              <w:rPr>
                <w:rFonts w:eastAsiaTheme="minorHAnsi"/>
                <w:color w:val="000000"/>
                <w:lang w:eastAsia="en-US"/>
              </w:rPr>
              <w:t xml:space="preserve">, informerade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22</w:t>
            </w:r>
            <w:r w:rsidR="004C344A">
              <w:rPr>
                <w:rFonts w:eastAsiaTheme="minorHAnsi"/>
                <w:color w:val="000000"/>
                <w:lang w:eastAsia="en-US"/>
              </w:rPr>
              <w:t xml:space="preserve"> mars 2022.</w:t>
            </w:r>
            <w:r w:rsidR="004C344A">
              <w:rPr>
                <w:rFonts w:eastAsiaTheme="minorHAnsi"/>
                <w:color w:val="000000"/>
                <w:lang w:eastAsia="en-US"/>
              </w:rPr>
              <w:br/>
            </w:r>
            <w:r w:rsidR="004C344A">
              <w:rPr>
                <w:rFonts w:eastAsiaTheme="minorHAnsi"/>
                <w:bCs/>
                <w:color w:val="000000"/>
                <w:u w:val="single"/>
                <w:lang w:eastAsia="en-US"/>
              </w:rPr>
              <w:br/>
            </w:r>
            <w:r w:rsidR="004C344A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4C344A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4A1575DE" w14:textId="4A7A13D1" w:rsidR="00026846" w:rsidRPr="00026846" w:rsidRDefault="00026846" w:rsidP="00026846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Pr="00026846">
              <w:rPr>
                <w:b/>
                <w:bCs/>
                <w:snapToGrid w:val="0"/>
                <w:color w:val="000000" w:themeColor="text1"/>
                <w:lang w:eastAsia="en-US"/>
              </w:rPr>
              <w:t>Återrapport från möte i rådet den 22 februari 2022</w:t>
            </w:r>
          </w:p>
          <w:p w14:paraId="549AE179" w14:textId="4ABC9773" w:rsidR="00ED745E" w:rsidRPr="00DC0E1C" w:rsidRDefault="00026846" w:rsidP="00ED745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Pr="00026846"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Återrapport från informellt ministermöte den 4 mars 2022 </w:t>
            </w:r>
            <w:r w:rsidR="004C344A">
              <w:rPr>
                <w:b/>
                <w:bCs/>
                <w:snapToGrid w:val="0"/>
                <w:color w:val="000000" w:themeColor="text1"/>
                <w:u w:val="single"/>
                <w:lang w:eastAsia="en-US"/>
              </w:rPr>
              <w:br/>
            </w:r>
            <w:r w:rsidR="00ED745E">
              <w:rPr>
                <w:b/>
                <w:bCs/>
                <w:snapToGrid w:val="0"/>
                <w:color w:val="000000" w:themeColor="text1"/>
                <w:u w:val="single"/>
                <w:lang w:eastAsia="en-US"/>
              </w:rPr>
              <w:br/>
            </w:r>
            <w:r w:rsidR="00ED745E" w:rsidRPr="00ED745E">
              <w:rPr>
                <w:b/>
                <w:bCs/>
                <w:snapToGrid w:val="0"/>
                <w:color w:val="000000" w:themeColor="text1"/>
              </w:rPr>
              <w:t xml:space="preserve">- </w:t>
            </w:r>
            <w:r w:rsidR="00ED745E" w:rsidRPr="00ED745E">
              <w:rPr>
                <w:b/>
                <w:bCs/>
                <w:snapToGrid w:val="0"/>
                <w:color w:val="000000" w:themeColor="text1"/>
                <w:lang w:eastAsia="en-US"/>
              </w:rPr>
              <w:t>Översyn av förordningen om stadgar för och finansiering av europeiska politiska partier och europeiska politiska stiftelser</w:t>
            </w:r>
            <w:r w:rsidR="00E90418"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  <w:r w:rsidR="00F07CAF"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 w:rsidR="00F07CAF">
              <w:rPr>
                <w:rFonts w:eastAsiaTheme="minorHAnsi"/>
                <w:color w:val="000000"/>
                <w:lang w:eastAsia="en-US"/>
              </w:rPr>
              <w:t>ns ståndpunkt.</w:t>
            </w:r>
            <w:r w:rsidR="00F07CAF"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  <w:r w:rsidR="00ED745E" w:rsidRPr="00ED745E"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  <w:r w:rsidR="00E90418">
              <w:rPr>
                <w:b/>
                <w:bCs/>
                <w:snapToGrid w:val="0"/>
                <w:color w:val="000000" w:themeColor="text1"/>
              </w:rPr>
              <w:t xml:space="preserve">- </w:t>
            </w:r>
            <w:r w:rsidR="00ED745E" w:rsidRPr="00ED745E">
              <w:rPr>
                <w:b/>
                <w:bCs/>
                <w:snapToGrid w:val="0"/>
                <w:color w:val="000000" w:themeColor="text1"/>
                <w:lang w:eastAsia="en-US"/>
              </w:rPr>
              <w:t>Förberedelse inför Europeiska rådets möte den 24–25 mars 2022: slutsatser</w:t>
            </w:r>
            <w:r w:rsidR="0083408F"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  <w:r w:rsidR="0083408F"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 w:rsidR="0083408F">
              <w:rPr>
                <w:rFonts w:eastAsiaTheme="minorHAnsi"/>
                <w:color w:val="000000"/>
                <w:lang w:eastAsia="en-US"/>
              </w:rPr>
              <w:t>ns inriktning.</w:t>
            </w:r>
            <w:r w:rsidR="00E90418"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</w:p>
          <w:p w14:paraId="54C8CCE0" w14:textId="3AF55C86" w:rsidR="00ED745E" w:rsidRPr="00ED745E" w:rsidRDefault="00E90418" w:rsidP="00ED745E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="00ED745E" w:rsidRPr="00ED745E">
              <w:rPr>
                <w:b/>
                <w:bCs/>
                <w:snapToGrid w:val="0"/>
                <w:color w:val="000000" w:themeColor="text1"/>
                <w:lang w:eastAsia="en-US"/>
              </w:rPr>
              <w:t>Den europeiska planeringsterminen</w:t>
            </w:r>
          </w:p>
          <w:p w14:paraId="3668991F" w14:textId="77777777" w:rsidR="00ED745E" w:rsidRPr="00ED745E" w:rsidRDefault="00ED745E" w:rsidP="00ED745E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ED745E">
              <w:rPr>
                <w:b/>
                <w:bCs/>
                <w:snapToGrid w:val="0"/>
                <w:color w:val="000000" w:themeColor="text1"/>
                <w:lang w:eastAsia="en-US"/>
              </w:rPr>
              <w:t>a) Sammanfattande rapport om rådets bidrag till den europeiska planeringsterminen 2022</w:t>
            </w:r>
          </w:p>
          <w:p w14:paraId="65C71BBE" w14:textId="2B9493F2" w:rsidR="00ED745E" w:rsidRPr="00ED745E" w:rsidRDefault="000C7B96" w:rsidP="00ED745E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>ns inriktning.</w:t>
            </w:r>
            <w:r w:rsidR="0033508C">
              <w:rPr>
                <w:color w:val="000000"/>
                <w:lang w:eastAsia="en-US"/>
              </w:rPr>
              <w:br/>
            </w:r>
          </w:p>
          <w:p w14:paraId="22802DEE" w14:textId="77777777" w:rsidR="00ED745E" w:rsidRPr="00ED745E" w:rsidRDefault="00ED745E" w:rsidP="00ED745E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ED745E">
              <w:rPr>
                <w:b/>
                <w:bCs/>
                <w:snapToGrid w:val="0"/>
                <w:color w:val="000000" w:themeColor="text1"/>
                <w:lang w:eastAsia="en-US"/>
              </w:rPr>
              <w:t>b) Uppdaterad färdplan för den europeiska planeringsterminen 2022</w:t>
            </w:r>
          </w:p>
          <w:p w14:paraId="2A6EB823" w14:textId="135EE1BF" w:rsidR="00ED745E" w:rsidRPr="00ED745E" w:rsidRDefault="00ED745E" w:rsidP="00ED745E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</w:p>
          <w:p w14:paraId="749AE4CA" w14:textId="77777777" w:rsidR="00ED745E" w:rsidRPr="00ED745E" w:rsidRDefault="00ED745E" w:rsidP="00ED745E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ED745E">
              <w:rPr>
                <w:b/>
                <w:bCs/>
                <w:snapToGrid w:val="0"/>
                <w:color w:val="000000" w:themeColor="text1"/>
                <w:lang w:eastAsia="en-US"/>
              </w:rPr>
              <w:t>c) Utkast till rekommendation om den ekonomiska politiken för euroområdet</w:t>
            </w:r>
          </w:p>
          <w:p w14:paraId="7547FD8F" w14:textId="0C43377F" w:rsidR="00ED745E" w:rsidRPr="00ED745E" w:rsidRDefault="00ED745E" w:rsidP="00ED745E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</w:p>
          <w:p w14:paraId="65D7519B" w14:textId="7CCE0FC2" w:rsidR="00ED745E" w:rsidRPr="00ED745E" w:rsidRDefault="00E90418" w:rsidP="00ED745E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="00ED745E" w:rsidRPr="00ED745E">
              <w:rPr>
                <w:b/>
                <w:bCs/>
                <w:snapToGrid w:val="0"/>
                <w:color w:val="000000" w:themeColor="text1"/>
                <w:lang w:eastAsia="en-US"/>
              </w:rPr>
              <w:t>Konferensen om Europas framtid</w:t>
            </w:r>
          </w:p>
          <w:p w14:paraId="30010975" w14:textId="413D0B7C" w:rsidR="00ED745E" w:rsidRDefault="00D436C2" w:rsidP="00ED745E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>ns inriktning.</w:t>
            </w:r>
          </w:p>
          <w:p w14:paraId="5F3600D9" w14:textId="77777777" w:rsidR="008467F7" w:rsidRPr="00ED745E" w:rsidRDefault="008467F7" w:rsidP="00ED745E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</w:p>
          <w:p w14:paraId="59BA32E3" w14:textId="36050DF4" w:rsidR="004C344A" w:rsidRPr="00914356" w:rsidRDefault="00E90418" w:rsidP="00ED745E">
            <w:pP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="00C5102F" w:rsidRPr="00DF13AF">
              <w:rPr>
                <w:rFonts w:eastAsiaTheme="minorHAnsi"/>
                <w:b/>
                <w:bCs/>
                <w:color w:val="000000"/>
                <w:lang w:eastAsia="en-US"/>
              </w:rPr>
              <w:t>Relationen mellan EU och Storbritannien</w:t>
            </w:r>
            <w:r w:rsidR="00A31B1E">
              <w:rPr>
                <w:rFonts w:eastAsiaTheme="minorHAnsi"/>
                <w:b/>
                <w:bCs/>
                <w:color w:val="000000"/>
                <w:highlight w:val="yellow"/>
                <w:lang w:eastAsia="en-US"/>
              </w:rPr>
              <w:br/>
            </w:r>
            <w:r w:rsidR="009D0F57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</w:p>
        </w:tc>
      </w:tr>
      <w:tr w:rsidR="00026846" w:rsidRPr="00DF4413" w14:paraId="39738AA2" w14:textId="77777777" w:rsidTr="00910104">
        <w:trPr>
          <w:trHeight w:val="568"/>
        </w:trPr>
        <w:tc>
          <w:tcPr>
            <w:tcW w:w="567" w:type="dxa"/>
          </w:tcPr>
          <w:p w14:paraId="368F9180" w14:textId="2D91DBA0" w:rsidR="00026846" w:rsidRDefault="00502EA5" w:rsidP="001A08F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5</w:t>
            </w:r>
          </w:p>
        </w:tc>
        <w:tc>
          <w:tcPr>
            <w:tcW w:w="7371" w:type="dxa"/>
          </w:tcPr>
          <w:p w14:paraId="593860CD" w14:textId="161EA270" w:rsidR="00C17B3B" w:rsidRPr="00C17B3B" w:rsidRDefault="002A2AAF" w:rsidP="00C17B3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Jordbruks- och fiskefrågor</w:t>
            </w:r>
            <w:r w:rsidRPr="00EF03A4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0D7EEF" w:rsidRPr="000D7EEF">
              <w:rPr>
                <w:rFonts w:eastAsiaTheme="minorHAnsi"/>
                <w:color w:val="000000"/>
                <w:lang w:eastAsia="en-US"/>
              </w:rPr>
              <w:t xml:space="preserve">Statssekreterare Oskar </w:t>
            </w:r>
            <w:proofErr w:type="spellStart"/>
            <w:r w:rsidR="000D7EEF" w:rsidRPr="000D7EEF">
              <w:rPr>
                <w:rFonts w:eastAsiaTheme="minorHAnsi"/>
                <w:color w:val="000000"/>
                <w:lang w:eastAsia="en-US"/>
              </w:rPr>
              <w:t>Magnusson</w:t>
            </w:r>
            <w:r>
              <w:rPr>
                <w:rFonts w:eastAsiaTheme="minorHAnsi"/>
                <w:color w:val="000000"/>
                <w:lang w:eastAsia="en-US"/>
              </w:rPr>
              <w:t>m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. fl.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0D7EEF">
              <w:rPr>
                <w:rFonts w:eastAsiaTheme="minorHAnsi"/>
                <w:color w:val="000000"/>
                <w:lang w:eastAsia="en-US"/>
              </w:rPr>
              <w:t>Näringsdepartementet</w:t>
            </w:r>
            <w:r w:rsidR="00A31B1E">
              <w:rPr>
                <w:rFonts w:eastAsiaTheme="minorHAnsi"/>
                <w:color w:val="000000"/>
                <w:lang w:eastAsia="en-US"/>
              </w:rPr>
              <w:t xml:space="preserve"> och Statsrådsberedningen</w:t>
            </w:r>
            <w:r>
              <w:rPr>
                <w:rFonts w:eastAsiaTheme="minorHAnsi"/>
                <w:color w:val="000000"/>
                <w:lang w:eastAsia="en-US"/>
              </w:rPr>
              <w:t>, informerade och samrådde inför möte i rådet den 2</w:t>
            </w:r>
            <w:r w:rsidR="000D7EEF">
              <w:rPr>
                <w:rFonts w:eastAsiaTheme="minorHAnsi"/>
                <w:color w:val="000000"/>
                <w:lang w:eastAsia="en-US"/>
              </w:rPr>
              <w:t>1</w:t>
            </w:r>
            <w:r>
              <w:rPr>
                <w:rFonts w:eastAsiaTheme="minorHAnsi"/>
                <w:color w:val="000000"/>
                <w:lang w:eastAsia="en-US"/>
              </w:rPr>
              <w:t xml:space="preserve"> mars 2022.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502EA5" w:rsidRPr="007F2947">
              <w:rPr>
                <w:b/>
                <w:snapToGrid w:val="0"/>
                <w:color w:val="000000" w:themeColor="text1"/>
                <w:lang w:eastAsia="en-US"/>
              </w:rPr>
              <w:t xml:space="preserve"> Ämnen:</w:t>
            </w:r>
            <w:r w:rsidR="00502EA5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C17B3B">
              <w:rPr>
                <w:b/>
                <w:bCs/>
                <w:color w:val="000000"/>
              </w:rPr>
              <w:t xml:space="preserve">- </w:t>
            </w:r>
            <w:r w:rsidR="00C17B3B" w:rsidRPr="00C17B3B"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21 februari 2022</w:t>
            </w:r>
          </w:p>
          <w:p w14:paraId="1FED8A2D" w14:textId="6A51B7C7" w:rsidR="00777DB0" w:rsidRDefault="00C17B3B" w:rsidP="00777DB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C17B3B">
              <w:rPr>
                <w:rFonts w:eastAsiaTheme="minorHAnsi"/>
                <w:b/>
                <w:bCs/>
                <w:color w:val="000000"/>
                <w:lang w:eastAsia="en-US"/>
              </w:rPr>
              <w:t>Återrapport från informellt videomöte den 2 mars 2022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714DB725" w14:textId="27F082EB" w:rsidR="00C17B3B" w:rsidRPr="00C17B3B" w:rsidRDefault="00C17B3B" w:rsidP="00C17B3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C17B3B">
              <w:rPr>
                <w:rFonts w:eastAsiaTheme="minorHAnsi"/>
                <w:b/>
                <w:bCs/>
                <w:color w:val="000000"/>
                <w:lang w:eastAsia="en-US"/>
              </w:rPr>
              <w:t>Läget på jordbruksmarknaderna, särskilt efter invasionen av Ukraina</w:t>
            </w:r>
            <w:r w:rsidR="00477070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477070"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 w:rsidR="00477070">
              <w:rPr>
                <w:rFonts w:eastAsiaTheme="minorHAnsi"/>
                <w:color w:val="000000"/>
                <w:lang w:eastAsia="en-US"/>
              </w:rPr>
              <w:t>ns inriktning.</w:t>
            </w:r>
          </w:p>
          <w:p w14:paraId="0D370136" w14:textId="58BFFD5D" w:rsidR="00C17B3B" w:rsidRPr="00C17B3B" w:rsidRDefault="00477070" w:rsidP="00C17B3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MP</w:t>
            </w:r>
            <w:r w:rsidR="00024788">
              <w:rPr>
                <w:rFonts w:eastAsiaTheme="minorHAnsi"/>
                <w:bCs/>
                <w:color w:val="000000"/>
                <w:lang w:eastAsia="en-US"/>
              </w:rPr>
              <w:t>-ledamoten anmälde avvikande ståndpunkt.</w:t>
            </w:r>
            <w:r w:rsidR="00024788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12362C84" w14:textId="4EB460C0" w:rsidR="00C17B3B" w:rsidRPr="00C17B3B" w:rsidRDefault="00C17B3B" w:rsidP="00C17B3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C17B3B">
              <w:rPr>
                <w:rFonts w:eastAsiaTheme="minorHAnsi"/>
                <w:b/>
                <w:bCs/>
                <w:color w:val="000000"/>
                <w:lang w:eastAsia="en-US"/>
              </w:rPr>
              <w:t>Godkännande av de strategiska planerna inom den gemensamma jordbrukspolitiken</w:t>
            </w:r>
          </w:p>
          <w:p w14:paraId="3CCDAD06" w14:textId="594E9C5F" w:rsidR="00026846" w:rsidRDefault="00777DB0" w:rsidP="00777DB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>ns inriktning.</w:t>
            </w:r>
            <w:r w:rsidR="00C17B3B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  <w:tr w:rsidR="00F62720" w:rsidRPr="00DF4413" w14:paraId="6BD44E9B" w14:textId="77777777" w:rsidTr="00910104">
        <w:trPr>
          <w:trHeight w:val="568"/>
        </w:trPr>
        <w:tc>
          <w:tcPr>
            <w:tcW w:w="567" w:type="dxa"/>
          </w:tcPr>
          <w:p w14:paraId="174C44EA" w14:textId="480D46F0" w:rsidR="00F62720" w:rsidRDefault="00F62720" w:rsidP="001A08F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502EA5">
              <w:rPr>
                <w:b/>
                <w:snapToGrid w:val="0"/>
                <w:color w:val="000000" w:themeColor="text1"/>
                <w:lang w:eastAsia="en-US"/>
              </w:rPr>
              <w:t>6</w:t>
            </w:r>
          </w:p>
        </w:tc>
        <w:tc>
          <w:tcPr>
            <w:tcW w:w="7371" w:type="dxa"/>
          </w:tcPr>
          <w:p w14:paraId="3511E189" w14:textId="77777777" w:rsidR="004C344A" w:rsidRPr="004C344A" w:rsidRDefault="004C344A" w:rsidP="004C34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C344A"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63FC945B" w14:textId="38438A34" w:rsidR="004C344A" w:rsidRPr="00914356" w:rsidRDefault="006832DA" w:rsidP="004C344A">
            <w:pP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</w:pPr>
            <w:r w:rsidRPr="006832DA">
              <w:rPr>
                <w:rFonts w:eastAsiaTheme="minorHAnsi"/>
                <w:bCs/>
                <w:color w:val="000000"/>
                <w:lang w:eastAsia="en-US"/>
              </w:rPr>
              <w:t>Protokoll från sammanträdet den 11 mars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2022.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5F6A81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 w:rsidR="005F6A81">
              <w:rPr>
                <w:rFonts w:eastAsiaTheme="minorHAnsi"/>
                <w:color w:val="000000"/>
                <w:lang w:eastAsia="en-US"/>
              </w:rPr>
              <w:t>S</w:t>
            </w:r>
            <w:r w:rsidR="005F6A81" w:rsidRPr="00E71CAB">
              <w:rPr>
                <w:rFonts w:eastAsiaTheme="minorHAnsi"/>
                <w:color w:val="000000"/>
                <w:lang w:eastAsia="en-US"/>
              </w:rPr>
              <w:t xml:space="preserve">kriftliga samråd som ägt rum sedan sammanträdet </w:t>
            </w:r>
            <w:r w:rsidR="005F6A81" w:rsidRPr="0078546E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5F6A81">
              <w:rPr>
                <w:rFonts w:eastAsiaTheme="minorHAnsi"/>
                <w:color w:val="000000"/>
                <w:lang w:eastAsia="en-US"/>
              </w:rPr>
              <w:t xml:space="preserve">11 mars 2022 </w:t>
            </w:r>
            <w:r w:rsidR="005F6A81" w:rsidRPr="00E71CAB">
              <w:rPr>
                <w:rFonts w:eastAsiaTheme="minorHAnsi"/>
                <w:color w:val="000000"/>
                <w:lang w:eastAsia="en-US"/>
              </w:rPr>
              <w:t>(återfinns i bilaga 2).</w:t>
            </w:r>
            <w:r w:rsidR="005F6A81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3C73BBDF" w14:textId="11B896E9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225360" w14:textId="38CC6DBA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F24783" w14:textId="77777777" w:rsidR="00A44F9B" w:rsidRDefault="00A44F9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A4E458" w14:textId="36D8B858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324E089" w14:textId="28C6B61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3FDB093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D2E4F2" w14:textId="1E08733B" w:rsidR="00D036E7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BB7BED">
        <w:rPr>
          <w:b/>
          <w:snapToGrid w:val="0"/>
          <w:lang w:eastAsia="en-US"/>
        </w:rPr>
        <w:t>Filip Garpenby</w:t>
      </w:r>
      <w:r w:rsidR="00D036E7">
        <w:rPr>
          <w:b/>
          <w:snapToGrid w:val="0"/>
          <w:lang w:eastAsia="en-US"/>
        </w:rPr>
        <w:t xml:space="preserve"> 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701D3D43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46091">
        <w:rPr>
          <w:b/>
          <w:snapToGrid w:val="0"/>
          <w:lang w:eastAsia="en-US"/>
        </w:rPr>
        <w:t>Pyry Niemi</w:t>
      </w: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6969A7AC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914356">
              <w:rPr>
                <w:b/>
                <w:color w:val="000000"/>
                <w:lang w:val="en-GB" w:eastAsia="en-US"/>
              </w:rPr>
              <w:t>3</w:t>
            </w:r>
            <w:r w:rsidR="00BA74CF">
              <w:rPr>
                <w:b/>
                <w:color w:val="000000"/>
                <w:lang w:val="en-GB" w:eastAsia="en-US"/>
              </w:rPr>
              <w:t>1</w:t>
            </w:r>
          </w:p>
        </w:tc>
      </w:tr>
      <w:tr w:rsidR="00DE5153" w:rsidRPr="00DE5153" w14:paraId="2B828F56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739FBD6A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  <w:r w:rsidR="00AD1F20">
              <w:rPr>
                <w:b/>
                <w:color w:val="000000"/>
                <w:sz w:val="22"/>
                <w:szCs w:val="22"/>
                <w:lang w:val="en-GB" w:eastAsia="en-US"/>
              </w:rPr>
              <w:t>-2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2DCFB752" w:rsidR="00DE5153" w:rsidRPr="00DE5153" w:rsidRDefault="00842A1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AD1F20">
              <w:rPr>
                <w:b/>
                <w:color w:val="000000"/>
                <w:sz w:val="22"/>
                <w:szCs w:val="22"/>
                <w:lang w:val="en-GB" w:eastAsia="en-US"/>
              </w:rPr>
              <w:t>3-4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1339A301" w:rsidR="00DE5153" w:rsidRPr="00DE5153" w:rsidRDefault="005A4DBD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5-6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2828C88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5F87F345" w:rsidR="00DE5153" w:rsidRPr="00DE5153" w:rsidRDefault="00842A1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252F0C7F" w:rsidR="00DE5153" w:rsidRPr="00DE5153" w:rsidRDefault="005A4DBD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65F4BB3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48F2BB6E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3FD8CC3A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6068BEE4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42E6FDC0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44CC62FF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7456D2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7B1FA21C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2D70154F" w:rsidR="005A4DBD" w:rsidRPr="0053205B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32A1884A" w:rsidR="005A4DBD" w:rsidRPr="0053205B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68D6E95F" w:rsidR="005A4DBD" w:rsidRPr="0053205B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5A4DBD" w:rsidRPr="0053205B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5A4DBD" w:rsidRPr="0053205B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5A4DBD" w:rsidRPr="0053205B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A4DBD" w:rsidRPr="00DE5153" w14:paraId="772BD4D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079B1299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3FEE416E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79F65B0B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4460016E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5AC7B9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48BEF0C2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4D14ED02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0EBB93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29699A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7BC884A4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7C203CC6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521EA156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1B803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20A27D1B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3250E89C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7B0F9EDE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5FEA5D7E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6883E66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302BCDD0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41E01123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214E9DD1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4A396D91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18BBCE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2CCC431B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2D2F47B4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60091571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2273E31C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7F79561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6217E08F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4767543F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58481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5812A8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34567199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6DAF5D39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2588470D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3294B13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0666257F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5261A0E4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490EA876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2A2BDD58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0B8F510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3F4A4E16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09DE8608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57888AEF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1E0271AE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03A1F1C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5B044D0F" w:rsidR="005A4DBD" w:rsidRPr="00166DC1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68A003AA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747224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4BFE5331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582D505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338D8B7F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1ED9617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6109E992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1972C55C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1CA1715C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54B0CED2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4CB3E378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5C8970D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2409FD2C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34B522EF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17B92460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5B81A1F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42514B8B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Ferm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3337395A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029DBD85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2C46C878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2E41D130" w14:textId="77777777" w:rsidTr="000978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752A6E54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7886A791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0B4891FC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42C72EFC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5A4DBD" w:rsidRPr="00DE5153" w:rsidRDefault="005A4DBD" w:rsidP="005A4DBD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1FBC4ED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161E99EB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39490F8F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472D8B62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328B6207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24CE8D6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23A8FBBF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57CE6296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56C0F74E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2F037ECD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60D75B03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08C54A68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05FE5310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022340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175BC108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60241F63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3FE05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571C76A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6D047185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59E49934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4759C4ED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6D5DB30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47EC9D3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1730193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5E83EA49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70CA3B1E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C73C7F1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03C4E08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2C5D3A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0016733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7BA06688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787C3941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32856EAC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6B946211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2E39463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2BCDDE9E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06A2BA33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220DCDF3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28CADA1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05BFCCD0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016819E3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434D23ED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E7D986B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249F6AF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66D32E8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0586F6CE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62342547" w:rsidR="005A4DBD" w:rsidRPr="002C630D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13E20DB2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5015535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1E68421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34243B51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73EAB922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090DDD2D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05397A1A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3F7021E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43D251E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01F6E4CC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62020140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516D1D18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64BB509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7C3F158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538A6BB6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50AD7DAF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43F39679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3ACC5D7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6685F82E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59902A3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1BA9BBA3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02617A6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25B6E06E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4831CE74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40185463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3253447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153C0241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0B429ADF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73CC9A26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173CCC6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A4DBD" w:rsidRPr="00DE5153" w14:paraId="7738EE90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0923D936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79D164B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1BA9D4A3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4F1B2E43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32CF761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0D5A200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2747D6B1" w:rsidR="005A4DBD" w:rsidRPr="00EC257D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2ABB71ED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2E07F90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21EE044E" w14:textId="77777777" w:rsidTr="00867119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3C8EDFD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AF3F925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0AB05D32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7D6915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632525F6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740E5248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6C0B08E2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43EBF1B4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5D56C8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2D9EAF84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402A30CB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3A2F35A8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71E420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0EFFCC7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6D59A0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134FFA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0A5DFCE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61CE7BA2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5A008A82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6C4DDA79" w:rsidR="005A4DBD" w:rsidRPr="00DE5153" w:rsidRDefault="004A2B10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00657CA9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0B2D4DB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A4DBD" w:rsidRPr="00DE5153" w14:paraId="26EBA88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6ECD342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63FA0B5C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0EF18EA5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415C59E5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5F78FB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62B8F5B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A4DBD" w:rsidRPr="00DE5153" w14:paraId="1A892BB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7931D6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0909AA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6FF93802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1EDA4B9D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69240C9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65AA3984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64779568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2BD382CE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0BFA85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7750BB6B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523FDEBC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73013A8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7454B5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452B86B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5D367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0061A8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59F21172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09493E92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243ACCE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0D95A7A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0F4C8492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662D0F5F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130C9E99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36943B46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0A58247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2EC2101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225EBB15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6F32F200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A4DBD" w:rsidRPr="00DE5153" w14:paraId="58B73E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68F25D7A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5FAD96C2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620E7656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3F5CB166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A4DBD" w:rsidRPr="00DE5153" w14:paraId="2AFF0F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A4DBD" w:rsidRPr="00DE5153" w14:paraId="5CA8BC8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A4DBD" w:rsidRPr="00DE5153" w14:paraId="3025873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A4DBD" w:rsidRPr="00DE5153" w14:paraId="0A0AEC0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A4DBD" w:rsidRPr="00DE5153" w14:paraId="12B7A6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A4DBD" w:rsidRPr="00DE5153" w14:paraId="6168345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4D7436D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A4DBD" w:rsidRPr="00DE5153" w14:paraId="4FAEADE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Malin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Björk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30A76CA8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446CF34D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004DD18E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4969F0F5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A4DBD" w:rsidRPr="00DE5153" w14:paraId="6E0F7B4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A4DBD" w:rsidRPr="00DE5153" w14:paraId="44837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A4DBD" w:rsidRPr="00DE5153" w14:paraId="2C8EC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5FA0971B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58235C81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3BC037A4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5FDEAABD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012487F2" w14:textId="77777777" w:rsidTr="00867119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A4DBD" w:rsidRPr="00DE5153" w14:paraId="63C95A7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010E3F34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56EA99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A4DBD" w:rsidRPr="00DE5153" w14:paraId="179DF8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A4DBD" w:rsidRPr="00DE5153" w14:paraId="27492F4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A4DBD" w:rsidRPr="00DE5153" w14:paraId="1E533C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A4DBD" w:rsidRPr="00DE5153" w14:paraId="41EE4C7F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A4DBD" w:rsidRPr="00DE5153" w14:paraId="47AED6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E68C3F2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A4DBD" w:rsidRPr="00DE5153" w14:paraId="2CEECD9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A4DBD" w:rsidRPr="00DE5153" w14:paraId="70A7FD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A4DBD" w:rsidRPr="00DE5153" w14:paraId="5235534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A4DBD" w:rsidRPr="00DE5153" w14:paraId="64E7118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A4DBD" w:rsidRPr="00DE5153" w14:paraId="174A532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A4DBD" w:rsidRPr="00DE5153" w14:paraId="25ECA17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232E38EB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5AAB9D5B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64D1FC11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61B74E94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4B27F00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3C0699B0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3FEB2C13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50509EDC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4EA2A2E9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2EBD9F2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498EA15C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A35F68B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4649492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205EF579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5A0B7CE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605DD66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5926761B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345512C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1432260F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76F2138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1EE61D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0C9AE2E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041043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6240E0DB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04C09F74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3F04879E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1479E83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30D320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2409C81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5D78A0A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2DC2B8EC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0731E018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0191425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58FDCE5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44AA27CD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997E77">
              <w:rPr>
                <w:color w:val="000000"/>
                <w:sz w:val="18"/>
                <w:szCs w:val="18"/>
                <w:lang w:val="en-GB" w:eastAsia="en-US"/>
              </w:rPr>
              <w:t xml:space="preserve">Janine Alm Ericson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55434BF0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35994D9D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07C5429E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2FD13404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7E4DC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154DF33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19007D3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67BB880B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38C4F999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05C384A9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755301CD" w14:textId="77777777" w:rsidTr="0031245F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42D13E77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05622A2" w14:textId="223CF1C1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37BA507" w14:textId="1F6EA634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2976C0E8" w14:textId="50078E16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4BD34312" w14:textId="11C5101B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02C0EBA0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E1C03AF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53C63102" w14:textId="77777777" w:rsidR="005A4DBD" w:rsidRPr="00DE5153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A4DBD" w:rsidRPr="00DE5153" w14:paraId="48FDD40B" w14:textId="77777777" w:rsidTr="000978AE">
        <w:trPr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77777777" w:rsidR="005A4DBD" w:rsidRPr="00F61746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67CF0915" w:rsidR="005A4DBD" w:rsidRPr="00F61746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7CB93263" w:rsidR="005A4DBD" w:rsidRPr="00F61746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1EAA0CC9" w:rsidR="005A4DBD" w:rsidRPr="00F61746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5A4DBD" w:rsidRPr="00F61746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5A4DBD" w:rsidRPr="00F61746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5A4DBD" w:rsidRPr="00F61746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5A4DBD" w:rsidRPr="00F61746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A4DBD" w:rsidRPr="00DE5153" w14:paraId="79749687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49D7E6A5" w:rsidR="005A4DBD" w:rsidRPr="00F61746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5A4DBD" w:rsidRPr="00F61746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5A4DBD" w:rsidRPr="00F61746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5A4DBD" w:rsidRPr="00F61746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5A4DBD" w:rsidRPr="00F61746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5A4DBD" w:rsidRPr="00F61746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5A4DBD" w:rsidRPr="00F61746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5A4DBD" w:rsidRPr="00F61746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A4DBD" w:rsidRPr="00DE5153" w14:paraId="653DF5E6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4EA2A8F" w14:textId="58D862A6" w:rsidR="005A4DBD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820298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6F90AE" w14:textId="4E3A8050" w:rsidR="005A4DBD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O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10E5028" w14:textId="4F6BFAAC" w:rsidR="005A4DBD" w:rsidRPr="00F61746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O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D25EC6A" w14:textId="19929ECD" w:rsidR="005A4DBD" w:rsidRPr="00F61746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2EB8F33" w14:textId="77777777" w:rsidR="005A4DBD" w:rsidRPr="00F61746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E17890" w14:textId="77777777" w:rsidR="005A4DBD" w:rsidRPr="00F61746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DAE868" w14:textId="77777777" w:rsidR="005A4DBD" w:rsidRPr="00F61746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612AB2F" w14:textId="77777777" w:rsidR="005A4DBD" w:rsidRPr="00F61746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A4DBD" w:rsidRPr="00DE5153" w14:paraId="7E0FAD15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73E9CB" w14:textId="10C10B2A" w:rsidR="005A4DBD" w:rsidRPr="00F017D0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ClasGöran Carlsson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EDCCDF7" w14:textId="3099ADD0" w:rsidR="005A4DBD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7D63F91" w14:textId="7C3D892C" w:rsidR="005A4DBD" w:rsidRPr="00F61746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151786A" w14:textId="298F506E" w:rsidR="005A4DBD" w:rsidRPr="00F61746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D855313" w14:textId="77777777" w:rsidR="005A4DBD" w:rsidRPr="00F61746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ED0CE34" w14:textId="77777777" w:rsidR="005A4DBD" w:rsidRPr="00F61746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83739C" w14:textId="77777777" w:rsidR="005A4DBD" w:rsidRPr="00F61746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F715E5" w14:textId="77777777" w:rsidR="005A4DBD" w:rsidRPr="00F61746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A4DBD" w:rsidRPr="00DE5153" w14:paraId="27ED7135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49E56EE" w14:textId="004D605C" w:rsidR="005A4DBD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8F31BD">
              <w:rPr>
                <w:color w:val="000000"/>
                <w:sz w:val="18"/>
                <w:szCs w:val="18"/>
                <w:lang w:eastAsia="en-US"/>
              </w:rPr>
              <w:t>Arman Teimouri (L)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979BCD4" w14:textId="08F30797" w:rsidR="005A4DBD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E4DFF15" w14:textId="5FC45E62" w:rsidR="005A4DBD" w:rsidRPr="00F61746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3FC251" w14:textId="7A0D6533" w:rsidR="005A4DBD" w:rsidRPr="00F61746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60E504D" w14:textId="77777777" w:rsidR="005A4DBD" w:rsidRPr="00F61746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E2B809F" w14:textId="77777777" w:rsidR="005A4DBD" w:rsidRPr="00F61746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5F24E1E" w14:textId="77777777" w:rsidR="005A4DBD" w:rsidRPr="00F61746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BABC691" w14:textId="77777777" w:rsidR="005A4DBD" w:rsidRPr="00F61746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A4DBD" w:rsidRPr="00DE5153" w14:paraId="6B3D63B6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35028B3" w14:textId="05091866" w:rsidR="005A4DBD" w:rsidRPr="00470712" w:rsidRDefault="005A4DBD" w:rsidP="005A4DBD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5A4DBD">
              <w:rPr>
                <w:color w:val="000000"/>
                <w:sz w:val="18"/>
                <w:szCs w:val="18"/>
                <w:lang w:eastAsia="en-US"/>
              </w:rPr>
              <w:t>Per Söderlund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536280D" w14:textId="58D5F7D0" w:rsidR="005A4DBD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9AB7070" w14:textId="0B65CA1E" w:rsidR="005A4DBD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10539E0" w14:textId="6EF03C2D" w:rsidR="005A4DBD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08A2144" w14:textId="77777777" w:rsidR="005A4DBD" w:rsidRPr="00F61746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2AEDD7" w14:textId="77777777" w:rsidR="005A4DBD" w:rsidRPr="00F61746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F33D86" w14:textId="77777777" w:rsidR="005A4DBD" w:rsidRPr="00F61746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18C3797" w14:textId="77777777" w:rsidR="005A4DBD" w:rsidRPr="00F61746" w:rsidRDefault="005A4DBD" w:rsidP="005A4DBD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6BD3D398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2304E4"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="0002170F" w:rsidRPr="00E47E48">
              <w:rPr>
                <w:color w:val="000000" w:themeColor="text1"/>
                <w:sz w:val="20"/>
                <w:lang w:eastAsia="en-US"/>
              </w:rPr>
              <w:t>till</w:t>
            </w:r>
            <w:r w:rsidR="00F86A81" w:rsidRPr="00E47E48">
              <w:rPr>
                <w:color w:val="000000" w:themeColor="text1"/>
                <w:sz w:val="20"/>
                <w:lang w:eastAsia="en-US"/>
              </w:rPr>
              <w:t xml:space="preserve"> kl.</w:t>
            </w:r>
            <w:r w:rsidR="002304E4"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  <w:p w14:paraId="0E94F526" w14:textId="074E8F15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FD25B2"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="00E47E48">
              <w:rPr>
                <w:color w:val="000000" w:themeColor="text1"/>
                <w:sz w:val="20"/>
                <w:lang w:eastAsia="en-US"/>
              </w:rPr>
              <w:t>från</w:t>
            </w:r>
            <w:r w:rsidR="00F86A81" w:rsidRPr="00E47E48">
              <w:rPr>
                <w:color w:val="000000" w:themeColor="text1"/>
                <w:sz w:val="20"/>
                <w:lang w:eastAsia="en-US"/>
              </w:rPr>
              <w:t xml:space="preserve"> kl.</w:t>
            </w:r>
            <w:r w:rsidR="003E49E7" w:rsidRPr="00E47E48"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  <w:p w14:paraId="7D433D5A" w14:textId="06FB22C3" w:rsidR="00F70DB9" w:rsidRPr="000475F8" w:rsidRDefault="00F70DB9" w:rsidP="005703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6E6DD0B6" w14:textId="3DB8E4C1" w:rsidR="00122705" w:rsidRDefault="00122705">
      <w:pPr>
        <w:widowControl/>
        <w:spacing w:after="160" w:line="259" w:lineRule="auto"/>
        <w:rPr>
          <w:sz w:val="22"/>
          <w:szCs w:val="22"/>
        </w:rPr>
      </w:pPr>
    </w:p>
    <w:p w14:paraId="792C892A" w14:textId="3C971448" w:rsidR="00F55DE4" w:rsidRDefault="00F55DE4">
      <w:pPr>
        <w:widowControl/>
        <w:spacing w:after="160" w:line="259" w:lineRule="auto"/>
        <w:rPr>
          <w:sz w:val="22"/>
          <w:szCs w:val="22"/>
        </w:rPr>
      </w:pPr>
    </w:p>
    <w:p w14:paraId="6F2C2B73" w14:textId="2BCFEE32" w:rsidR="002F2E0D" w:rsidRDefault="00DE471B" w:rsidP="002F2E0D">
      <w:pPr>
        <w:rPr>
          <w:b/>
        </w:rPr>
      </w:pPr>
      <w:r w:rsidRPr="00577962">
        <w:rPr>
          <w:b/>
        </w:rPr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>
        <w:rPr>
          <w:b/>
          <w:color w:val="000000"/>
          <w:lang w:eastAsia="en-US"/>
        </w:rPr>
        <w:t>1</w:t>
      </w:r>
      <w:r w:rsidRPr="00577962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:</w:t>
      </w:r>
      <w:r>
        <w:rPr>
          <w:b/>
          <w:color w:val="000000"/>
          <w:lang w:eastAsia="en-US"/>
        </w:rPr>
        <w:t>3</w:t>
      </w:r>
      <w:r w:rsidR="00BA74CF">
        <w:rPr>
          <w:b/>
          <w:color w:val="000000"/>
          <w:lang w:eastAsia="en-US"/>
        </w:rPr>
        <w:t>1</w:t>
      </w:r>
      <w:r>
        <w:rPr>
          <w:b/>
          <w:color w:val="000000"/>
          <w:lang w:eastAsia="en-US"/>
        </w:rPr>
        <w:br/>
      </w:r>
      <w:r w:rsidR="0040141A">
        <w:rPr>
          <w:b/>
        </w:rPr>
        <w:br/>
      </w:r>
      <w:r w:rsidR="0040141A" w:rsidRPr="00202542">
        <w:rPr>
          <w:b/>
        </w:rPr>
        <w:t>Skriftligt samråd</w:t>
      </w:r>
      <w:r w:rsidR="0040141A">
        <w:rPr>
          <w:b/>
        </w:rPr>
        <w:t xml:space="preserve"> med EU-nämnden avseende</w:t>
      </w:r>
      <w:r w:rsidR="0040141A" w:rsidRPr="00D2502C">
        <w:t xml:space="preserve"> </w:t>
      </w:r>
      <w:r w:rsidR="004A3EAC" w:rsidRPr="001F735B">
        <w:rPr>
          <w:b/>
        </w:rPr>
        <w:t>utrikes</w:t>
      </w:r>
      <w:r w:rsidR="001F735B" w:rsidRPr="001F735B">
        <w:rPr>
          <w:b/>
        </w:rPr>
        <w:t>frågor</w:t>
      </w:r>
      <w:r w:rsidR="0040141A">
        <w:rPr>
          <w:b/>
        </w:rPr>
        <w:br/>
      </w:r>
      <w:r w:rsidR="0040141A">
        <w:t>Samrådet avslutades den</w:t>
      </w:r>
      <w:r w:rsidR="001F735B">
        <w:t xml:space="preserve"> 18</w:t>
      </w:r>
      <w:r w:rsidR="0040141A">
        <w:t xml:space="preserve"> mars 2022. Det fanns stöd för regeringens ståndpunkter. Ingen avvikande ståndpunkt har inkommit.</w:t>
      </w:r>
      <w:r w:rsidR="0040141A">
        <w:rPr>
          <w:b/>
        </w:rPr>
        <w:br/>
      </w:r>
      <w:r w:rsidR="004E6011">
        <w:rPr>
          <w:b/>
        </w:rPr>
        <w:br/>
      </w:r>
      <w:r w:rsidR="004E6011" w:rsidRPr="00202542">
        <w:rPr>
          <w:b/>
        </w:rPr>
        <w:t>Skriftligt samråd</w:t>
      </w:r>
      <w:r w:rsidR="004E6011">
        <w:rPr>
          <w:b/>
        </w:rPr>
        <w:t xml:space="preserve"> med EU-nämnden avseende</w:t>
      </w:r>
      <w:r w:rsidR="004E6011" w:rsidRPr="00D2502C">
        <w:t xml:space="preserve"> </w:t>
      </w:r>
      <w:r w:rsidR="004E6011" w:rsidRPr="004E6011">
        <w:rPr>
          <w:b/>
        </w:rPr>
        <w:t>troliga A-punkter v. 11</w:t>
      </w:r>
      <w:r w:rsidR="004E6011">
        <w:rPr>
          <w:b/>
        </w:rPr>
        <w:t xml:space="preserve"> - komplettering</w:t>
      </w:r>
      <w:r w:rsidR="004E6011">
        <w:rPr>
          <w:b/>
        </w:rPr>
        <w:br/>
      </w:r>
      <w:r w:rsidR="004E6011">
        <w:t>Samrådet avslutades den 17 mars 2022. Det fanns stöd för regeringens ståndpunkter. Ingen avvikande ståndpunkt har inkommit.</w:t>
      </w:r>
      <w:r w:rsidR="004E6011">
        <w:rPr>
          <w:b/>
        </w:rPr>
        <w:br/>
      </w:r>
      <w:r w:rsidR="0040141A">
        <w:rPr>
          <w:b/>
        </w:rPr>
        <w:br/>
      </w:r>
      <w:r w:rsidR="0040141A" w:rsidRPr="00202542">
        <w:rPr>
          <w:b/>
        </w:rPr>
        <w:t>Skriftligt samråd</w:t>
      </w:r>
      <w:r w:rsidR="0040141A">
        <w:rPr>
          <w:b/>
        </w:rPr>
        <w:t xml:space="preserve"> med EU-nämnden avseende</w:t>
      </w:r>
      <w:r w:rsidR="0040141A" w:rsidRPr="00D2502C">
        <w:t xml:space="preserve"> </w:t>
      </w:r>
      <w:r w:rsidR="004E6011" w:rsidRPr="004E6011">
        <w:rPr>
          <w:b/>
        </w:rPr>
        <w:t>troliga A-punkter v. 11</w:t>
      </w:r>
      <w:r w:rsidR="0040141A">
        <w:rPr>
          <w:b/>
        </w:rPr>
        <w:br/>
      </w:r>
      <w:r w:rsidR="0040141A">
        <w:t xml:space="preserve">Samrådet avslutades den </w:t>
      </w:r>
      <w:r w:rsidR="004E6011">
        <w:t xml:space="preserve">17 </w:t>
      </w:r>
      <w:r w:rsidR="0040141A">
        <w:t>mars 2022. Det fanns stöd för regeringens ståndpunkter. Ingen avvikande ståndpunkt har inkommit.</w:t>
      </w:r>
      <w:r w:rsidR="0040141A">
        <w:rPr>
          <w:b/>
        </w:rPr>
        <w:br/>
      </w:r>
      <w:r w:rsidR="0040141A">
        <w:rPr>
          <w:b/>
        </w:rPr>
        <w:br/>
      </w:r>
      <w:r w:rsidR="0040141A" w:rsidRPr="00202542">
        <w:rPr>
          <w:b/>
        </w:rPr>
        <w:t>Skriftligt samråd</w:t>
      </w:r>
      <w:r w:rsidR="0040141A">
        <w:rPr>
          <w:b/>
        </w:rPr>
        <w:t xml:space="preserve"> med EU-nämnden avseende</w:t>
      </w:r>
      <w:r w:rsidR="0040141A" w:rsidRPr="00D2502C">
        <w:t xml:space="preserve"> </w:t>
      </w:r>
      <w:r w:rsidR="000E5821" w:rsidRPr="000E5821">
        <w:rPr>
          <w:b/>
        </w:rPr>
        <w:t>rådsbeslut Moldavien</w:t>
      </w:r>
      <w:r w:rsidR="0040141A">
        <w:rPr>
          <w:b/>
        </w:rPr>
        <w:br/>
      </w:r>
      <w:r w:rsidR="0040141A">
        <w:t xml:space="preserve">Samrådet avslutades den </w:t>
      </w:r>
      <w:r w:rsidR="000E5821">
        <w:t xml:space="preserve">17 </w:t>
      </w:r>
      <w:r w:rsidR="0040141A">
        <w:t>mars 2022. Det fanns stöd för regeringens ståndpunkter. Ingen avvikande ståndpunkt har inkommit.</w:t>
      </w:r>
      <w:r w:rsidR="0040141A">
        <w:rPr>
          <w:b/>
        </w:rPr>
        <w:br/>
      </w:r>
      <w:r w:rsidR="0040141A">
        <w:rPr>
          <w:b/>
        </w:rPr>
        <w:br/>
      </w:r>
      <w:r w:rsidR="002F2E0D" w:rsidRPr="00202542">
        <w:rPr>
          <w:b/>
        </w:rPr>
        <w:t>Skriftligt samråd</w:t>
      </w:r>
      <w:r w:rsidR="002F2E0D">
        <w:rPr>
          <w:b/>
        </w:rPr>
        <w:t xml:space="preserve"> med EU-nämnden avseende</w:t>
      </w:r>
      <w:r w:rsidR="002F2E0D" w:rsidRPr="00D2502C">
        <w:t xml:space="preserve"> </w:t>
      </w:r>
      <w:r w:rsidR="00AA5BBA" w:rsidRPr="00AA5BBA">
        <w:rPr>
          <w:b/>
        </w:rPr>
        <w:t>restriktiva åtgärder med anledning av situationen i Ukraina</w:t>
      </w:r>
      <w:r w:rsidR="002F2E0D">
        <w:rPr>
          <w:b/>
        </w:rPr>
        <w:br/>
      </w:r>
      <w:r w:rsidR="002F2E0D">
        <w:t xml:space="preserve">Samrådet avslutades den </w:t>
      </w:r>
      <w:r w:rsidR="00AA5BBA">
        <w:t xml:space="preserve">15 </w:t>
      </w:r>
      <w:r w:rsidR="002F2E0D">
        <w:t>mars 2022. Det fanns stöd för regeringens ståndpunkter. Ingen avvikande ståndpunkt har inkommit.</w:t>
      </w:r>
    </w:p>
    <w:p w14:paraId="4A477F47" w14:textId="77777777" w:rsidR="00AA5BBA" w:rsidRDefault="00AA5BBA" w:rsidP="0040141A">
      <w:pPr>
        <w:rPr>
          <w:b/>
        </w:rPr>
      </w:pPr>
    </w:p>
    <w:p w14:paraId="40CA3866" w14:textId="35B05F5F" w:rsidR="006350C9" w:rsidRDefault="0040141A" w:rsidP="0040141A">
      <w:pPr>
        <w:rPr>
          <w:b/>
        </w:rPr>
      </w:pPr>
      <w:r w:rsidRPr="00202542">
        <w:rPr>
          <w:b/>
        </w:rPr>
        <w:t>Skriftligt samråd</w:t>
      </w:r>
      <w:r>
        <w:rPr>
          <w:b/>
        </w:rPr>
        <w:t xml:space="preserve"> med EU-nämnden avseende</w:t>
      </w:r>
      <w:r w:rsidRPr="00D2502C">
        <w:t xml:space="preserve"> </w:t>
      </w:r>
      <w:r w:rsidR="00AA5BBA" w:rsidRPr="00AA5BBA">
        <w:rPr>
          <w:b/>
        </w:rPr>
        <w:t>uttalande som WTO-medlemmar avser göra med anledning av Rysslands invasion av Ukraina</w:t>
      </w:r>
      <w:r>
        <w:rPr>
          <w:b/>
        </w:rPr>
        <w:br/>
      </w:r>
      <w:r>
        <w:t xml:space="preserve">Samrådet avslutades den </w:t>
      </w:r>
      <w:r w:rsidR="00AA5BBA">
        <w:t xml:space="preserve">14 </w:t>
      </w:r>
      <w:r>
        <w:t>mars 2022. Det fanns stöd för regeringens ståndpunkter. Ingen avvikande ståndpunkt har inkommit.</w:t>
      </w:r>
      <w:r>
        <w:rPr>
          <w:b/>
        </w:rPr>
        <w:br/>
      </w:r>
      <w:r>
        <w:rPr>
          <w:b/>
        </w:rPr>
        <w:br/>
      </w:r>
      <w:r w:rsidRPr="00202542">
        <w:rPr>
          <w:b/>
        </w:rPr>
        <w:t>Skriftligt samråd</w:t>
      </w:r>
      <w:r>
        <w:rPr>
          <w:b/>
        </w:rPr>
        <w:t xml:space="preserve"> med EU-nämnden avseende</w:t>
      </w:r>
      <w:r w:rsidRPr="00D2502C">
        <w:t xml:space="preserve"> </w:t>
      </w:r>
      <w:r w:rsidR="006350C9" w:rsidRPr="006350C9">
        <w:rPr>
          <w:b/>
        </w:rPr>
        <w:t>restriktiva åtgärder Jemen</w:t>
      </w:r>
      <w:r w:rsidRPr="006350C9">
        <w:rPr>
          <w:b/>
        </w:rPr>
        <w:br/>
      </w:r>
      <w:r>
        <w:t xml:space="preserve">Samrådet avslutades den </w:t>
      </w:r>
      <w:r w:rsidR="006350C9">
        <w:t xml:space="preserve">14 </w:t>
      </w:r>
      <w:r>
        <w:t>mars 2022. Det fanns stöd för regeringens ståndpunkter. Ingen avvikande ståndpunkt har inkommit.</w:t>
      </w:r>
      <w:r>
        <w:rPr>
          <w:b/>
        </w:rPr>
        <w:br/>
      </w:r>
      <w:r>
        <w:rPr>
          <w:b/>
        </w:rPr>
        <w:br/>
      </w:r>
      <w:r w:rsidRPr="00202542">
        <w:rPr>
          <w:b/>
        </w:rPr>
        <w:t>Skriftligt samråd</w:t>
      </w:r>
      <w:r>
        <w:rPr>
          <w:b/>
        </w:rPr>
        <w:t xml:space="preserve"> med EU-nämnden avseende</w:t>
      </w:r>
      <w:r w:rsidRPr="00D2502C">
        <w:t xml:space="preserve"> </w:t>
      </w:r>
      <w:r w:rsidR="006350C9" w:rsidRPr="006350C9">
        <w:rPr>
          <w:b/>
        </w:rPr>
        <w:t>rådsbeslut statusavtal Moldavien</w:t>
      </w:r>
      <w:r w:rsidRPr="006350C9">
        <w:rPr>
          <w:b/>
        </w:rPr>
        <w:br/>
      </w:r>
      <w:r>
        <w:t xml:space="preserve">Samrådet avslutades den </w:t>
      </w:r>
      <w:r w:rsidR="006350C9">
        <w:t xml:space="preserve">14 </w:t>
      </w:r>
      <w:r>
        <w:t xml:space="preserve">mars 2022. Det fanns stöd för regeringens ståndpunkter. </w:t>
      </w:r>
    </w:p>
    <w:p w14:paraId="0CA6EFA1" w14:textId="230AC5E6" w:rsidR="006350C9" w:rsidRPr="006350C9" w:rsidRDefault="006350C9" w:rsidP="006350C9">
      <w:pPr>
        <w:rPr>
          <w:sz w:val="22"/>
          <w:u w:val="single"/>
        </w:rPr>
      </w:pPr>
      <w:r>
        <w:rPr>
          <w:b/>
          <w:u w:val="single"/>
        </w:rPr>
        <w:br/>
      </w:r>
      <w:r w:rsidRPr="006350C9">
        <w:rPr>
          <w:sz w:val="22"/>
          <w:u w:val="single"/>
        </w:rPr>
        <w:t>Följande avvikande ståndpunkt har anmälts av Vänsterpartiet:</w:t>
      </w:r>
    </w:p>
    <w:p w14:paraId="7B43B293" w14:textId="77777777" w:rsidR="006350C9" w:rsidRPr="006350C9" w:rsidRDefault="006350C9" w:rsidP="006350C9">
      <w:pPr>
        <w:rPr>
          <w:sz w:val="22"/>
        </w:rPr>
      </w:pPr>
      <w:r w:rsidRPr="006350C9">
        <w:rPr>
          <w:sz w:val="22"/>
        </w:rPr>
        <w:t xml:space="preserve">Sverige borde rösta nej till att </w:t>
      </w:r>
      <w:proofErr w:type="spellStart"/>
      <w:r w:rsidRPr="006350C9">
        <w:rPr>
          <w:sz w:val="22"/>
        </w:rPr>
        <w:t>Frontex</w:t>
      </w:r>
      <w:proofErr w:type="spellEnd"/>
      <w:r w:rsidRPr="006350C9">
        <w:rPr>
          <w:sz w:val="22"/>
        </w:rPr>
        <w:t xml:space="preserve"> ska kunna genomföra aktiviteter i tredje land.</w:t>
      </w:r>
    </w:p>
    <w:p w14:paraId="502E37B4" w14:textId="0331BAF0" w:rsidR="0040141A" w:rsidRDefault="0040141A" w:rsidP="0040141A">
      <w:pPr>
        <w:rPr>
          <w:b/>
        </w:rPr>
      </w:pPr>
      <w:r>
        <w:rPr>
          <w:b/>
        </w:rPr>
        <w:br/>
      </w:r>
      <w:r w:rsidRPr="00202542">
        <w:rPr>
          <w:b/>
        </w:rPr>
        <w:t>Skriftligt samråd</w:t>
      </w:r>
      <w:r>
        <w:rPr>
          <w:b/>
        </w:rPr>
        <w:t xml:space="preserve"> med EU-nämnden avseende</w:t>
      </w:r>
      <w:r w:rsidRPr="00D2502C">
        <w:t xml:space="preserve"> </w:t>
      </w:r>
      <w:r w:rsidRPr="0040141A">
        <w:rPr>
          <w:b/>
        </w:rPr>
        <w:t>troliga A-punkter v. 10</w:t>
      </w:r>
      <w:r>
        <w:rPr>
          <w:b/>
        </w:rPr>
        <w:br/>
      </w:r>
      <w:r>
        <w:t xml:space="preserve">Samrådet avslutades den </w:t>
      </w:r>
      <w:r w:rsidR="00353242">
        <w:t xml:space="preserve">11 </w:t>
      </w:r>
      <w:r>
        <w:t>mars 2022. Det fanns stöd för regeringens ståndpunkter. Ingen avvikande ståndpunkt har inkommit.</w:t>
      </w:r>
    </w:p>
    <w:p w14:paraId="0AF1EA19" w14:textId="1AF60E20" w:rsidR="00F55DE4" w:rsidRDefault="00F55DE4" w:rsidP="00DE471B">
      <w:pPr>
        <w:widowControl/>
        <w:spacing w:after="160" w:line="259" w:lineRule="auto"/>
        <w:rPr>
          <w:sz w:val="22"/>
          <w:szCs w:val="22"/>
        </w:rPr>
      </w:pPr>
    </w:p>
    <w:sectPr w:rsidR="00F55DE4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574E4" w14:textId="77777777" w:rsidR="00FC4445" w:rsidRDefault="00FC4445" w:rsidP="00011EB2">
      <w:r>
        <w:separator/>
      </w:r>
    </w:p>
  </w:endnote>
  <w:endnote w:type="continuationSeparator" w:id="0">
    <w:p w14:paraId="2203FCD8" w14:textId="77777777" w:rsidR="00FC4445" w:rsidRDefault="00FC4445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720DB" w14:textId="77777777" w:rsidR="00FC4445" w:rsidRDefault="00FC4445" w:rsidP="00011EB2">
      <w:r>
        <w:separator/>
      </w:r>
    </w:p>
  </w:footnote>
  <w:footnote w:type="continuationSeparator" w:id="0">
    <w:p w14:paraId="7A734F61" w14:textId="77777777" w:rsidR="00FC4445" w:rsidRDefault="00FC4445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53C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4788"/>
    <w:rsid w:val="00024C88"/>
    <w:rsid w:val="00026846"/>
    <w:rsid w:val="00026E5C"/>
    <w:rsid w:val="00027C77"/>
    <w:rsid w:val="00027EC6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04E9"/>
    <w:rsid w:val="00051110"/>
    <w:rsid w:val="00051214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7F43"/>
    <w:rsid w:val="000701C4"/>
    <w:rsid w:val="00070605"/>
    <w:rsid w:val="00070839"/>
    <w:rsid w:val="00071166"/>
    <w:rsid w:val="000726A5"/>
    <w:rsid w:val="00072835"/>
    <w:rsid w:val="00073EF9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074"/>
    <w:rsid w:val="00093635"/>
    <w:rsid w:val="0009487B"/>
    <w:rsid w:val="00094A50"/>
    <w:rsid w:val="00094C3D"/>
    <w:rsid w:val="00094C41"/>
    <w:rsid w:val="00094DF3"/>
    <w:rsid w:val="00096209"/>
    <w:rsid w:val="00096707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B96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D7EEF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5821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B54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610"/>
    <w:rsid w:val="00130875"/>
    <w:rsid w:val="00130BA4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61E0"/>
    <w:rsid w:val="00136D22"/>
    <w:rsid w:val="001373D6"/>
    <w:rsid w:val="00137CFC"/>
    <w:rsid w:val="001401F8"/>
    <w:rsid w:val="00140E5C"/>
    <w:rsid w:val="00141412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8C3"/>
    <w:rsid w:val="00164E2F"/>
    <w:rsid w:val="0016502E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0E"/>
    <w:rsid w:val="00196BE5"/>
    <w:rsid w:val="001974B7"/>
    <w:rsid w:val="001A00AE"/>
    <w:rsid w:val="001A0687"/>
    <w:rsid w:val="001A08FB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CD9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572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A5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165"/>
    <w:rsid w:val="001D05FE"/>
    <w:rsid w:val="001D1832"/>
    <w:rsid w:val="001D1CA3"/>
    <w:rsid w:val="001D1E92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F5C"/>
    <w:rsid w:val="001E20AC"/>
    <w:rsid w:val="001E314C"/>
    <w:rsid w:val="001E349D"/>
    <w:rsid w:val="001E35D6"/>
    <w:rsid w:val="001E399D"/>
    <w:rsid w:val="001E3F2B"/>
    <w:rsid w:val="001E4FB9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35B"/>
    <w:rsid w:val="001F7BE8"/>
    <w:rsid w:val="0020006C"/>
    <w:rsid w:val="00200BEB"/>
    <w:rsid w:val="002013AB"/>
    <w:rsid w:val="002017B1"/>
    <w:rsid w:val="002024AA"/>
    <w:rsid w:val="00202915"/>
    <w:rsid w:val="002034D5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100D9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4E4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328"/>
    <w:rsid w:val="00236428"/>
    <w:rsid w:val="002365BE"/>
    <w:rsid w:val="00236AF0"/>
    <w:rsid w:val="00237EAB"/>
    <w:rsid w:val="00240C7C"/>
    <w:rsid w:val="002414EB"/>
    <w:rsid w:val="002417A9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57CF3"/>
    <w:rsid w:val="00260E5A"/>
    <w:rsid w:val="002613A8"/>
    <w:rsid w:val="002616AA"/>
    <w:rsid w:val="00261947"/>
    <w:rsid w:val="00261DDD"/>
    <w:rsid w:val="00261E29"/>
    <w:rsid w:val="00261FF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2AAF"/>
    <w:rsid w:val="002A3049"/>
    <w:rsid w:val="002A3491"/>
    <w:rsid w:val="002A368A"/>
    <w:rsid w:val="002A3920"/>
    <w:rsid w:val="002A3D7C"/>
    <w:rsid w:val="002A3F7C"/>
    <w:rsid w:val="002A52D4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DEF"/>
    <w:rsid w:val="002D0FD7"/>
    <w:rsid w:val="002D1567"/>
    <w:rsid w:val="002D198D"/>
    <w:rsid w:val="002D27DC"/>
    <w:rsid w:val="002D2E97"/>
    <w:rsid w:val="002D359D"/>
    <w:rsid w:val="002D39CE"/>
    <w:rsid w:val="002D3BC5"/>
    <w:rsid w:val="002D43FC"/>
    <w:rsid w:val="002D47D3"/>
    <w:rsid w:val="002D5049"/>
    <w:rsid w:val="002D631A"/>
    <w:rsid w:val="002D674C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50AC"/>
    <w:rsid w:val="002E54B3"/>
    <w:rsid w:val="002E5C7E"/>
    <w:rsid w:val="002E5EE0"/>
    <w:rsid w:val="002E63B7"/>
    <w:rsid w:val="002E6C51"/>
    <w:rsid w:val="002F0950"/>
    <w:rsid w:val="002F0CF1"/>
    <w:rsid w:val="002F2E0D"/>
    <w:rsid w:val="002F31A8"/>
    <w:rsid w:val="002F34A0"/>
    <w:rsid w:val="002F39C4"/>
    <w:rsid w:val="002F4959"/>
    <w:rsid w:val="002F5333"/>
    <w:rsid w:val="002F5CBB"/>
    <w:rsid w:val="002F6181"/>
    <w:rsid w:val="002F63F6"/>
    <w:rsid w:val="002F7FEA"/>
    <w:rsid w:val="00302686"/>
    <w:rsid w:val="00302ACE"/>
    <w:rsid w:val="003037E7"/>
    <w:rsid w:val="00304E80"/>
    <w:rsid w:val="00304F7D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3542"/>
    <w:rsid w:val="00324895"/>
    <w:rsid w:val="00325699"/>
    <w:rsid w:val="003258AE"/>
    <w:rsid w:val="00326BC2"/>
    <w:rsid w:val="00326CF1"/>
    <w:rsid w:val="00326E7A"/>
    <w:rsid w:val="00326E9B"/>
    <w:rsid w:val="003301B8"/>
    <w:rsid w:val="00330605"/>
    <w:rsid w:val="003306E0"/>
    <w:rsid w:val="003308AE"/>
    <w:rsid w:val="00330C61"/>
    <w:rsid w:val="003317B7"/>
    <w:rsid w:val="00332826"/>
    <w:rsid w:val="003338B2"/>
    <w:rsid w:val="0033431B"/>
    <w:rsid w:val="00334DEE"/>
    <w:rsid w:val="0033508C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242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91E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69C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E8F"/>
    <w:rsid w:val="003A1AC8"/>
    <w:rsid w:val="003A1D0D"/>
    <w:rsid w:val="003A1FD6"/>
    <w:rsid w:val="003A233F"/>
    <w:rsid w:val="003A2AC6"/>
    <w:rsid w:val="003A3984"/>
    <w:rsid w:val="003A52FE"/>
    <w:rsid w:val="003A5ADB"/>
    <w:rsid w:val="003A5FA3"/>
    <w:rsid w:val="003A6D98"/>
    <w:rsid w:val="003A70B5"/>
    <w:rsid w:val="003A7134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593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4E8C"/>
    <w:rsid w:val="003F5664"/>
    <w:rsid w:val="003F63E1"/>
    <w:rsid w:val="003F7F24"/>
    <w:rsid w:val="00400F13"/>
    <w:rsid w:val="00401370"/>
    <w:rsid w:val="0040141A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29F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52AB"/>
    <w:rsid w:val="0043609E"/>
    <w:rsid w:val="004363BF"/>
    <w:rsid w:val="00436950"/>
    <w:rsid w:val="0043743A"/>
    <w:rsid w:val="00437981"/>
    <w:rsid w:val="004406D8"/>
    <w:rsid w:val="00440FBA"/>
    <w:rsid w:val="004412A4"/>
    <w:rsid w:val="00441607"/>
    <w:rsid w:val="004425EF"/>
    <w:rsid w:val="00443342"/>
    <w:rsid w:val="004436C5"/>
    <w:rsid w:val="004438DF"/>
    <w:rsid w:val="0044563E"/>
    <w:rsid w:val="004464D6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67B2A"/>
    <w:rsid w:val="00470712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7070"/>
    <w:rsid w:val="004770D8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1F82"/>
    <w:rsid w:val="004A23CB"/>
    <w:rsid w:val="004A2B10"/>
    <w:rsid w:val="004A33ED"/>
    <w:rsid w:val="004A355B"/>
    <w:rsid w:val="004A3EAC"/>
    <w:rsid w:val="004A411D"/>
    <w:rsid w:val="004A46B7"/>
    <w:rsid w:val="004A54ED"/>
    <w:rsid w:val="004A5543"/>
    <w:rsid w:val="004A587C"/>
    <w:rsid w:val="004A5DEE"/>
    <w:rsid w:val="004A686C"/>
    <w:rsid w:val="004A7D22"/>
    <w:rsid w:val="004A7D56"/>
    <w:rsid w:val="004B01E1"/>
    <w:rsid w:val="004B180E"/>
    <w:rsid w:val="004B2DEA"/>
    <w:rsid w:val="004B30B3"/>
    <w:rsid w:val="004B32AE"/>
    <w:rsid w:val="004B3452"/>
    <w:rsid w:val="004B3DAD"/>
    <w:rsid w:val="004B4835"/>
    <w:rsid w:val="004B5042"/>
    <w:rsid w:val="004B5667"/>
    <w:rsid w:val="004B58FF"/>
    <w:rsid w:val="004B5AFD"/>
    <w:rsid w:val="004B6102"/>
    <w:rsid w:val="004B6F67"/>
    <w:rsid w:val="004B7AA9"/>
    <w:rsid w:val="004B7FCC"/>
    <w:rsid w:val="004C0534"/>
    <w:rsid w:val="004C12B1"/>
    <w:rsid w:val="004C162F"/>
    <w:rsid w:val="004C176E"/>
    <w:rsid w:val="004C219E"/>
    <w:rsid w:val="004C344A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54"/>
    <w:rsid w:val="004E2BFA"/>
    <w:rsid w:val="004E2E87"/>
    <w:rsid w:val="004E342F"/>
    <w:rsid w:val="004E39B2"/>
    <w:rsid w:val="004E3CF6"/>
    <w:rsid w:val="004E6011"/>
    <w:rsid w:val="004E6AD4"/>
    <w:rsid w:val="004E6D58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2EA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C7F"/>
    <w:rsid w:val="00525F3B"/>
    <w:rsid w:val="005266B6"/>
    <w:rsid w:val="00526C3C"/>
    <w:rsid w:val="0052701C"/>
    <w:rsid w:val="00527D00"/>
    <w:rsid w:val="00527E56"/>
    <w:rsid w:val="00531339"/>
    <w:rsid w:val="005315D0"/>
    <w:rsid w:val="00531EBF"/>
    <w:rsid w:val="0053200B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B86"/>
    <w:rsid w:val="005407D9"/>
    <w:rsid w:val="0054170A"/>
    <w:rsid w:val="00541F55"/>
    <w:rsid w:val="00542A7D"/>
    <w:rsid w:val="00543533"/>
    <w:rsid w:val="00545B92"/>
    <w:rsid w:val="00545C55"/>
    <w:rsid w:val="005462E1"/>
    <w:rsid w:val="00546B7E"/>
    <w:rsid w:val="00546D91"/>
    <w:rsid w:val="00550DBE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0A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4D56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4DBD"/>
    <w:rsid w:val="005A56DF"/>
    <w:rsid w:val="005B048E"/>
    <w:rsid w:val="005B133C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164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AE0"/>
    <w:rsid w:val="005E22E5"/>
    <w:rsid w:val="005E23B1"/>
    <w:rsid w:val="005E35E7"/>
    <w:rsid w:val="005E385B"/>
    <w:rsid w:val="005E5080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6A81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D68"/>
    <w:rsid w:val="00616684"/>
    <w:rsid w:val="00617404"/>
    <w:rsid w:val="00617AC2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0A8"/>
    <w:rsid w:val="006307F4"/>
    <w:rsid w:val="006308D4"/>
    <w:rsid w:val="00630FAD"/>
    <w:rsid w:val="00631C94"/>
    <w:rsid w:val="006331D2"/>
    <w:rsid w:val="006336ED"/>
    <w:rsid w:val="00634374"/>
    <w:rsid w:val="00634BD2"/>
    <w:rsid w:val="00634FB8"/>
    <w:rsid w:val="006350C9"/>
    <w:rsid w:val="00637245"/>
    <w:rsid w:val="0063732E"/>
    <w:rsid w:val="00637775"/>
    <w:rsid w:val="00641A00"/>
    <w:rsid w:val="0064208A"/>
    <w:rsid w:val="00642489"/>
    <w:rsid w:val="00642E4D"/>
    <w:rsid w:val="00643A8F"/>
    <w:rsid w:val="00643BB2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5D7"/>
    <w:rsid w:val="00664C12"/>
    <w:rsid w:val="00664F6D"/>
    <w:rsid w:val="00665237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384"/>
    <w:rsid w:val="00677A65"/>
    <w:rsid w:val="00677BC4"/>
    <w:rsid w:val="00680AFE"/>
    <w:rsid w:val="00680CDA"/>
    <w:rsid w:val="00680CDD"/>
    <w:rsid w:val="00681022"/>
    <w:rsid w:val="0068219E"/>
    <w:rsid w:val="006821A1"/>
    <w:rsid w:val="00682BB1"/>
    <w:rsid w:val="006832DA"/>
    <w:rsid w:val="00684638"/>
    <w:rsid w:val="00684A1D"/>
    <w:rsid w:val="00684AC5"/>
    <w:rsid w:val="00684D47"/>
    <w:rsid w:val="006864AD"/>
    <w:rsid w:val="00686646"/>
    <w:rsid w:val="006875F8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7"/>
    <w:rsid w:val="006A2E2A"/>
    <w:rsid w:val="006A311C"/>
    <w:rsid w:val="006A4B73"/>
    <w:rsid w:val="006A52B2"/>
    <w:rsid w:val="006A5747"/>
    <w:rsid w:val="006A6B8F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807"/>
    <w:rsid w:val="006C7DE6"/>
    <w:rsid w:val="006C7F7D"/>
    <w:rsid w:val="006D096E"/>
    <w:rsid w:val="006D0CAB"/>
    <w:rsid w:val="006D1064"/>
    <w:rsid w:val="006D13D4"/>
    <w:rsid w:val="006D1C7A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E52"/>
    <w:rsid w:val="006D7F69"/>
    <w:rsid w:val="006E01DA"/>
    <w:rsid w:val="006E0956"/>
    <w:rsid w:val="006E141D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0DF2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5C83"/>
    <w:rsid w:val="006F6093"/>
    <w:rsid w:val="006F6BAA"/>
    <w:rsid w:val="00700507"/>
    <w:rsid w:val="00701913"/>
    <w:rsid w:val="00701BE8"/>
    <w:rsid w:val="00701C47"/>
    <w:rsid w:val="00701ED6"/>
    <w:rsid w:val="0070283A"/>
    <w:rsid w:val="00702BE4"/>
    <w:rsid w:val="007044C6"/>
    <w:rsid w:val="0070538F"/>
    <w:rsid w:val="00707AFC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32C7F"/>
    <w:rsid w:val="00734020"/>
    <w:rsid w:val="00734182"/>
    <w:rsid w:val="00735A9E"/>
    <w:rsid w:val="00735C9B"/>
    <w:rsid w:val="007370DC"/>
    <w:rsid w:val="007402A2"/>
    <w:rsid w:val="007411E1"/>
    <w:rsid w:val="007415CD"/>
    <w:rsid w:val="0074177A"/>
    <w:rsid w:val="00741AE8"/>
    <w:rsid w:val="00743C5B"/>
    <w:rsid w:val="00743EBE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22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805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780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77DB0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3B3"/>
    <w:rsid w:val="0079595A"/>
    <w:rsid w:val="00795A63"/>
    <w:rsid w:val="0079685F"/>
    <w:rsid w:val="007A1143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3C1E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5E2"/>
    <w:rsid w:val="007F7198"/>
    <w:rsid w:val="00801FB7"/>
    <w:rsid w:val="00802188"/>
    <w:rsid w:val="0080288C"/>
    <w:rsid w:val="00804110"/>
    <w:rsid w:val="0080437A"/>
    <w:rsid w:val="00804894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900"/>
    <w:rsid w:val="00812F3A"/>
    <w:rsid w:val="00813061"/>
    <w:rsid w:val="00813C8C"/>
    <w:rsid w:val="0081534D"/>
    <w:rsid w:val="00815EDF"/>
    <w:rsid w:val="00816AE3"/>
    <w:rsid w:val="00817ED4"/>
    <w:rsid w:val="00820298"/>
    <w:rsid w:val="00820689"/>
    <w:rsid w:val="00820C56"/>
    <w:rsid w:val="008215D4"/>
    <w:rsid w:val="00821DF5"/>
    <w:rsid w:val="00821FFE"/>
    <w:rsid w:val="008230D0"/>
    <w:rsid w:val="008233BD"/>
    <w:rsid w:val="00823FDB"/>
    <w:rsid w:val="00824601"/>
    <w:rsid w:val="00824C24"/>
    <w:rsid w:val="00825AE8"/>
    <w:rsid w:val="00827CF1"/>
    <w:rsid w:val="008304A4"/>
    <w:rsid w:val="00831752"/>
    <w:rsid w:val="00831FD1"/>
    <w:rsid w:val="008322A4"/>
    <w:rsid w:val="00832DD5"/>
    <w:rsid w:val="00833A53"/>
    <w:rsid w:val="00833BFB"/>
    <w:rsid w:val="0083408F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2A13"/>
    <w:rsid w:val="00843AFB"/>
    <w:rsid w:val="00844217"/>
    <w:rsid w:val="00844674"/>
    <w:rsid w:val="00844C0D"/>
    <w:rsid w:val="00845AA4"/>
    <w:rsid w:val="00845D63"/>
    <w:rsid w:val="00846091"/>
    <w:rsid w:val="008467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576F"/>
    <w:rsid w:val="008563F7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273B"/>
    <w:rsid w:val="0087317C"/>
    <w:rsid w:val="00873609"/>
    <w:rsid w:val="00873C22"/>
    <w:rsid w:val="00874635"/>
    <w:rsid w:val="00874A67"/>
    <w:rsid w:val="00875069"/>
    <w:rsid w:val="00875376"/>
    <w:rsid w:val="008757FD"/>
    <w:rsid w:val="00876288"/>
    <w:rsid w:val="0087677C"/>
    <w:rsid w:val="008807AF"/>
    <w:rsid w:val="008814A3"/>
    <w:rsid w:val="00881D71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1F91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828"/>
    <w:rsid w:val="008A0FD6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0F16"/>
    <w:rsid w:val="008B1413"/>
    <w:rsid w:val="008B18A0"/>
    <w:rsid w:val="008B1D46"/>
    <w:rsid w:val="008B20F7"/>
    <w:rsid w:val="008B2DEF"/>
    <w:rsid w:val="008B3500"/>
    <w:rsid w:val="008B44E7"/>
    <w:rsid w:val="008B58BA"/>
    <w:rsid w:val="008B5C51"/>
    <w:rsid w:val="008B60FD"/>
    <w:rsid w:val="008B666A"/>
    <w:rsid w:val="008B7943"/>
    <w:rsid w:val="008B7C2A"/>
    <w:rsid w:val="008B7EC1"/>
    <w:rsid w:val="008C0124"/>
    <w:rsid w:val="008C0667"/>
    <w:rsid w:val="008C1282"/>
    <w:rsid w:val="008C2FC2"/>
    <w:rsid w:val="008C307E"/>
    <w:rsid w:val="008C3771"/>
    <w:rsid w:val="008C47D5"/>
    <w:rsid w:val="008C49DA"/>
    <w:rsid w:val="008C4E2B"/>
    <w:rsid w:val="008C55D0"/>
    <w:rsid w:val="008C77A0"/>
    <w:rsid w:val="008D0848"/>
    <w:rsid w:val="008D1064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98D"/>
    <w:rsid w:val="008E37A5"/>
    <w:rsid w:val="008E40E4"/>
    <w:rsid w:val="008E556D"/>
    <w:rsid w:val="008E580B"/>
    <w:rsid w:val="008E6AF8"/>
    <w:rsid w:val="008E7B53"/>
    <w:rsid w:val="008E7FE9"/>
    <w:rsid w:val="008F1076"/>
    <w:rsid w:val="008F1981"/>
    <w:rsid w:val="008F276E"/>
    <w:rsid w:val="008F31BD"/>
    <w:rsid w:val="008F3296"/>
    <w:rsid w:val="008F3A7B"/>
    <w:rsid w:val="008F3C54"/>
    <w:rsid w:val="008F3F44"/>
    <w:rsid w:val="008F5430"/>
    <w:rsid w:val="008F5C48"/>
    <w:rsid w:val="008F61F8"/>
    <w:rsid w:val="008F6295"/>
    <w:rsid w:val="008F71FF"/>
    <w:rsid w:val="008F7B94"/>
    <w:rsid w:val="008F7FC8"/>
    <w:rsid w:val="009004DF"/>
    <w:rsid w:val="009012B0"/>
    <w:rsid w:val="00901C1B"/>
    <w:rsid w:val="0090349F"/>
    <w:rsid w:val="00903BB6"/>
    <w:rsid w:val="00903C90"/>
    <w:rsid w:val="009045AE"/>
    <w:rsid w:val="00906388"/>
    <w:rsid w:val="0090674E"/>
    <w:rsid w:val="009068A8"/>
    <w:rsid w:val="00906A1F"/>
    <w:rsid w:val="00907ADE"/>
    <w:rsid w:val="00907C0C"/>
    <w:rsid w:val="00910104"/>
    <w:rsid w:val="009105BC"/>
    <w:rsid w:val="009117CD"/>
    <w:rsid w:val="00911DE1"/>
    <w:rsid w:val="00911F21"/>
    <w:rsid w:val="009120D6"/>
    <w:rsid w:val="0091231B"/>
    <w:rsid w:val="00912891"/>
    <w:rsid w:val="00914356"/>
    <w:rsid w:val="0091492A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3FF4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0EE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501A"/>
    <w:rsid w:val="009650EB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6FB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1C54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B70"/>
    <w:rsid w:val="009A4EA5"/>
    <w:rsid w:val="009A4F8C"/>
    <w:rsid w:val="009A5E11"/>
    <w:rsid w:val="009A6300"/>
    <w:rsid w:val="009A6872"/>
    <w:rsid w:val="009A7347"/>
    <w:rsid w:val="009A7896"/>
    <w:rsid w:val="009B031D"/>
    <w:rsid w:val="009B157F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54A"/>
    <w:rsid w:val="009C67B0"/>
    <w:rsid w:val="009D063D"/>
    <w:rsid w:val="009D07FB"/>
    <w:rsid w:val="009D0F57"/>
    <w:rsid w:val="009D1B1E"/>
    <w:rsid w:val="009D2230"/>
    <w:rsid w:val="009D627D"/>
    <w:rsid w:val="009E01D9"/>
    <w:rsid w:val="009E10E7"/>
    <w:rsid w:val="009E1362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182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6A8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1B1E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7EF"/>
    <w:rsid w:val="00A41E05"/>
    <w:rsid w:val="00A42052"/>
    <w:rsid w:val="00A42900"/>
    <w:rsid w:val="00A433C7"/>
    <w:rsid w:val="00A43557"/>
    <w:rsid w:val="00A4382F"/>
    <w:rsid w:val="00A43AF0"/>
    <w:rsid w:val="00A43ED3"/>
    <w:rsid w:val="00A44133"/>
    <w:rsid w:val="00A44F9B"/>
    <w:rsid w:val="00A44FD3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E3F"/>
    <w:rsid w:val="00A61872"/>
    <w:rsid w:val="00A6203D"/>
    <w:rsid w:val="00A62496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60D5"/>
    <w:rsid w:val="00A96302"/>
    <w:rsid w:val="00A96D4C"/>
    <w:rsid w:val="00AA07C3"/>
    <w:rsid w:val="00AA0936"/>
    <w:rsid w:val="00AA0AC0"/>
    <w:rsid w:val="00AA1089"/>
    <w:rsid w:val="00AA2174"/>
    <w:rsid w:val="00AA324D"/>
    <w:rsid w:val="00AA3914"/>
    <w:rsid w:val="00AA4E9E"/>
    <w:rsid w:val="00AA5543"/>
    <w:rsid w:val="00AA5BBA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6CD"/>
    <w:rsid w:val="00AB5C4A"/>
    <w:rsid w:val="00AB770D"/>
    <w:rsid w:val="00AB7E1F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1F20"/>
    <w:rsid w:val="00AD302F"/>
    <w:rsid w:val="00AD3A26"/>
    <w:rsid w:val="00AD495C"/>
    <w:rsid w:val="00AD4B94"/>
    <w:rsid w:val="00AD5C75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5E"/>
    <w:rsid w:val="00B058DF"/>
    <w:rsid w:val="00B06222"/>
    <w:rsid w:val="00B06354"/>
    <w:rsid w:val="00B06F00"/>
    <w:rsid w:val="00B071E0"/>
    <w:rsid w:val="00B07C05"/>
    <w:rsid w:val="00B100EA"/>
    <w:rsid w:val="00B10E78"/>
    <w:rsid w:val="00B1226C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1EDD"/>
    <w:rsid w:val="00B32FFF"/>
    <w:rsid w:val="00B33963"/>
    <w:rsid w:val="00B344DE"/>
    <w:rsid w:val="00B34CF2"/>
    <w:rsid w:val="00B34D11"/>
    <w:rsid w:val="00B34FBF"/>
    <w:rsid w:val="00B3506B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529"/>
    <w:rsid w:val="00B47854"/>
    <w:rsid w:val="00B479E7"/>
    <w:rsid w:val="00B51877"/>
    <w:rsid w:val="00B52DE4"/>
    <w:rsid w:val="00B52F21"/>
    <w:rsid w:val="00B5304A"/>
    <w:rsid w:val="00B54275"/>
    <w:rsid w:val="00B549B3"/>
    <w:rsid w:val="00B54D10"/>
    <w:rsid w:val="00B55044"/>
    <w:rsid w:val="00B552ED"/>
    <w:rsid w:val="00B55755"/>
    <w:rsid w:val="00B55C75"/>
    <w:rsid w:val="00B57317"/>
    <w:rsid w:val="00B612C7"/>
    <w:rsid w:val="00B61C4D"/>
    <w:rsid w:val="00B620AA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2D3A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CF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B69"/>
    <w:rsid w:val="00BB7BED"/>
    <w:rsid w:val="00BB7E97"/>
    <w:rsid w:val="00BC0020"/>
    <w:rsid w:val="00BC0393"/>
    <w:rsid w:val="00BC0AF9"/>
    <w:rsid w:val="00BC0E2C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862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D729F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5420"/>
    <w:rsid w:val="00C07184"/>
    <w:rsid w:val="00C074E9"/>
    <w:rsid w:val="00C103CF"/>
    <w:rsid w:val="00C11EEA"/>
    <w:rsid w:val="00C1284D"/>
    <w:rsid w:val="00C12AC4"/>
    <w:rsid w:val="00C139EE"/>
    <w:rsid w:val="00C13E47"/>
    <w:rsid w:val="00C14D02"/>
    <w:rsid w:val="00C15EF5"/>
    <w:rsid w:val="00C16C44"/>
    <w:rsid w:val="00C16DA2"/>
    <w:rsid w:val="00C174D7"/>
    <w:rsid w:val="00C17AC1"/>
    <w:rsid w:val="00C17B3B"/>
    <w:rsid w:val="00C17B4C"/>
    <w:rsid w:val="00C20D8F"/>
    <w:rsid w:val="00C20DF2"/>
    <w:rsid w:val="00C227BA"/>
    <w:rsid w:val="00C23735"/>
    <w:rsid w:val="00C23872"/>
    <w:rsid w:val="00C24423"/>
    <w:rsid w:val="00C250E0"/>
    <w:rsid w:val="00C25112"/>
    <w:rsid w:val="00C2666D"/>
    <w:rsid w:val="00C27509"/>
    <w:rsid w:val="00C27E33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5EC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02F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3EF9"/>
    <w:rsid w:val="00C54567"/>
    <w:rsid w:val="00C552E3"/>
    <w:rsid w:val="00C55888"/>
    <w:rsid w:val="00C56380"/>
    <w:rsid w:val="00C57802"/>
    <w:rsid w:val="00C5796A"/>
    <w:rsid w:val="00C57FEE"/>
    <w:rsid w:val="00C60636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144B"/>
    <w:rsid w:val="00C72744"/>
    <w:rsid w:val="00C72C0C"/>
    <w:rsid w:val="00C72C90"/>
    <w:rsid w:val="00C72F39"/>
    <w:rsid w:val="00C73404"/>
    <w:rsid w:val="00C73411"/>
    <w:rsid w:val="00C73880"/>
    <w:rsid w:val="00C73A51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0F49"/>
    <w:rsid w:val="00C91013"/>
    <w:rsid w:val="00C910F7"/>
    <w:rsid w:val="00C917EF"/>
    <w:rsid w:val="00C91BD0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603"/>
    <w:rsid w:val="00CA28AF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43D"/>
    <w:rsid w:val="00CB1278"/>
    <w:rsid w:val="00CB1683"/>
    <w:rsid w:val="00CB24AA"/>
    <w:rsid w:val="00CB2C6E"/>
    <w:rsid w:val="00CB3094"/>
    <w:rsid w:val="00CB3EEA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1B7D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8BC"/>
    <w:rsid w:val="00CF7D92"/>
    <w:rsid w:val="00D00371"/>
    <w:rsid w:val="00D014C6"/>
    <w:rsid w:val="00D01C18"/>
    <w:rsid w:val="00D021A7"/>
    <w:rsid w:val="00D02C54"/>
    <w:rsid w:val="00D036E7"/>
    <w:rsid w:val="00D03DAF"/>
    <w:rsid w:val="00D04E3F"/>
    <w:rsid w:val="00D05216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18D3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553E"/>
    <w:rsid w:val="00D3612C"/>
    <w:rsid w:val="00D363C8"/>
    <w:rsid w:val="00D366E6"/>
    <w:rsid w:val="00D37752"/>
    <w:rsid w:val="00D4130B"/>
    <w:rsid w:val="00D426C6"/>
    <w:rsid w:val="00D42BA8"/>
    <w:rsid w:val="00D42D0E"/>
    <w:rsid w:val="00D436C2"/>
    <w:rsid w:val="00D44417"/>
    <w:rsid w:val="00D4535D"/>
    <w:rsid w:val="00D46674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3FA3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29F3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60F7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B9C"/>
    <w:rsid w:val="00DB75E8"/>
    <w:rsid w:val="00DB762B"/>
    <w:rsid w:val="00DB7C5D"/>
    <w:rsid w:val="00DC0E1C"/>
    <w:rsid w:val="00DC1DD3"/>
    <w:rsid w:val="00DC1F61"/>
    <w:rsid w:val="00DC3789"/>
    <w:rsid w:val="00DC4EF5"/>
    <w:rsid w:val="00DC530D"/>
    <w:rsid w:val="00DC63D8"/>
    <w:rsid w:val="00DD046C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D7D40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471B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3A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908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3A9A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A2B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2D5B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2553"/>
    <w:rsid w:val="00E630EB"/>
    <w:rsid w:val="00E6478D"/>
    <w:rsid w:val="00E65740"/>
    <w:rsid w:val="00E65DBD"/>
    <w:rsid w:val="00E6637C"/>
    <w:rsid w:val="00E66444"/>
    <w:rsid w:val="00E66A21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B42"/>
    <w:rsid w:val="00E81E7D"/>
    <w:rsid w:val="00E8214A"/>
    <w:rsid w:val="00E822F6"/>
    <w:rsid w:val="00E835BE"/>
    <w:rsid w:val="00E83C8F"/>
    <w:rsid w:val="00E85B39"/>
    <w:rsid w:val="00E864D6"/>
    <w:rsid w:val="00E86984"/>
    <w:rsid w:val="00E8737A"/>
    <w:rsid w:val="00E901CC"/>
    <w:rsid w:val="00E90418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AB6"/>
    <w:rsid w:val="00E958A9"/>
    <w:rsid w:val="00E95BBA"/>
    <w:rsid w:val="00E95DC3"/>
    <w:rsid w:val="00E960D4"/>
    <w:rsid w:val="00E96F19"/>
    <w:rsid w:val="00EA1350"/>
    <w:rsid w:val="00EA17EA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4E7E"/>
    <w:rsid w:val="00EB5148"/>
    <w:rsid w:val="00EB6E82"/>
    <w:rsid w:val="00EB7CC5"/>
    <w:rsid w:val="00EB7D8D"/>
    <w:rsid w:val="00EB7E9F"/>
    <w:rsid w:val="00EC1D36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45E"/>
    <w:rsid w:val="00ED75BD"/>
    <w:rsid w:val="00ED7697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3A4"/>
    <w:rsid w:val="00EF0910"/>
    <w:rsid w:val="00EF4E68"/>
    <w:rsid w:val="00EF5714"/>
    <w:rsid w:val="00EF610E"/>
    <w:rsid w:val="00EF69A9"/>
    <w:rsid w:val="00EF6A1E"/>
    <w:rsid w:val="00EF7551"/>
    <w:rsid w:val="00EF7E56"/>
    <w:rsid w:val="00F00B95"/>
    <w:rsid w:val="00F00CED"/>
    <w:rsid w:val="00F017D0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CAF"/>
    <w:rsid w:val="00F07DEB"/>
    <w:rsid w:val="00F10227"/>
    <w:rsid w:val="00F104C6"/>
    <w:rsid w:val="00F10979"/>
    <w:rsid w:val="00F1119A"/>
    <w:rsid w:val="00F111F9"/>
    <w:rsid w:val="00F11A47"/>
    <w:rsid w:val="00F11D62"/>
    <w:rsid w:val="00F11E71"/>
    <w:rsid w:val="00F1259A"/>
    <w:rsid w:val="00F12B9B"/>
    <w:rsid w:val="00F12DCF"/>
    <w:rsid w:val="00F14258"/>
    <w:rsid w:val="00F14891"/>
    <w:rsid w:val="00F15062"/>
    <w:rsid w:val="00F154B7"/>
    <w:rsid w:val="00F1628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4FD8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131"/>
    <w:rsid w:val="00F55DE4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2720"/>
    <w:rsid w:val="00F63B89"/>
    <w:rsid w:val="00F63EC7"/>
    <w:rsid w:val="00F649C7"/>
    <w:rsid w:val="00F656C3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3E38"/>
    <w:rsid w:val="00F948D4"/>
    <w:rsid w:val="00F9495A"/>
    <w:rsid w:val="00F95F52"/>
    <w:rsid w:val="00F96223"/>
    <w:rsid w:val="00F96B38"/>
    <w:rsid w:val="00F97E16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A78B1"/>
    <w:rsid w:val="00FB14D1"/>
    <w:rsid w:val="00FB1A8A"/>
    <w:rsid w:val="00FB1C07"/>
    <w:rsid w:val="00FB24ED"/>
    <w:rsid w:val="00FB2D34"/>
    <w:rsid w:val="00FB3599"/>
    <w:rsid w:val="00FB3990"/>
    <w:rsid w:val="00FB40C2"/>
    <w:rsid w:val="00FB464C"/>
    <w:rsid w:val="00FB4C58"/>
    <w:rsid w:val="00FB5037"/>
    <w:rsid w:val="00FB511F"/>
    <w:rsid w:val="00FB55E5"/>
    <w:rsid w:val="00FB6AEA"/>
    <w:rsid w:val="00FB7250"/>
    <w:rsid w:val="00FB730A"/>
    <w:rsid w:val="00FB792F"/>
    <w:rsid w:val="00FB7B10"/>
    <w:rsid w:val="00FB7B17"/>
    <w:rsid w:val="00FB7DF9"/>
    <w:rsid w:val="00FC04EB"/>
    <w:rsid w:val="00FC0DBD"/>
    <w:rsid w:val="00FC168B"/>
    <w:rsid w:val="00FC1FC1"/>
    <w:rsid w:val="00FC214F"/>
    <w:rsid w:val="00FC24BE"/>
    <w:rsid w:val="00FC286F"/>
    <w:rsid w:val="00FC2C2B"/>
    <w:rsid w:val="00FC3790"/>
    <w:rsid w:val="00FC42BA"/>
    <w:rsid w:val="00FC4445"/>
    <w:rsid w:val="00FC55D1"/>
    <w:rsid w:val="00FC6356"/>
    <w:rsid w:val="00FC79D4"/>
    <w:rsid w:val="00FD0BB9"/>
    <w:rsid w:val="00FD1473"/>
    <w:rsid w:val="00FD1716"/>
    <w:rsid w:val="00FD1FC5"/>
    <w:rsid w:val="00FD25B2"/>
    <w:rsid w:val="00FD283B"/>
    <w:rsid w:val="00FD2FE6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CB8F5-7507-47C3-93A1-D9CD90780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211</TotalTime>
  <Pages>8</Pages>
  <Words>1438</Words>
  <Characters>8187</Characters>
  <Application>Microsoft Office Word</Application>
  <DocSecurity>0</DocSecurity>
  <Lines>1637</Lines>
  <Paragraphs>320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Filip Garpenby</cp:lastModifiedBy>
  <cp:revision>93</cp:revision>
  <cp:lastPrinted>2022-03-18T06:12:00Z</cp:lastPrinted>
  <dcterms:created xsi:type="dcterms:W3CDTF">2022-03-18T07:03:00Z</dcterms:created>
  <dcterms:modified xsi:type="dcterms:W3CDTF">2022-03-24T13:39:00Z</dcterms:modified>
</cp:coreProperties>
</file>