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227E9" w:rsidRDefault="00E63ACC" w14:paraId="5DB1AF2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8D0F5BAFC1C4E3E9BCA93A402D0CDA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8f8c9c1-5c7c-4b7a-be8e-5f722fa262c6"/>
        <w:id w:val="-1870598475"/>
        <w:lock w:val="sdtLocked"/>
      </w:sdtPr>
      <w:sdtEndPr/>
      <w:sdtContent>
        <w:p w:rsidR="00CD6B95" w:rsidRDefault="00FB40B4" w14:paraId="14A63B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stimulera ett hållbart och variationsrikt skogsbruk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67306F5B21741379B2ED054A25FD7F6"/>
        </w:placeholder>
        <w:text/>
      </w:sdtPr>
      <w:sdtEndPr/>
      <w:sdtContent>
        <w:p w:rsidRPr="009B062B" w:rsidR="006D79C9" w:rsidP="00333E95" w:rsidRDefault="006D79C9" w14:paraId="751EBD0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D702F" w:rsidP="006D702F" w:rsidRDefault="006D702F" w14:paraId="7E185B63" w14:textId="03966700">
      <w:pPr>
        <w:pStyle w:val="Normalutanindragellerluft"/>
      </w:pPr>
      <w:r>
        <w:t>Skogen spelar en avgörande roll för klimatet, den biologiska mångfalden och Sveriges ekonomi. Skogen är en hörnsten i svensk ekonomi, vilket gör den central för jobb, väl</w:t>
      </w:r>
      <w:r w:rsidR="007A039D">
        <w:softHyphen/>
      </w:r>
      <w:r>
        <w:t>stånd och utveckling i hela landet. Den ska kunna brukas på ett sätt som förenar produk</w:t>
      </w:r>
      <w:r w:rsidR="007A039D">
        <w:softHyphen/>
      </w:r>
      <w:r>
        <w:t>tion med ansvar för klimat och naturvärden.</w:t>
      </w:r>
    </w:p>
    <w:p w:rsidR="006D702F" w:rsidP="006D702F" w:rsidRDefault="006D702F" w14:paraId="1B0033D7" w14:textId="3BFA261E">
      <w:r>
        <w:t>Att skogen brukas är en viktig del av den gröna omställningen. Genom att bygga mer i trä och använda skogens restprodukter för att ersätta fossila bränslen och material, bidrar skogsbruket till att minska Sveriges utsläpp och stärk</w:t>
      </w:r>
      <w:r w:rsidR="00FB40B4">
        <w:t>a</w:t>
      </w:r>
      <w:r>
        <w:t xml:space="preserve"> svensk ekonomi. Därför behöver skogen ges rätt förutsättningar att brukas hållbart – både för att säkra arbets</w:t>
      </w:r>
      <w:r w:rsidR="007A039D">
        <w:softHyphen/>
      </w:r>
      <w:r>
        <w:t>tillfällen och för att nå klimatmålen.</w:t>
      </w:r>
    </w:p>
    <w:p w:rsidR="006D702F" w:rsidP="006D702F" w:rsidRDefault="006D702F" w14:paraId="61485678" w14:textId="77777777">
      <w:r>
        <w:t>Samtidigt är det avgörande att skogens ekologiska värden bevaras. Skogens kapacitet att binda koldioxid är en nyckelkomponent i Sveriges klimatarbete. Gammelskogar och urskogar utgör ovärderliga livsmiljöer för många arter och behöver ges ett starkare skydd. Detta kräver att staten tar ansvar och kompenserar markägare vid inskränkningar i brukanderätten.</w:t>
      </w:r>
    </w:p>
    <w:p w:rsidR="006D702F" w:rsidP="006D702F" w:rsidRDefault="006D702F" w14:paraId="5A209EAA" w14:textId="77777777">
      <w:r>
        <w:t>I Örebro län ser vi exempel på hur balans mellan brukande och bevarande kan fungera. I Kilsbergen har skogsbruk och friluftsliv länge samexisterat, och i Tiveden växer ett mer naturnära och hållbart skogsbruk fram. Dessa initiativ kan tjäna som förebilder i skogspolitiken.</w:t>
      </w:r>
    </w:p>
    <w:p w:rsidR="006D702F" w:rsidP="006D702F" w:rsidRDefault="006D702F" w14:paraId="35283AED" w14:textId="069532CE">
      <w:r>
        <w:t>Vi menar att framtida skog måste planeras med ökad artrikedom, särskilt ny</w:t>
      </w:r>
      <w:r w:rsidR="007A039D">
        <w:softHyphen/>
      </w:r>
      <w:r>
        <w:t xml:space="preserve">planterade skogar som ofta saknar variation. Dessutom är det viktigt att främja lövskog </w:t>
      </w:r>
      <w:r>
        <w:lastRenderedPageBreak/>
        <w:t>och träd i urbana miljöer – något som bidrar både till biologisk mångfald och till en bättre livsmiljö i våra städer.</w:t>
      </w:r>
    </w:p>
    <w:p w:rsidR="00BB6339" w:rsidP="006D702F" w:rsidRDefault="006D702F" w14:paraId="27C10251" w14:textId="12314B4F">
      <w:r>
        <w:t>Sverige har alla förutsättningar för en skogspolitik där produktion och bevarande går hand i hand – för klimatet, naturen och människorna.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1EB67445B4A4194BDD12430D70B21D5"/>
        </w:placeholder>
      </w:sdtPr>
      <w:sdtEndPr/>
      <w:sdtContent>
        <w:p w:rsidR="00F227E9" w:rsidP="00F227E9" w:rsidRDefault="00F227E9" w14:paraId="253E9A34" w14:textId="77777777"/>
        <w:p w:rsidR="00F227E9" w:rsidP="00F227E9" w:rsidRDefault="00E63ACC" w14:paraId="0968C35D" w14:textId="5722454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D6B95" w14:paraId="46930532" w14:textId="77777777">
        <w:trPr>
          <w:cantSplit/>
        </w:trPr>
        <w:tc>
          <w:tcPr>
            <w:tcW w:w="50" w:type="pct"/>
            <w:vAlign w:val="bottom"/>
          </w:tcPr>
          <w:p w:rsidR="00CD6B95" w:rsidRDefault="00FB40B4" w14:paraId="0154EA33" w14:textId="77777777">
            <w:pPr>
              <w:pStyle w:val="Underskrifter"/>
              <w:spacing w:after="0"/>
            </w:pPr>
            <w:r>
              <w:t>Matilda Ernkrans (S)</w:t>
            </w:r>
          </w:p>
        </w:tc>
        <w:tc>
          <w:tcPr>
            <w:tcW w:w="50" w:type="pct"/>
            <w:vAlign w:val="bottom"/>
          </w:tcPr>
          <w:p w:rsidR="00CD6B95" w:rsidRDefault="00CD6B95" w14:paraId="31A94A45" w14:textId="77777777">
            <w:pPr>
              <w:pStyle w:val="Underskrifter"/>
              <w:spacing w:after="0"/>
            </w:pPr>
          </w:p>
        </w:tc>
      </w:tr>
      <w:tr w:rsidR="00CD6B95" w14:paraId="56B6732D" w14:textId="77777777">
        <w:trPr>
          <w:cantSplit/>
        </w:trPr>
        <w:tc>
          <w:tcPr>
            <w:tcW w:w="50" w:type="pct"/>
            <w:vAlign w:val="bottom"/>
          </w:tcPr>
          <w:p w:rsidR="00CD6B95" w:rsidRDefault="00FB40B4" w14:paraId="113B2320" w14:textId="77777777">
            <w:pPr>
              <w:pStyle w:val="Underskrifter"/>
              <w:spacing w:after="0"/>
            </w:pPr>
            <w:r>
              <w:t>Karin Sundin (S)</w:t>
            </w:r>
          </w:p>
        </w:tc>
        <w:tc>
          <w:tcPr>
            <w:tcW w:w="50" w:type="pct"/>
            <w:vAlign w:val="bottom"/>
          </w:tcPr>
          <w:p w:rsidR="00CD6B95" w:rsidRDefault="00FB40B4" w14:paraId="24BF373A" w14:textId="77777777">
            <w:pPr>
              <w:pStyle w:val="Underskrifter"/>
              <w:spacing w:after="0"/>
            </w:pPr>
            <w:r>
              <w:t>Denis Begic (S)</w:t>
            </w:r>
          </w:p>
        </w:tc>
      </w:tr>
    </w:tbl>
    <w:p w:rsidRPr="008E0FE2" w:rsidR="004801AC" w:rsidP="00DF3554" w:rsidRDefault="004801AC" w14:paraId="5A6D2C81" w14:textId="131B709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D29FC" w14:textId="77777777" w:rsidR="006D702F" w:rsidRDefault="006D702F" w:rsidP="000C1CAD">
      <w:pPr>
        <w:spacing w:line="240" w:lineRule="auto"/>
      </w:pPr>
      <w:r>
        <w:separator/>
      </w:r>
    </w:p>
  </w:endnote>
  <w:endnote w:type="continuationSeparator" w:id="0">
    <w:p w14:paraId="083C9D21" w14:textId="77777777" w:rsidR="006D702F" w:rsidRDefault="006D70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407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0259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12E9" w14:textId="3552A69E" w:rsidR="00262EA3" w:rsidRPr="00F227E9" w:rsidRDefault="00262EA3" w:rsidP="00F227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34835" w14:textId="77777777" w:rsidR="006D702F" w:rsidRDefault="006D702F" w:rsidP="000C1CAD">
      <w:pPr>
        <w:spacing w:line="240" w:lineRule="auto"/>
      </w:pPr>
      <w:r>
        <w:separator/>
      </w:r>
    </w:p>
  </w:footnote>
  <w:footnote w:type="continuationSeparator" w:id="0">
    <w:p w14:paraId="5C70FAE7" w14:textId="77777777" w:rsidR="006D702F" w:rsidRDefault="006D70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60242" w14:textId="4B63D091" w:rsidR="00262EA3" w:rsidRDefault="007A039D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  <w14:numSpacing w14:val="defaul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F452D0E" wp14:editId="00E633A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977103221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5C94C" w14:textId="4F982287" w:rsidR="007A039D" w:rsidRPr="007A039D" w:rsidRDefault="007A039D" w:rsidP="007A039D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7A039D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52D0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left:0;text-align:left;margin-left:0;margin-top:0;width:137.05pt;height:30pt;z-index:25166540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CFA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" filled="f" stroked="f">
              <v:fill o:detectmouseclick="t"/>
              <v:textbox style="mso-fit-shape-to-text:t" inset="20pt,15pt,0,0">
                <w:txbxContent>
                  <w:p w14:paraId="27D5C94C" w14:textId="4F982287" w:rsidR="007A039D" w:rsidRPr="007A039D" w:rsidRDefault="007A039D" w:rsidP="007A039D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7A039D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EA3"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50BAA0" wp14:editId="63148B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4F9B33" w14:textId="58A5C9D2" w:rsidR="00262EA3" w:rsidRDefault="00E63AC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4FDD040FBF4878893795E3057935DB"/>
                              </w:placeholder>
                              <w:text/>
                            </w:sdtPr>
                            <w:sdtEndPr/>
                            <w:sdtContent>
                              <w:r w:rsidR="006D702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919BF64894F4A79A4915E35A0765494"/>
                              </w:placeholder>
                              <w:text/>
                            </w:sdtPr>
                            <w:sdtEndPr/>
                            <w:sdtContent>
                              <w:r w:rsidR="006D702F">
                                <w:t>709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B50BAA0" id="_x0000_s1027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B4F9B33" w14:textId="58A5C9D2" w:rsidR="00262EA3" w:rsidRDefault="00E63AC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4FDD040FBF4878893795E3057935DB"/>
                        </w:placeholder>
                        <w:text/>
                      </w:sdtPr>
                      <w:sdtEndPr/>
                      <w:sdtContent>
                        <w:r w:rsidR="006D702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919BF64894F4A79A4915E35A0765494"/>
                        </w:placeholder>
                        <w:text/>
                      </w:sdtPr>
                      <w:sdtEndPr/>
                      <w:sdtContent>
                        <w:r w:rsidR="006D702F">
                          <w:t>709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2198C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8CCBD" w14:textId="714230DF" w:rsidR="00262EA3" w:rsidRDefault="007A039D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359D7CF" wp14:editId="01A857C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021981160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996F8C" w14:textId="52590827" w:rsidR="007A039D" w:rsidRPr="007A039D" w:rsidRDefault="007A039D" w:rsidP="007A039D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7A039D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9D7CF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alt="Informationsklass: Intern" style="position:absolute;left:0;text-align:left;margin-left:0;margin-top:0;width:137.05pt;height:30pt;z-index:25166643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iKEw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0D996F8C" w14:textId="52590827" w:rsidR="007A039D" w:rsidRPr="007A039D" w:rsidRDefault="007A039D" w:rsidP="007A039D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7A039D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F231DF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AAC2F" w14:textId="10D518AB" w:rsidR="00262EA3" w:rsidRDefault="007A039D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A2015F0" wp14:editId="2250427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591835685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1B3992" w14:textId="437C6E88" w:rsidR="007A039D" w:rsidRPr="007A039D" w:rsidRDefault="007A039D" w:rsidP="007A039D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7A039D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2015F0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9" type="#_x0000_t202" alt="Informationsklass: Intern" style="position:absolute;left:0;text-align:left;margin-left:0;margin-top:0;width:137.05pt;height:30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241B3992" w14:textId="437C6E88" w:rsidR="007A039D" w:rsidRPr="007A039D" w:rsidRDefault="007A039D" w:rsidP="007A039D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7A039D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3E6581" wp14:editId="42C8C5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3C5EAA" w14:textId="05E45349" w:rsidR="00262EA3" w:rsidRDefault="00E63AC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227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D702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D702F">
          <w:t>709</w:t>
        </w:r>
      </w:sdtContent>
    </w:sdt>
  </w:p>
  <w:p w14:paraId="28088690" w14:textId="77777777" w:rsidR="00262EA3" w:rsidRPr="008227B3" w:rsidRDefault="00E63AC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A1EFDE1" w14:textId="63BB75D6" w:rsidR="00262EA3" w:rsidRPr="008227B3" w:rsidRDefault="00E63AC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27E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27E9">
          <w:t>:1900</w:t>
        </w:r>
      </w:sdtContent>
    </w:sdt>
  </w:p>
  <w:p w14:paraId="41FE8A16" w14:textId="08324818" w:rsidR="00262EA3" w:rsidRDefault="00E63AC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04FDD040FBF4878893795E3057935DB"/>
        </w:placeholder>
        <w15:appearance w15:val="hidden"/>
        <w:text/>
      </w:sdtPr>
      <w:sdtEndPr/>
      <w:sdtContent>
        <w:r w:rsidR="00F227E9">
          <w:t>av Matilda Ernkrans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919BF64894F4A79A4915E35A0765494"/>
      </w:placeholder>
      <w:text/>
    </w:sdtPr>
    <w:sdtEndPr/>
    <w:sdtContent>
      <w:p w14:paraId="5D0456AA" w14:textId="484FDB14" w:rsidR="00262EA3" w:rsidRDefault="006D702F" w:rsidP="00283E0F">
        <w:pPr>
          <w:pStyle w:val="FSHRub2"/>
        </w:pPr>
        <w:r>
          <w:t>Skogens roll för klimat, biologisk mångfald och hållbar 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7DAE7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4108086">
    <w:abstractNumId w:val="9"/>
  </w:num>
  <w:num w:numId="2" w16cid:durableId="1365982152">
    <w:abstractNumId w:val="8"/>
  </w:num>
  <w:num w:numId="3" w16cid:durableId="859978323">
    <w:abstractNumId w:val="16"/>
  </w:num>
  <w:num w:numId="4" w16cid:durableId="352848899">
    <w:abstractNumId w:val="14"/>
  </w:num>
  <w:num w:numId="5" w16cid:durableId="1239360960">
    <w:abstractNumId w:val="17"/>
  </w:num>
  <w:num w:numId="6" w16cid:durableId="2092386397">
    <w:abstractNumId w:val="18"/>
  </w:num>
  <w:num w:numId="7" w16cid:durableId="1716541339">
    <w:abstractNumId w:val="11"/>
  </w:num>
  <w:num w:numId="8" w16cid:durableId="1594628034">
    <w:abstractNumId w:val="12"/>
  </w:num>
  <w:num w:numId="9" w16cid:durableId="594291899">
    <w:abstractNumId w:val="15"/>
  </w:num>
  <w:num w:numId="10" w16cid:durableId="253436206">
    <w:abstractNumId w:val="22"/>
  </w:num>
  <w:num w:numId="11" w16cid:durableId="859659636">
    <w:abstractNumId w:val="21"/>
  </w:num>
  <w:num w:numId="12" w16cid:durableId="938566454">
    <w:abstractNumId w:val="21"/>
  </w:num>
  <w:num w:numId="13" w16cid:durableId="1727417137">
    <w:abstractNumId w:val="3"/>
  </w:num>
  <w:num w:numId="14" w16cid:durableId="1735929340">
    <w:abstractNumId w:val="2"/>
  </w:num>
  <w:num w:numId="15" w16cid:durableId="2117828567">
    <w:abstractNumId w:val="1"/>
  </w:num>
  <w:num w:numId="16" w16cid:durableId="1046107139">
    <w:abstractNumId w:val="0"/>
  </w:num>
  <w:num w:numId="17" w16cid:durableId="413360779">
    <w:abstractNumId w:val="7"/>
  </w:num>
  <w:num w:numId="18" w16cid:durableId="794759766">
    <w:abstractNumId w:val="6"/>
  </w:num>
  <w:num w:numId="19" w16cid:durableId="819467083">
    <w:abstractNumId w:val="5"/>
  </w:num>
  <w:num w:numId="20" w16cid:durableId="877477203">
    <w:abstractNumId w:val="4"/>
  </w:num>
  <w:num w:numId="21" w16cid:durableId="117072858">
    <w:abstractNumId w:val="21"/>
  </w:num>
  <w:num w:numId="22" w16cid:durableId="519199753">
    <w:abstractNumId w:val="21"/>
  </w:num>
  <w:num w:numId="23" w16cid:durableId="1739009547">
    <w:abstractNumId w:val="21"/>
  </w:num>
  <w:num w:numId="24" w16cid:durableId="1163468181">
    <w:abstractNumId w:val="21"/>
  </w:num>
  <w:num w:numId="25" w16cid:durableId="626855854">
    <w:abstractNumId w:val="21"/>
  </w:num>
  <w:num w:numId="26" w16cid:durableId="973215308">
    <w:abstractNumId w:val="22"/>
  </w:num>
  <w:num w:numId="27" w16cid:durableId="1019157394">
    <w:abstractNumId w:val="22"/>
  </w:num>
  <w:num w:numId="28" w16cid:durableId="1964922710">
    <w:abstractNumId w:val="22"/>
  </w:num>
  <w:num w:numId="29" w16cid:durableId="537161713">
    <w:abstractNumId w:val="22"/>
  </w:num>
  <w:num w:numId="30" w16cid:durableId="87432927">
    <w:abstractNumId w:val="21"/>
  </w:num>
  <w:num w:numId="31" w16cid:durableId="946699623">
    <w:abstractNumId w:val="21"/>
  </w:num>
  <w:num w:numId="32" w16cid:durableId="345596881">
    <w:abstractNumId w:val="22"/>
  </w:num>
  <w:num w:numId="33" w16cid:durableId="1901860141">
    <w:abstractNumId w:val="21"/>
  </w:num>
  <w:num w:numId="34" w16cid:durableId="230621998">
    <w:abstractNumId w:val="18"/>
  </w:num>
  <w:num w:numId="35" w16cid:durableId="1720666932">
    <w:abstractNumId w:val="18"/>
    <w:lvlOverride w:ilvl="0">
      <w:startOverride w:val="1"/>
    </w:lvlOverride>
  </w:num>
  <w:num w:numId="36" w16cid:durableId="123891725">
    <w:abstractNumId w:val="19"/>
  </w:num>
  <w:num w:numId="37" w16cid:durableId="323553824">
    <w:abstractNumId w:val="18"/>
    <w:lvlOverride w:ilvl="0">
      <w:startOverride w:val="1"/>
    </w:lvlOverride>
  </w:num>
  <w:num w:numId="38" w16cid:durableId="2102404910">
    <w:abstractNumId w:val="13"/>
  </w:num>
  <w:num w:numId="39" w16cid:durableId="978731240">
    <w:abstractNumId w:val="10"/>
  </w:num>
  <w:num w:numId="40" w16cid:durableId="137476994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D702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BCD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3DD6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1E2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02F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39D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B95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ACC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7E9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0B4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8A084C"/>
  <w15:chartTrackingRefBased/>
  <w15:docId w15:val="{A5B06C87-77C2-4597-9912-05430323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D0F5BAFC1C4E3E9BCA93A402D0C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7CA8FA-C6E2-4F19-AA7B-8D49DDFD277A}"/>
      </w:docPartPr>
      <w:docPartBody>
        <w:p w:rsidR="003810DA" w:rsidRDefault="003810DA">
          <w:pPr>
            <w:pStyle w:val="88D0F5BAFC1C4E3E9BCA93A402D0CD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7306F5B21741379B2ED054A25FD7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A9A45-8E0F-4043-B67C-994C1029560F}"/>
      </w:docPartPr>
      <w:docPartBody>
        <w:p w:rsidR="003810DA" w:rsidRDefault="003810DA">
          <w:pPr>
            <w:pStyle w:val="067306F5B21741379B2ED054A25FD7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4FDD040FBF4878893795E305793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1F4BBB-34BD-4A13-913E-445AB0FCC9D3}"/>
      </w:docPartPr>
      <w:docPartBody>
        <w:p w:rsidR="003810DA" w:rsidRDefault="003810DA">
          <w:pPr>
            <w:pStyle w:val="704FDD040FBF4878893795E3057935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19BF64894F4A79A4915E35A07654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78A0B-D235-45F1-9188-4D64B5A7B8FF}"/>
      </w:docPartPr>
      <w:docPartBody>
        <w:p w:rsidR="003810DA" w:rsidRDefault="003810DA">
          <w:pPr>
            <w:pStyle w:val="0919BF64894F4A79A4915E35A0765494"/>
          </w:pPr>
          <w:r>
            <w:t xml:space="preserve"> </w:t>
          </w:r>
        </w:p>
      </w:docPartBody>
    </w:docPart>
    <w:docPart>
      <w:docPartPr>
        <w:name w:val="21EB67445B4A4194BDD12430D70B2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7CEA0E-3C59-434F-96AE-AE48885206EC}"/>
      </w:docPartPr>
      <w:docPartBody>
        <w:p w:rsidR="00BE3B2A" w:rsidRDefault="00BE3B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DA"/>
    <w:rsid w:val="00217BCD"/>
    <w:rsid w:val="003810DA"/>
    <w:rsid w:val="005451E2"/>
    <w:rsid w:val="00BE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8D0F5BAFC1C4E3E9BCA93A402D0CDAE">
    <w:name w:val="88D0F5BAFC1C4E3E9BCA93A402D0CDAE"/>
  </w:style>
  <w:style w:type="paragraph" w:customStyle="1" w:styleId="067306F5B21741379B2ED054A25FD7F6">
    <w:name w:val="067306F5B21741379B2ED054A25FD7F6"/>
  </w:style>
  <w:style w:type="paragraph" w:customStyle="1" w:styleId="704FDD040FBF4878893795E3057935DB">
    <w:name w:val="704FDD040FBF4878893795E3057935DB"/>
  </w:style>
  <w:style w:type="paragraph" w:customStyle="1" w:styleId="0919BF64894F4A79A4915E35A0765494">
    <w:name w:val="0919BF64894F4A79A4915E35A0765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555E6A-470B-4B61-BEF5-D1FBEEC30AC1}"/>
</file>

<file path=customXml/itemProps2.xml><?xml version="1.0" encoding="utf-8"?>
<ds:datastoreItem xmlns:ds="http://schemas.openxmlformats.org/officeDocument/2006/customXml" ds:itemID="{DFCEF80C-EB0E-4656-8651-F948E4DCF148}"/>
</file>

<file path=customXml/itemProps3.xml><?xml version="1.0" encoding="utf-8"?>
<ds:datastoreItem xmlns:ds="http://schemas.openxmlformats.org/officeDocument/2006/customXml" ds:itemID="{299B8E54-4F60-4DB8-AF14-857014C2D8B7}"/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298</Words>
  <Characters>1698</Characters>
  <Application>Microsoft Office Word</Application>
  <DocSecurity>0</DocSecurity>
  <Lines>35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