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0CF2524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CC6CCE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ADE7876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10</w:t>
            </w:r>
            <w:r w:rsidR="00DC61EB">
              <w:t>-</w:t>
            </w:r>
            <w:r w:rsidR="00CC6CCE">
              <w:t>14</w:t>
            </w:r>
          </w:p>
        </w:tc>
      </w:tr>
      <w:tr w:rsidR="0096348C" w14:paraId="59B54A1D" w14:textId="77777777" w:rsidTr="006123B5">
        <w:tc>
          <w:tcPr>
            <w:tcW w:w="1985" w:type="dxa"/>
            <w:shd w:val="clear" w:color="auto" w:fill="auto"/>
          </w:tcPr>
          <w:p w14:paraId="2B08C94F" w14:textId="77777777" w:rsidR="0096348C" w:rsidRDefault="0096348C" w:rsidP="0096348C">
            <w:r w:rsidRPr="006123B5">
              <w:t>TID</w:t>
            </w:r>
          </w:p>
        </w:tc>
        <w:tc>
          <w:tcPr>
            <w:tcW w:w="6463" w:type="dxa"/>
          </w:tcPr>
          <w:p w14:paraId="0B1FB026" w14:textId="38F704A7" w:rsidR="00D12EAD" w:rsidRDefault="00DC61EB" w:rsidP="0096348C">
            <w:r w:rsidRPr="006123B5">
              <w:t>1</w:t>
            </w:r>
            <w:r w:rsidR="00CC6CCE" w:rsidRPr="006123B5">
              <w:t>1</w:t>
            </w:r>
            <w:r w:rsidRPr="006123B5">
              <w:t>.00-</w:t>
            </w:r>
            <w:r w:rsidR="006123B5" w:rsidRPr="006123B5">
              <w:t>11</w:t>
            </w:r>
            <w:r w:rsidR="006123B5">
              <w:t>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0FA2B3CD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CC6CCE">
              <w:rPr>
                <w:snapToGrid w:val="0"/>
              </w:rPr>
              <w:t>3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41F1DE15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6CC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24F12A53" w14:textId="77777777" w:rsidR="00CC6CCE" w:rsidRPr="00CC6CCE" w:rsidRDefault="00CC6CCE" w:rsidP="0010709F">
            <w:pPr>
              <w:widowControl/>
              <w:spacing w:after="200" w:line="280" w:lineRule="exact"/>
              <w:rPr>
                <w:b/>
              </w:rPr>
            </w:pPr>
            <w:r w:rsidRPr="00CC6CCE">
              <w:rPr>
                <w:b/>
              </w:rPr>
              <w:t>Bättre verktyg för kontroll – uppgiftsinhämtning inom socialförsäkringen och ekonomiskt bistånd (SfU6)</w:t>
            </w:r>
          </w:p>
          <w:p w14:paraId="75572E6D" w14:textId="6023FB2E" w:rsidR="0010709F" w:rsidRPr="00C87DD2" w:rsidRDefault="0010709F" w:rsidP="0010709F">
            <w:pPr>
              <w:widowControl/>
              <w:spacing w:after="200" w:line="280" w:lineRule="exact"/>
            </w:pPr>
            <w:r w:rsidRPr="00C87DD2">
              <w:t>Utskottet fortsatte beredningen av proposition 2024/25:17</w:t>
            </w:r>
            <w:r w:rsidR="00CC6CCE" w:rsidRPr="00C87DD2">
              <w:t>9</w:t>
            </w:r>
            <w:r w:rsidRPr="00C87DD2">
              <w:t xml:space="preserve">. </w:t>
            </w:r>
          </w:p>
          <w:p w14:paraId="27D5DB4D" w14:textId="54D12A65" w:rsidR="00F172D8" w:rsidRPr="00C87DD2" w:rsidRDefault="00567DDE" w:rsidP="0010709F">
            <w:pPr>
              <w:widowControl/>
              <w:spacing w:after="200" w:line="280" w:lineRule="exact"/>
              <w:rPr>
                <w:highlight w:val="yellow"/>
              </w:rPr>
            </w:pPr>
            <w:r w:rsidRPr="00C87DD2">
              <w:t>Utskottet justerade betänkande 2025/26:SfU</w:t>
            </w:r>
            <w:r w:rsidR="00CC6CCE" w:rsidRPr="00C87DD2">
              <w:t>6</w:t>
            </w:r>
            <w:r w:rsidRPr="00C87DD2">
              <w:t>.</w:t>
            </w:r>
          </w:p>
        </w:tc>
      </w:tr>
      <w:tr w:rsidR="00775F99" w14:paraId="223361FA" w14:textId="77777777" w:rsidTr="00D12EAD">
        <w:tc>
          <w:tcPr>
            <w:tcW w:w="567" w:type="dxa"/>
          </w:tcPr>
          <w:p w14:paraId="5FEAB149" w14:textId="5255DE07" w:rsidR="00775F99" w:rsidRDefault="00775F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52A177D7" w14:textId="4D5F5D1C" w:rsidR="008F6AA4" w:rsidRPr="008F6AA4" w:rsidRDefault="00775F99" w:rsidP="008F6AA4">
            <w:pPr>
              <w:widowControl/>
              <w:spacing w:after="200" w:line="280" w:lineRule="exact"/>
              <w:rPr>
                <w:b/>
                <w:bCs/>
              </w:rPr>
            </w:pPr>
            <w:r w:rsidRPr="00C52AF4">
              <w:rPr>
                <w:b/>
                <w:bCs/>
              </w:rPr>
              <w:t>Utgiftsramar</w:t>
            </w:r>
            <w:r w:rsidRPr="00D41FC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för </w:t>
            </w:r>
            <w:r w:rsidRPr="00D41FCB">
              <w:rPr>
                <w:b/>
                <w:bCs/>
              </w:rPr>
              <w:t>utgiftsområdena 8</w:t>
            </w:r>
            <w:r>
              <w:rPr>
                <w:b/>
                <w:bCs/>
              </w:rPr>
              <w:t xml:space="preserve"> och </w:t>
            </w:r>
            <w:r w:rsidRPr="00D41FCB">
              <w:rPr>
                <w:b/>
                <w:bCs/>
              </w:rPr>
              <w:t xml:space="preserve">10–12 </w:t>
            </w:r>
            <w:r>
              <w:rPr>
                <w:b/>
                <w:bCs/>
              </w:rPr>
              <w:t>samt</w:t>
            </w:r>
            <w:r w:rsidRPr="00D41FCB">
              <w:rPr>
                <w:b/>
                <w:bCs/>
              </w:rPr>
              <w:t xml:space="preserve"> beräkning av inkomsterna (socialavgifter)</w:t>
            </w:r>
          </w:p>
          <w:p w14:paraId="177F5F9B" w14:textId="6EAF1256" w:rsidR="008F6AA4" w:rsidRDefault="008F6AA4" w:rsidP="008F6AA4">
            <w:pPr>
              <w:tabs>
                <w:tab w:val="left" w:pos="1701"/>
              </w:tabs>
            </w:pPr>
            <w:r>
              <w:t>Utskottet behandlade frågan om yttrande till finansutskottet över proposition 2025/</w:t>
            </w:r>
            <w:r w:rsidRPr="00C87DD2">
              <w:t>26:1 och motioner.</w:t>
            </w:r>
          </w:p>
          <w:p w14:paraId="0C837163" w14:textId="77777777" w:rsidR="008F6AA4" w:rsidRDefault="008F6AA4" w:rsidP="008F6AA4">
            <w:pPr>
              <w:tabs>
                <w:tab w:val="left" w:pos="1701"/>
              </w:tabs>
            </w:pPr>
          </w:p>
          <w:p w14:paraId="72FF7765" w14:textId="77777777" w:rsidR="008F6AA4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  <w:r w:rsidRPr="00C87DD2">
              <w:t>Frågan bordlades.</w:t>
            </w:r>
          </w:p>
          <w:p w14:paraId="49A0358E" w14:textId="63E56924" w:rsidR="008F6AA4" w:rsidRPr="008F6AA4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75F99" w14:paraId="5DEE511F" w14:textId="77777777" w:rsidTr="00D12EAD">
        <w:tc>
          <w:tcPr>
            <w:tcW w:w="567" w:type="dxa"/>
          </w:tcPr>
          <w:p w14:paraId="6CA8D5CE" w14:textId="724511D2" w:rsidR="00775F99" w:rsidRDefault="00775F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94C1B5E" w14:textId="448A03E3" w:rsidR="008F6AA4" w:rsidRDefault="00775F99" w:rsidP="0010709F">
            <w:pPr>
              <w:widowControl/>
              <w:spacing w:after="200" w:line="280" w:lineRule="exact"/>
              <w:rPr>
                <w:b/>
                <w:bCs/>
              </w:rPr>
            </w:pPr>
            <w:r>
              <w:rPr>
                <w:b/>
                <w:bCs/>
              </w:rPr>
              <w:t>Höständringsbudget för 2025</w:t>
            </w:r>
          </w:p>
          <w:p w14:paraId="57C2CF9F" w14:textId="0C4169F1" w:rsidR="008F6AA4" w:rsidRPr="00D7132C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yttrande till finansutskottet över proposition </w:t>
            </w:r>
            <w:r w:rsidRPr="00C87DD2">
              <w:rPr>
                <w:snapToGrid w:val="0"/>
              </w:rPr>
              <w:t>2025/26:2.</w:t>
            </w:r>
          </w:p>
          <w:p w14:paraId="67A3FBDF" w14:textId="77777777" w:rsidR="008F6AA4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</w:p>
          <w:p w14:paraId="1902968C" w14:textId="77777777" w:rsidR="008F6AA4" w:rsidRPr="00390E08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  <w:r w:rsidRPr="00390E08">
              <w:rPr>
                <w:snapToGrid w:val="0"/>
              </w:rPr>
              <w:t>Utskottet beslutade att inte yttra sig.</w:t>
            </w:r>
          </w:p>
          <w:p w14:paraId="135627FE" w14:textId="77777777" w:rsidR="008F6AA4" w:rsidRPr="00390E08" w:rsidRDefault="008F6AA4" w:rsidP="008F6AA4">
            <w:pPr>
              <w:tabs>
                <w:tab w:val="left" w:pos="1701"/>
              </w:tabs>
              <w:rPr>
                <w:snapToGrid w:val="0"/>
              </w:rPr>
            </w:pPr>
          </w:p>
          <w:p w14:paraId="74C0CB02" w14:textId="77777777" w:rsidR="008F6AA4" w:rsidRDefault="008F6AA4" w:rsidP="007D23BB">
            <w:pPr>
              <w:tabs>
                <w:tab w:val="left" w:pos="1701"/>
              </w:tabs>
              <w:rPr>
                <w:snapToGrid w:val="0"/>
              </w:rPr>
            </w:pPr>
            <w:r w:rsidRPr="00390E08">
              <w:rPr>
                <w:snapToGrid w:val="0"/>
              </w:rPr>
              <w:t>Denna paragraf förklarades omedelbart justerad.</w:t>
            </w:r>
          </w:p>
          <w:p w14:paraId="241F4031" w14:textId="013BF8B4" w:rsidR="007D23BB" w:rsidRPr="007D23BB" w:rsidRDefault="007D23BB" w:rsidP="007D23B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6CD8E68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0E0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4831CBF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390E08">
              <w:rPr>
                <w:snapToGrid w:val="0"/>
              </w:rPr>
              <w:t>N</w:t>
            </w:r>
            <w:r w:rsidR="00134762" w:rsidRPr="00390E08">
              <w:rPr>
                <w:snapToGrid w:val="0"/>
              </w:rPr>
              <w:t>ästa sammanträde äg</w:t>
            </w:r>
            <w:r w:rsidRPr="00390E08">
              <w:rPr>
                <w:snapToGrid w:val="0"/>
              </w:rPr>
              <w:t>er</w:t>
            </w:r>
            <w:r w:rsidR="00134762" w:rsidRPr="00390E08">
              <w:rPr>
                <w:snapToGrid w:val="0"/>
              </w:rPr>
              <w:t xml:space="preserve"> rum </w:t>
            </w:r>
            <w:r w:rsidR="00DC61EB" w:rsidRPr="00390E08">
              <w:rPr>
                <w:snapToGrid w:val="0"/>
              </w:rPr>
              <w:t>t</w:t>
            </w:r>
            <w:r w:rsidR="00775F99" w:rsidRPr="00390E08">
              <w:rPr>
                <w:snapToGrid w:val="0"/>
              </w:rPr>
              <w:t xml:space="preserve">orsdagen </w:t>
            </w:r>
            <w:r w:rsidR="00134762" w:rsidRPr="00390E08">
              <w:rPr>
                <w:snapToGrid w:val="0"/>
              </w:rPr>
              <w:t>den</w:t>
            </w:r>
            <w:r w:rsidR="00775F99" w:rsidRPr="00390E08">
              <w:rPr>
                <w:snapToGrid w:val="0"/>
              </w:rPr>
              <w:t xml:space="preserve"> 23 oktober</w:t>
            </w:r>
            <w:r w:rsidR="00134762" w:rsidRPr="00390E08">
              <w:rPr>
                <w:snapToGrid w:val="0"/>
              </w:rPr>
              <w:t xml:space="preserve"> 202</w:t>
            </w:r>
            <w:r w:rsidR="002B6C96" w:rsidRPr="00390E08">
              <w:rPr>
                <w:snapToGrid w:val="0"/>
              </w:rPr>
              <w:t>5</w:t>
            </w:r>
            <w:r w:rsidR="00134762" w:rsidRPr="00390E08">
              <w:rPr>
                <w:snapToGrid w:val="0"/>
              </w:rPr>
              <w:t xml:space="preserve"> kl. </w:t>
            </w:r>
            <w:r w:rsidR="00DC61EB" w:rsidRPr="00390E08">
              <w:rPr>
                <w:snapToGrid w:val="0"/>
              </w:rPr>
              <w:t>1</w:t>
            </w:r>
            <w:r w:rsidR="00775F99" w:rsidRPr="00390E08">
              <w:rPr>
                <w:snapToGrid w:val="0"/>
              </w:rPr>
              <w:t>0</w:t>
            </w:r>
            <w:r w:rsidR="00DC61EB" w:rsidRPr="00390E08">
              <w:rPr>
                <w:snapToGrid w:val="0"/>
              </w:rPr>
              <w:t>.00</w:t>
            </w:r>
            <w:r w:rsidR="00134762" w:rsidRPr="00390E08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2F3E2CCF" w:rsidR="00134762" w:rsidRPr="00CF4289" w:rsidRDefault="00134762" w:rsidP="00134762">
            <w:pPr>
              <w:tabs>
                <w:tab w:val="left" w:pos="1701"/>
              </w:tabs>
            </w:pPr>
            <w:r w:rsidRPr="00390E08">
              <w:t xml:space="preserve">Justeras den </w:t>
            </w:r>
            <w:r w:rsidR="00775F99" w:rsidRPr="00390E08">
              <w:t>23 oktober</w:t>
            </w:r>
            <w:r w:rsidRPr="00390E08">
              <w:t xml:space="preserve"> 202</w:t>
            </w:r>
            <w:r w:rsidR="002B6C96" w:rsidRPr="00390E08">
              <w:t>5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022EA67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CC6CCE">
              <w:t>4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1236DD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90E08">
              <w:rPr>
                <w:sz w:val="22"/>
              </w:rPr>
              <w:t xml:space="preserve"> 1-3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0C731D1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90E08">
              <w:rPr>
                <w:sz w:val="22"/>
              </w:rPr>
              <w:t xml:space="preserve"> 4-5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7A46CE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59F2435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3E0F2D2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37633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221A5E3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27BCA33" w:rsidR="00BE5542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3BF2AE22" w:rsidR="00BE5542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123B5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1208FFC4" w:rsidR="00BE5542" w:rsidRPr="001E1FAC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32F62EB" w:rsidR="00BE5542" w:rsidRPr="001E1FAC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E48B1C7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3436BE4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0D8F84A" w:rsidR="00BE5542" w:rsidRPr="00E70A95" w:rsidRDefault="0050664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5D92C9C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22D082C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37912654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628BA89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6782D32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26E0A3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5B6AB858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72430B9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82EF85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238F2FA9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2CFACCF2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656307E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C952C7E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B4F900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71D8A9AC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610AEDBF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1FF22BC4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408294D2" w:rsidR="00BE5542" w:rsidRPr="00E70A95" w:rsidRDefault="001F3841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123B5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2885B07B" w:rsidR="00BE5542" w:rsidRPr="00E01F81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6C940471" w:rsidR="00BE5542" w:rsidRPr="00E01F81" w:rsidRDefault="001F3841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2BD033F4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57B602F" w:rsidR="00BE5542" w:rsidRPr="00E70A95" w:rsidRDefault="001F3841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6D65E63D" w:rsidR="00BE5542" w:rsidRPr="00E70A95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6925ABBC" w:rsidR="00BE5542" w:rsidRPr="00E70A95" w:rsidRDefault="001F3841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93EA0C0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680F233E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2A9E9D9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075B9FB7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044820BE" w:rsidR="00BE5542" w:rsidRDefault="002E3F3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7FB4E079" w:rsidR="00BE5542" w:rsidRDefault="0017633D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7B7D0CA9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27C7FA03" w:rsidR="00BE5542" w:rsidRPr="0078232D" w:rsidRDefault="00390E08" w:rsidP="00390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1385D240" w:rsidR="00BE5542" w:rsidRPr="00BB38A5" w:rsidRDefault="00B666EA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>Amanda Palmstierna</w:t>
            </w:r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04821999" w:rsidR="00BE5542" w:rsidRDefault="005A34A3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</w:t>
            </w:r>
            <w:r w:rsidR="00BE5542" w:rsidRPr="008E3845">
              <w:rPr>
                <w:lang w:val="en-GB" w:eastAsia="en-US"/>
              </w:rPr>
              <w:t>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7633D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3841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E3F32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0E08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664A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A34A3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23B5"/>
    <w:rsid w:val="00614540"/>
    <w:rsid w:val="00614844"/>
    <w:rsid w:val="006150AA"/>
    <w:rsid w:val="006250B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75F99"/>
    <w:rsid w:val="00780720"/>
    <w:rsid w:val="00785299"/>
    <w:rsid w:val="0078561B"/>
    <w:rsid w:val="007927E0"/>
    <w:rsid w:val="00793026"/>
    <w:rsid w:val="007B4ADD"/>
    <w:rsid w:val="007D23BB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8F6AA4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2177"/>
    <w:rsid w:val="00B64A91"/>
    <w:rsid w:val="00B666EA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87DD2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3405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C61EB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93B25"/>
    <w:rsid w:val="00F946D4"/>
    <w:rsid w:val="00F968D3"/>
    <w:rsid w:val="00FA1DE1"/>
    <w:rsid w:val="00FA3819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401</TotalTime>
  <Pages>3</Pages>
  <Words>349</Words>
  <Characters>2570</Characters>
  <Application>Microsoft Office Word</Application>
  <DocSecurity>0</DocSecurity>
  <Lines>1285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16</cp:revision>
  <cp:lastPrinted>2024-01-08T12:27:00Z</cp:lastPrinted>
  <dcterms:created xsi:type="dcterms:W3CDTF">2025-07-15T14:00:00Z</dcterms:created>
  <dcterms:modified xsi:type="dcterms:W3CDTF">2025-10-20T11:43:00Z</dcterms:modified>
</cp:coreProperties>
</file>