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5E7EF1" w:rsidRDefault="00214DFD" w14:paraId="2D6833F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F307D3829D04E65833E131249B19BE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f352d0c-2e27-46f6-b598-93ae423fbe54"/>
        <w:id w:val="-1932732613"/>
        <w:lock w:val="sdtLocked"/>
      </w:sdtPr>
      <w:sdtEndPr/>
      <w:sdtContent>
        <w:p w:rsidR="00D06636" w:rsidRDefault="001949CE" w14:paraId="6C279AB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ytterligare stärka rättssäkerhetsgarantierna i sexualbrottsmål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6BE9D787ED400292131DD14377AAE1"/>
        </w:placeholder>
        <w:text/>
      </w:sdtPr>
      <w:sdtEndPr/>
      <w:sdtContent>
        <w:p w:rsidRPr="009B062B" w:rsidR="006D79C9" w:rsidP="00333E95" w:rsidRDefault="006D79C9" w14:paraId="2296EC6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8F2AE0" w:rsidR="008F2AE0" w:rsidP="00FE13F5" w:rsidRDefault="008F2AE0" w14:paraId="70D37DC2" w14:textId="3D7F2FB9">
      <w:pPr>
        <w:pStyle w:val="Normalutanindragellerluft"/>
        <w:rPr>
          <w:rFonts w:eastAsia="Times New Roman"/>
          <w:lang w:eastAsia="sv-SE"/>
        </w:rPr>
      </w:pPr>
      <w:r w:rsidRPr="008F2AE0">
        <w:rPr>
          <w:rFonts w:eastAsia="Times New Roman"/>
          <w:lang w:eastAsia="sv-SE"/>
        </w:rPr>
        <w:t xml:space="preserve">Rättsstaten måste både skydda brottsoffer från straffrihet och </w:t>
      </w:r>
      <w:r w:rsidR="00145C51">
        <w:rPr>
          <w:rFonts w:eastAsia="Times New Roman"/>
          <w:lang w:eastAsia="sv-SE"/>
        </w:rPr>
        <w:t xml:space="preserve">se till att </w:t>
      </w:r>
      <w:r w:rsidRPr="008F2AE0">
        <w:rPr>
          <w:rFonts w:eastAsia="Times New Roman"/>
          <w:lang w:eastAsia="sv-SE"/>
        </w:rPr>
        <w:t xml:space="preserve">misstänkta </w:t>
      </w:r>
      <w:r w:rsidR="00B110DA">
        <w:rPr>
          <w:rFonts w:eastAsia="Times New Roman"/>
          <w:lang w:eastAsia="sv-SE"/>
        </w:rPr>
        <w:t>får en rättvis rättegång enligt lag</w:t>
      </w:r>
      <w:r w:rsidRPr="008F2AE0">
        <w:rPr>
          <w:rFonts w:eastAsia="Times New Roman"/>
          <w:lang w:eastAsia="sv-SE"/>
        </w:rPr>
        <w:t>. Sexualbrottsmål är ofta särskilt komplexa, inte minst när teknisk bevisning saknas och bedömningen bygger på motstridiga uppgifter.</w:t>
      </w:r>
    </w:p>
    <w:p w:rsidRPr="008F2AE0" w:rsidR="008F2AE0" w:rsidP="0054514F" w:rsidRDefault="008F2AE0" w14:paraId="7C8C783B" w14:textId="7F8FFC0E">
      <w:pPr>
        <w:rPr>
          <w:rFonts w:eastAsia="Times New Roman"/>
          <w:lang w:eastAsia="sv-SE"/>
        </w:rPr>
      </w:pPr>
      <w:r w:rsidRPr="008F2AE0">
        <w:rPr>
          <w:rFonts w:eastAsia="Times New Roman"/>
          <w:lang w:eastAsia="sv-SE"/>
        </w:rPr>
        <w:t>Redan en anklagelse kan få förödande konsekvenser för den misstänkte. Socialt stigma, förlorade arbeten och brustna relationer kan bli verklighet även om personen senare frias i domstol. Psykisk ohälsa och suicidrisk är påtagligt hög</w:t>
      </w:r>
      <w:r w:rsidR="003F4341">
        <w:rPr>
          <w:rFonts w:eastAsia="Times New Roman"/>
          <w:lang w:eastAsia="sv-SE"/>
        </w:rPr>
        <w:t>a</w:t>
      </w:r>
      <w:r w:rsidRPr="008F2AE0">
        <w:rPr>
          <w:rFonts w:eastAsia="Times New Roman"/>
          <w:lang w:eastAsia="sv-SE"/>
        </w:rPr>
        <w:t xml:space="preserve"> bland dem som </w:t>
      </w:r>
      <w:r w:rsidR="002B06B7">
        <w:rPr>
          <w:rFonts w:eastAsia="Times New Roman"/>
          <w:lang w:eastAsia="sv-SE"/>
        </w:rPr>
        <w:t xml:space="preserve">blir </w:t>
      </w:r>
      <w:r w:rsidRPr="008F2AE0">
        <w:rPr>
          <w:rFonts w:eastAsia="Times New Roman"/>
          <w:lang w:eastAsia="sv-SE"/>
        </w:rPr>
        <w:t>oskyldigt anklaga</w:t>
      </w:r>
      <w:r w:rsidR="002B06B7">
        <w:rPr>
          <w:rFonts w:eastAsia="Times New Roman"/>
          <w:lang w:eastAsia="sv-SE"/>
        </w:rPr>
        <w:t>de</w:t>
      </w:r>
      <w:r w:rsidRPr="008F2AE0">
        <w:rPr>
          <w:rFonts w:eastAsia="Times New Roman"/>
          <w:lang w:eastAsia="sv-SE"/>
        </w:rPr>
        <w:t>, särskilt när rättsprocesserna är långa och osäkra.</w:t>
      </w:r>
    </w:p>
    <w:p w:rsidR="008F2AE0" w:rsidP="00145C51" w:rsidRDefault="008F2AE0" w14:paraId="339EF778" w14:textId="6F07F6FC">
      <w:pPr>
        <w:rPr>
          <w:rFonts w:eastAsia="Times New Roman"/>
          <w:lang w:eastAsia="sv-SE"/>
        </w:rPr>
      </w:pPr>
      <w:r w:rsidRPr="008F2AE0">
        <w:rPr>
          <w:rFonts w:eastAsia="Times New Roman"/>
          <w:lang w:eastAsia="sv-SE"/>
        </w:rPr>
        <w:t xml:space="preserve">För att </w:t>
      </w:r>
      <w:r w:rsidR="00B110DA">
        <w:rPr>
          <w:rFonts w:eastAsia="Times New Roman"/>
          <w:lang w:eastAsia="sv-SE"/>
        </w:rPr>
        <w:t>värna</w:t>
      </w:r>
      <w:r w:rsidRPr="008F2AE0">
        <w:rPr>
          <w:rFonts w:eastAsia="Times New Roman"/>
          <w:lang w:eastAsia="sv-SE"/>
        </w:rPr>
        <w:t xml:space="preserve"> rättssäkerheten bör regeringen överväga </w:t>
      </w:r>
      <w:r w:rsidR="002B06B7">
        <w:rPr>
          <w:rFonts w:eastAsia="Times New Roman"/>
          <w:lang w:eastAsia="sv-SE"/>
        </w:rPr>
        <w:t>följande</w:t>
      </w:r>
      <w:r w:rsidRPr="008F2AE0">
        <w:rPr>
          <w:rFonts w:eastAsia="Times New Roman"/>
          <w:lang w:eastAsia="sv-SE"/>
        </w:rPr>
        <w:t>:</w:t>
      </w:r>
    </w:p>
    <w:p w:rsidRPr="008F2AE0" w:rsidR="00B110DA" w:rsidP="0054514F" w:rsidRDefault="002B06B7" w14:paraId="0B6680AA" w14:textId="07428051">
      <w:pPr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Att u</w:t>
      </w:r>
      <w:r w:rsidRPr="00B110DA" w:rsidR="00B110DA">
        <w:rPr>
          <w:rFonts w:eastAsia="Times New Roman"/>
          <w:lang w:eastAsia="sv-SE"/>
        </w:rPr>
        <w:t xml:space="preserve">tvärdera om ytterligare resurser behövs för rättsmedicinska undersökningar, så att fler fall får </w:t>
      </w:r>
      <w:r w:rsidR="00145C51">
        <w:rPr>
          <w:rFonts w:eastAsia="Times New Roman"/>
          <w:lang w:eastAsia="sv-SE"/>
        </w:rPr>
        <w:t xml:space="preserve">ökad </w:t>
      </w:r>
      <w:r w:rsidRPr="00B110DA" w:rsidR="00B110DA">
        <w:rPr>
          <w:rFonts w:eastAsia="Times New Roman"/>
          <w:lang w:eastAsia="sv-SE"/>
        </w:rPr>
        <w:t>objektiv bevisning.</w:t>
      </w:r>
    </w:p>
    <w:p w:rsidRPr="008F2AE0" w:rsidR="008F2AE0" w:rsidP="0054514F" w:rsidRDefault="002B06B7" w14:paraId="14BDEF48" w14:textId="52F6321E">
      <w:pPr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Att s</w:t>
      </w:r>
      <w:r w:rsidRPr="00B110DA" w:rsidR="00B110DA">
        <w:rPr>
          <w:rFonts w:eastAsia="Times New Roman"/>
          <w:lang w:eastAsia="sv-SE"/>
        </w:rPr>
        <w:t>e över om skyddet för misstänktas identitet kan förstärkas ytterligare utan att äventyra öppenheten i rättsprocessen.</w:t>
      </w:r>
      <w:r w:rsidR="00145C51">
        <w:rPr>
          <w:rFonts w:eastAsia="Times New Roman"/>
          <w:lang w:eastAsia="sv-SE"/>
        </w:rPr>
        <w:t xml:space="preserve"> </w:t>
      </w:r>
      <w:r w:rsidRPr="008F2AE0" w:rsidR="008F2AE0">
        <w:rPr>
          <w:rFonts w:eastAsia="Times New Roman"/>
          <w:lang w:eastAsia="sv-SE"/>
        </w:rPr>
        <w:t>Rättssäkerheten måste vara dubbelriktad: både brottsoffer och misstänkta ska kunna lita på att rättsprocessen är rättvis</w:t>
      </w:r>
      <w:r w:rsidR="004D595E">
        <w:rPr>
          <w:rFonts w:eastAsia="Times New Roman"/>
          <w:lang w:eastAsia="sv-SE"/>
        </w:rPr>
        <w:t xml:space="preserve"> och</w:t>
      </w:r>
      <w:r w:rsidRPr="008F2AE0" w:rsidR="008F2AE0">
        <w:rPr>
          <w:rFonts w:eastAsia="Times New Roman"/>
          <w:lang w:eastAsia="sv-SE"/>
        </w:rPr>
        <w:t xml:space="preserve"> förutsägbar och skyddar människors liv och hälsa.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9B28C2FC914170B6833F2D33CCCC5C"/>
        </w:placeholder>
      </w:sdtPr>
      <w:sdtEndPr/>
      <w:sdtContent>
        <w:p w:rsidR="005E7EF1" w:rsidP="005E7EF1" w:rsidRDefault="005E7EF1" w14:paraId="788C73D3" w14:textId="77777777"/>
        <w:p w:rsidR="005E7EF1" w:rsidP="005E7EF1" w:rsidRDefault="00214DFD" w14:paraId="2A728B58" w14:textId="65E776B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06636" w14:paraId="719943F8" w14:textId="77777777">
        <w:trPr>
          <w:cantSplit/>
        </w:trPr>
        <w:tc>
          <w:tcPr>
            <w:tcW w:w="50" w:type="pct"/>
            <w:vAlign w:val="bottom"/>
          </w:tcPr>
          <w:p w:rsidR="00D06636" w:rsidRDefault="001949CE" w14:paraId="3724EE6E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D06636" w:rsidRDefault="00D06636" w14:paraId="1EDBCEC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9D62F9E" w14:textId="0758816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3A8A0" w14:textId="77777777" w:rsidR="00214DFD" w:rsidRDefault="00214DFD" w:rsidP="000C1CAD">
      <w:pPr>
        <w:spacing w:line="240" w:lineRule="auto"/>
      </w:pPr>
      <w:r>
        <w:separator/>
      </w:r>
    </w:p>
  </w:endnote>
  <w:endnote w:type="continuationSeparator" w:id="0">
    <w:p w14:paraId="6C205B4B" w14:textId="77777777" w:rsidR="00214DFD" w:rsidRDefault="00214D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F1D6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FC7E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EA3B" w14:textId="6358E4CF" w:rsidR="00262EA3" w:rsidRPr="005E7EF1" w:rsidRDefault="00262EA3" w:rsidP="005E7EF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A774A" w14:textId="77777777" w:rsidR="00214DFD" w:rsidRDefault="00214DFD" w:rsidP="000C1CAD">
      <w:pPr>
        <w:spacing w:line="240" w:lineRule="auto"/>
      </w:pPr>
      <w:r>
        <w:separator/>
      </w:r>
    </w:p>
  </w:footnote>
  <w:footnote w:type="continuationSeparator" w:id="0">
    <w:p w14:paraId="776D0AAB" w14:textId="77777777" w:rsidR="00214DFD" w:rsidRDefault="00214D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1E90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988DB8" wp14:editId="7D8198D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6C7D4B" w14:textId="7955F79B" w:rsidR="00262EA3" w:rsidRDefault="00214DF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8715B189A2442DBD370045D0798813"/>
                              </w:placeholder>
                              <w:text/>
                            </w:sdtPr>
                            <w:sdtEndPr/>
                            <w:sdtContent>
                              <w:r w:rsidR="00201AC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38B4639E09F46F98E207CC8EE9F3826"/>
                              </w:placeholder>
                              <w:text/>
                            </w:sdtPr>
                            <w:sdtEndPr/>
                            <w:sdtContent>
                              <w:r w:rsidR="00836C43">
                                <w:t>1999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988D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26C7D4B" w14:textId="7955F79B" w:rsidR="00262EA3" w:rsidRDefault="00214DF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8715B189A2442DBD370045D0798813"/>
                        </w:placeholder>
                        <w:text/>
                      </w:sdtPr>
                      <w:sdtEndPr/>
                      <w:sdtContent>
                        <w:r w:rsidR="00201AC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38B4639E09F46F98E207CC8EE9F3826"/>
                        </w:placeholder>
                        <w:text/>
                      </w:sdtPr>
                      <w:sdtEndPr/>
                      <w:sdtContent>
                        <w:r w:rsidR="00836C43">
                          <w:t>1999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6608E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0ED6B" w14:textId="77777777" w:rsidR="00262EA3" w:rsidRDefault="00262EA3" w:rsidP="008563AC">
    <w:pPr>
      <w:jc w:val="right"/>
    </w:pPr>
  </w:p>
  <w:p w14:paraId="5FB11C1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802A7" w14:textId="77777777" w:rsidR="00262EA3" w:rsidRDefault="00214DF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FD2725C" wp14:editId="777A1B0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7AA8C6B" w14:textId="58D72157" w:rsidR="00262EA3" w:rsidRDefault="00214DF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E7EF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01AC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36C43">
          <w:t>1999</w:t>
        </w:r>
      </w:sdtContent>
    </w:sdt>
  </w:p>
  <w:p w14:paraId="64D9D736" w14:textId="77777777" w:rsidR="00262EA3" w:rsidRPr="008227B3" w:rsidRDefault="00214DF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2213A7" w14:textId="192858AA" w:rsidR="00262EA3" w:rsidRPr="008227B3" w:rsidRDefault="00214DF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7EF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7EF1">
          <w:t>:3381</w:t>
        </w:r>
      </w:sdtContent>
    </w:sdt>
  </w:p>
  <w:p w14:paraId="7A58A9C2" w14:textId="14453A4C" w:rsidR="00262EA3" w:rsidRDefault="00214DF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38715B189A2442DBD370045D0798813"/>
        </w:placeholder>
        <w15:appearance w15:val="hidden"/>
        <w:text/>
      </w:sdtPr>
      <w:sdtEndPr/>
      <w:sdtContent>
        <w:r w:rsidR="005E7EF1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38B4639E09F46F98E207CC8EE9F3826"/>
      </w:placeholder>
      <w:text/>
    </w:sdtPr>
    <w:sdtEndPr/>
    <w:sdtContent>
      <w:p w14:paraId="36756B3E" w14:textId="0CB98354" w:rsidR="00262EA3" w:rsidRDefault="008F2AE0" w:rsidP="00283E0F">
        <w:pPr>
          <w:pStyle w:val="FSHRub2"/>
        </w:pPr>
        <w:r>
          <w:t>Stärkt rättssäkerhet för misstänkta i sexualbrottsmål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9FF56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F53A5"/>
    <w:multiLevelType w:val="multilevel"/>
    <w:tmpl w:val="5484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E27750"/>
    <w:multiLevelType w:val="multilevel"/>
    <w:tmpl w:val="08981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63138692">
    <w:abstractNumId w:val="9"/>
  </w:num>
  <w:num w:numId="2" w16cid:durableId="938608648">
    <w:abstractNumId w:val="8"/>
  </w:num>
  <w:num w:numId="3" w16cid:durableId="408966307">
    <w:abstractNumId w:val="18"/>
  </w:num>
  <w:num w:numId="4" w16cid:durableId="1196893508">
    <w:abstractNumId w:val="16"/>
  </w:num>
  <w:num w:numId="5" w16cid:durableId="1521503065">
    <w:abstractNumId w:val="19"/>
  </w:num>
  <w:num w:numId="6" w16cid:durableId="956520552">
    <w:abstractNumId w:val="20"/>
  </w:num>
  <w:num w:numId="7" w16cid:durableId="1279801074">
    <w:abstractNumId w:val="13"/>
  </w:num>
  <w:num w:numId="8" w16cid:durableId="2059932391">
    <w:abstractNumId w:val="14"/>
  </w:num>
  <w:num w:numId="9" w16cid:durableId="1771469391">
    <w:abstractNumId w:val="17"/>
  </w:num>
  <w:num w:numId="10" w16cid:durableId="9338510">
    <w:abstractNumId w:val="24"/>
  </w:num>
  <w:num w:numId="11" w16cid:durableId="1928691372">
    <w:abstractNumId w:val="23"/>
  </w:num>
  <w:num w:numId="12" w16cid:durableId="1552034777">
    <w:abstractNumId w:val="23"/>
  </w:num>
  <w:num w:numId="13" w16cid:durableId="517500266">
    <w:abstractNumId w:val="3"/>
  </w:num>
  <w:num w:numId="14" w16cid:durableId="311569488">
    <w:abstractNumId w:val="2"/>
  </w:num>
  <w:num w:numId="15" w16cid:durableId="1985431450">
    <w:abstractNumId w:val="1"/>
  </w:num>
  <w:num w:numId="16" w16cid:durableId="461575700">
    <w:abstractNumId w:val="0"/>
  </w:num>
  <w:num w:numId="17" w16cid:durableId="228461949">
    <w:abstractNumId w:val="7"/>
  </w:num>
  <w:num w:numId="18" w16cid:durableId="1206332532">
    <w:abstractNumId w:val="6"/>
  </w:num>
  <w:num w:numId="19" w16cid:durableId="1758867577">
    <w:abstractNumId w:val="5"/>
  </w:num>
  <w:num w:numId="20" w16cid:durableId="553203061">
    <w:abstractNumId w:val="4"/>
  </w:num>
  <w:num w:numId="21" w16cid:durableId="1826698105">
    <w:abstractNumId w:val="23"/>
  </w:num>
  <w:num w:numId="22" w16cid:durableId="2008632144">
    <w:abstractNumId w:val="23"/>
  </w:num>
  <w:num w:numId="23" w16cid:durableId="211768796">
    <w:abstractNumId w:val="23"/>
  </w:num>
  <w:num w:numId="24" w16cid:durableId="1054739540">
    <w:abstractNumId w:val="23"/>
  </w:num>
  <w:num w:numId="25" w16cid:durableId="761875089">
    <w:abstractNumId w:val="23"/>
  </w:num>
  <w:num w:numId="26" w16cid:durableId="1369719984">
    <w:abstractNumId w:val="24"/>
  </w:num>
  <w:num w:numId="27" w16cid:durableId="880553816">
    <w:abstractNumId w:val="24"/>
  </w:num>
  <w:num w:numId="28" w16cid:durableId="1312325147">
    <w:abstractNumId w:val="24"/>
  </w:num>
  <w:num w:numId="29" w16cid:durableId="1870021022">
    <w:abstractNumId w:val="24"/>
  </w:num>
  <w:num w:numId="30" w16cid:durableId="356933788">
    <w:abstractNumId w:val="23"/>
  </w:num>
  <w:num w:numId="31" w16cid:durableId="43990537">
    <w:abstractNumId w:val="23"/>
  </w:num>
  <w:num w:numId="32" w16cid:durableId="1257833442">
    <w:abstractNumId w:val="24"/>
  </w:num>
  <w:num w:numId="33" w16cid:durableId="621348293">
    <w:abstractNumId w:val="23"/>
  </w:num>
  <w:num w:numId="34" w16cid:durableId="159195518">
    <w:abstractNumId w:val="20"/>
  </w:num>
  <w:num w:numId="35" w16cid:durableId="1061752117">
    <w:abstractNumId w:val="20"/>
    <w:lvlOverride w:ilvl="0">
      <w:startOverride w:val="1"/>
    </w:lvlOverride>
  </w:num>
  <w:num w:numId="36" w16cid:durableId="498739132">
    <w:abstractNumId w:val="21"/>
  </w:num>
  <w:num w:numId="37" w16cid:durableId="1433432114">
    <w:abstractNumId w:val="20"/>
    <w:lvlOverride w:ilvl="0">
      <w:startOverride w:val="1"/>
    </w:lvlOverride>
  </w:num>
  <w:num w:numId="38" w16cid:durableId="840897553">
    <w:abstractNumId w:val="15"/>
  </w:num>
  <w:num w:numId="39" w16cid:durableId="1761411114">
    <w:abstractNumId w:val="10"/>
  </w:num>
  <w:num w:numId="40" w16cid:durableId="1915817024">
    <w:abstractNumId w:val="22"/>
  </w:num>
  <w:num w:numId="41" w16cid:durableId="2025596154">
    <w:abstractNumId w:val="12"/>
  </w:num>
  <w:num w:numId="42" w16cid:durableId="232395077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01AC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5C51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87FD8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9CE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AC2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DFD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6B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DFB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341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69A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95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4F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E7EF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379C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C43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CB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AE0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291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0DA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01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663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965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4A3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13F5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EAE64"/>
  <w15:chartTrackingRefBased/>
  <w15:docId w15:val="{EE5F4B09-12EC-4F65-AFD0-D6937493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307D3829D04E65833E131249B19B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F5A25-138A-42A3-850D-B48A05C1A7E1}"/>
      </w:docPartPr>
      <w:docPartBody>
        <w:p w:rsidR="00DA2559" w:rsidRDefault="00DA2559">
          <w:pPr>
            <w:pStyle w:val="0F307D3829D04E65833E131249B19BE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6BE9D787ED400292131DD14377AA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E120A4-1647-4C07-89A7-DAAF766B43C5}"/>
      </w:docPartPr>
      <w:docPartBody>
        <w:p w:rsidR="00DA2559" w:rsidRDefault="00DA2559">
          <w:pPr>
            <w:pStyle w:val="466BE9D787ED400292131DD14377AA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8715B189A2442DBD370045D07988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C0EC0A-C124-4EE8-8D9C-17CC4CAF093F}"/>
      </w:docPartPr>
      <w:docPartBody>
        <w:p w:rsidR="00DA2559" w:rsidRDefault="00DA2559">
          <w:pPr>
            <w:pStyle w:val="F38715B189A2442DBD370045D07988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8B4639E09F46F98E207CC8EE9F38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82F5EC-103E-470C-935B-8EE1BE64B557}"/>
      </w:docPartPr>
      <w:docPartBody>
        <w:p w:rsidR="00DA2559" w:rsidRDefault="00DA2559">
          <w:pPr>
            <w:pStyle w:val="438B4639E09F46F98E207CC8EE9F3826"/>
          </w:pPr>
          <w:r>
            <w:t xml:space="preserve"> </w:t>
          </w:r>
        </w:p>
      </w:docPartBody>
    </w:docPart>
    <w:docPart>
      <w:docPartPr>
        <w:name w:val="A09B28C2FC914170B6833F2D33CCCC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89392-A910-4171-9792-492EAC883C7A}"/>
      </w:docPartPr>
      <w:docPartBody>
        <w:p w:rsidR="009363EA" w:rsidRDefault="009363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59"/>
    <w:rsid w:val="006805CF"/>
    <w:rsid w:val="00886CBD"/>
    <w:rsid w:val="009363EA"/>
    <w:rsid w:val="00DA2559"/>
    <w:rsid w:val="00E23450"/>
    <w:rsid w:val="00E624A3"/>
    <w:rsid w:val="00E9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F307D3829D04E65833E131249B19BE9">
    <w:name w:val="0F307D3829D04E65833E131249B19BE9"/>
  </w:style>
  <w:style w:type="paragraph" w:customStyle="1" w:styleId="466BE9D787ED400292131DD14377AAE1">
    <w:name w:val="466BE9D787ED400292131DD14377AAE1"/>
  </w:style>
  <w:style w:type="paragraph" w:customStyle="1" w:styleId="F38715B189A2442DBD370045D0798813">
    <w:name w:val="F38715B189A2442DBD370045D0798813"/>
  </w:style>
  <w:style w:type="paragraph" w:customStyle="1" w:styleId="438B4639E09F46F98E207CC8EE9F3826">
    <w:name w:val="438B4639E09F46F98E207CC8EE9F38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1647FF-6178-467E-B68C-311A7AD6243A}"/>
</file>

<file path=customXml/itemProps2.xml><?xml version="1.0" encoding="utf-8"?>
<ds:datastoreItem xmlns:ds="http://schemas.openxmlformats.org/officeDocument/2006/customXml" ds:itemID="{7F684E27-F96A-45D5-97C8-FBF0672E2DBA}"/>
</file>

<file path=customXml/itemProps3.xml><?xml version="1.0" encoding="utf-8"?>
<ds:datastoreItem xmlns:ds="http://schemas.openxmlformats.org/officeDocument/2006/customXml" ds:itemID="{6D2DDF6C-4306-42BA-8857-C7A9E0960F0E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182</Words>
  <Characters>1156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M1999 Stärkt rättssäkerhet för misstänkta i sexualbrottsmål</vt:lpstr>
      <vt:lpstr>
      </vt:lpstr>
    </vt:vector>
  </TitlesOfParts>
  <Company>Sveriges riksdag</Company>
  <LinksUpToDate>false</LinksUpToDate>
  <CharactersWithSpaces>1328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