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91B08" w:rsidRPr="00153D61" w:rsidTr="00F91B08">
        <w:trPr>
          <w:trHeight w:val="1361"/>
        </w:trPr>
        <w:tc>
          <w:tcPr>
            <w:tcW w:w="5471" w:type="dxa"/>
          </w:tcPr>
          <w:p w:rsidR="00F91B08" w:rsidRPr="00153D61" w:rsidRDefault="00F91B08" w:rsidP="00F91B08">
            <w:pPr>
              <w:pStyle w:val="RSKRbeteckning"/>
              <w:spacing w:before="240"/>
            </w:pPr>
            <w:r w:rsidRPr="00153D61">
              <w:t>Riksdagsskrivelse</w:t>
            </w:r>
          </w:p>
          <w:p w:rsidR="00F91B08" w:rsidRPr="00153D61" w:rsidRDefault="00F91B08" w:rsidP="00F91B08">
            <w:pPr>
              <w:pStyle w:val="RSKRbeteckning"/>
            </w:pPr>
            <w:r w:rsidRPr="00153D61">
              <w:t>2015/16:183</w:t>
            </w:r>
          </w:p>
        </w:tc>
        <w:tc>
          <w:tcPr>
            <w:tcW w:w="2551" w:type="dxa"/>
          </w:tcPr>
          <w:p w:rsidR="00F91B08" w:rsidRPr="00153D61" w:rsidRDefault="00F91B08" w:rsidP="00F91B08">
            <w:pPr>
              <w:spacing w:before="300"/>
            </w:pPr>
            <w:r w:rsidRPr="00153D6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1B08" w:rsidRPr="00153D61" w:rsidRDefault="00F91B08" w:rsidP="009E6885"/>
          <w:p w:rsidR="00F91B08" w:rsidRPr="00153D61" w:rsidRDefault="00F91B08" w:rsidP="00F91B08">
            <w:pPr>
              <w:jc w:val="right"/>
            </w:pPr>
          </w:p>
        </w:tc>
      </w:tr>
      <w:tr w:rsidR="00F91B08" w:rsidRPr="00153D61" w:rsidTr="00F91B0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91B08" w:rsidRPr="00153D61" w:rsidRDefault="00F91B08" w:rsidP="00F91B08">
            <w:pPr>
              <w:rPr>
                <w:sz w:val="10"/>
              </w:rPr>
            </w:pPr>
          </w:p>
        </w:tc>
      </w:tr>
    </w:tbl>
    <w:p w:rsidR="00CE5B19" w:rsidRPr="00153D61" w:rsidRDefault="00CE5B19" w:rsidP="00F91B08"/>
    <w:p w:rsidR="00F91B08" w:rsidRPr="00153D61" w:rsidRDefault="00F91B08" w:rsidP="00F91B08">
      <w:pPr>
        <w:pStyle w:val="Mottagare1"/>
      </w:pPr>
      <w:r w:rsidRPr="00153D61">
        <w:t>Europaparlamentets ordförande</w:t>
      </w:r>
    </w:p>
    <w:p w:rsidR="00F91B08" w:rsidRPr="00153D61" w:rsidRDefault="00F91B08" w:rsidP="00F91B08">
      <w:pPr>
        <w:pStyle w:val="Mottagare1"/>
        <w:spacing w:before="240"/>
      </w:pPr>
      <w:r w:rsidRPr="00153D61">
        <w:t>Ordförande för Europeiska unionens råd</w:t>
      </w:r>
    </w:p>
    <w:p w:rsidR="00F91B08" w:rsidRPr="00153D61" w:rsidRDefault="00F91B08" w:rsidP="00F91B08">
      <w:pPr>
        <w:pStyle w:val="Mottagare1"/>
        <w:spacing w:before="240"/>
      </w:pPr>
      <w:r w:rsidRPr="00153D61">
        <w:t>Europeiska kommissionens ordförande</w:t>
      </w:r>
    </w:p>
    <w:p w:rsidR="00F91B08" w:rsidRPr="00153D61" w:rsidRDefault="00F91B08" w:rsidP="00F91B08">
      <w:pPr>
        <w:pStyle w:val="Mottagare2"/>
      </w:pPr>
    </w:p>
    <w:p w:rsidR="00F91B08" w:rsidRPr="00153D61" w:rsidRDefault="00F91B08" w:rsidP="00F91B08">
      <w:r w:rsidRPr="00153D61">
        <w:t>Med överlämnande av riksdagens motiverade yttrande enligt bilaga 2 i det bifogade utlåtandet får jag anmäla att riksdagen denna dag bifallit skatteutskottets förslag till riksdagsbeslut i utlåtande 2015/16:SkU28 Subsidiaritetsprövning av kommissionens förslag till rådets direktiv om fastställande av regler mot skatteflyktsmetoder som direkt påverkar den inre marknadens funktion.</w:t>
      </w:r>
    </w:p>
    <w:p w:rsidR="00F91B08" w:rsidRPr="00153D61" w:rsidRDefault="00F91B08" w:rsidP="00F91B08">
      <w:pPr>
        <w:pStyle w:val="Stockholm"/>
      </w:pPr>
      <w:r w:rsidRPr="00153D61">
        <w:t>Stockholm den 23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1B08" w:rsidRPr="00153D61" w:rsidTr="00F91B08">
        <w:tc>
          <w:tcPr>
            <w:tcW w:w="3628" w:type="dxa"/>
          </w:tcPr>
          <w:p w:rsidR="00F91B08" w:rsidRPr="00153D61" w:rsidRDefault="00F91B08" w:rsidP="00F91B08">
            <w:pPr>
              <w:pStyle w:val="AvsTalman"/>
            </w:pPr>
            <w:r w:rsidRPr="00153D61">
              <w:t>Tobias Billström</w:t>
            </w:r>
          </w:p>
        </w:tc>
        <w:tc>
          <w:tcPr>
            <w:tcW w:w="3628" w:type="dxa"/>
          </w:tcPr>
          <w:p w:rsidR="00F91B08" w:rsidRPr="00153D61" w:rsidRDefault="00F91B08" w:rsidP="00F91B08">
            <w:pPr>
              <w:pStyle w:val="AvsTjnsteman"/>
            </w:pPr>
            <w:r w:rsidRPr="00153D61">
              <w:t>Claes Mårtensson</w:t>
            </w:r>
          </w:p>
        </w:tc>
      </w:tr>
    </w:tbl>
    <w:p w:rsidR="00F91B08" w:rsidRPr="00153D61" w:rsidRDefault="00F91B08" w:rsidP="00F91B08"/>
    <w:sectPr w:rsidR="00F91B08" w:rsidRPr="00153D6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B08"/>
    <w:rsid w:val="000171F4"/>
    <w:rsid w:val="00040DEC"/>
    <w:rsid w:val="00062659"/>
    <w:rsid w:val="000B4100"/>
    <w:rsid w:val="00137E7C"/>
    <w:rsid w:val="00141DF3"/>
    <w:rsid w:val="0015071F"/>
    <w:rsid w:val="00153D61"/>
    <w:rsid w:val="001A6753"/>
    <w:rsid w:val="001E5A37"/>
    <w:rsid w:val="0028165D"/>
    <w:rsid w:val="002C59DD"/>
    <w:rsid w:val="002E72EA"/>
    <w:rsid w:val="00300275"/>
    <w:rsid w:val="00333AF6"/>
    <w:rsid w:val="0034376C"/>
    <w:rsid w:val="003762B6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F1144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91B08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D1CC90-A299-4149-96D2-268B815D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70</Words>
  <Characters>519</Characters>
  <Application>Microsoft Office Word</Application>
  <DocSecurity>0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2016-03-24T07:44:00Z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2016-03-23</vt:lpwstr>
  </property>
  <property fmtid="{D5CDD505-2E9C-101B-9397-08002B2CF9AE}" pid="6" name="DatumIText">
    <vt:lpwstr>den 23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183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28</vt:lpwstr>
  </property>
  <property fmtid="{D5CDD505-2E9C-101B-9397-08002B2CF9AE}" pid="18" name="RefRubrik">
    <vt:lpwstr>Subsidiaritetsprövning av kommissionens förslag till rådets direktiv om fastställande av regler mot skatteflyktsmetoder som direkt påverkar den inre marknadens funktion</vt:lpwstr>
  </property>
  <property fmtid="{D5CDD505-2E9C-101B-9397-08002B2CF9AE}" pid="19" name="Version">
    <vt:lpwstr>3.54</vt:lpwstr>
  </property>
</Properties>
</file>